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58F" w:rsidRDefault="00F4258F" w:rsidP="00D514E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F4258F" w:rsidRDefault="00F4258F" w:rsidP="00D514E3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F4258F" w:rsidRDefault="00F4258F" w:rsidP="00D514E3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F4258F" w:rsidRDefault="00F4258F" w:rsidP="00D514E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F4258F" w:rsidRDefault="00F4258F" w:rsidP="00D514E3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F4258F" w:rsidRDefault="00F4258F" w:rsidP="00D514E3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F4258F" w:rsidRDefault="00F4258F" w:rsidP="00D514E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F4258F" w:rsidRDefault="00F4258F" w:rsidP="00D514E3">
      <w:pPr>
        <w:jc w:val="center"/>
        <w:rPr>
          <w:b/>
          <w:bCs/>
          <w:sz w:val="28"/>
          <w:szCs w:val="28"/>
        </w:rPr>
      </w:pPr>
    </w:p>
    <w:p w:rsidR="00F4258F" w:rsidRDefault="00F4258F" w:rsidP="00D514E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F4258F" w:rsidRDefault="00F4258F" w:rsidP="00D514E3">
      <w:pPr>
        <w:jc w:val="center"/>
        <w:rPr>
          <w:b/>
          <w:bCs/>
          <w:sz w:val="28"/>
          <w:szCs w:val="28"/>
        </w:rPr>
      </w:pPr>
    </w:p>
    <w:p w:rsidR="00F4258F" w:rsidRPr="00686B76" w:rsidRDefault="00F4258F" w:rsidP="00F90C07">
      <w:pPr>
        <w:rPr>
          <w:b/>
          <w:bCs/>
          <w:sz w:val="28"/>
          <w:szCs w:val="28"/>
        </w:rPr>
      </w:pPr>
      <w:r w:rsidRPr="00686B76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16 декабря </w:t>
      </w:r>
      <w:r w:rsidRPr="00686B76">
        <w:rPr>
          <w:b/>
          <w:bCs/>
          <w:sz w:val="28"/>
          <w:szCs w:val="28"/>
        </w:rPr>
        <w:t xml:space="preserve">2011 года № </w:t>
      </w:r>
      <w:r>
        <w:rPr>
          <w:b/>
          <w:bCs/>
          <w:sz w:val="28"/>
          <w:szCs w:val="28"/>
        </w:rPr>
        <w:t>438</w:t>
      </w:r>
    </w:p>
    <w:p w:rsidR="00F4258F" w:rsidRPr="00686B76" w:rsidRDefault="00F4258F" w:rsidP="00F90C07">
      <w:pPr>
        <w:jc w:val="both"/>
      </w:pPr>
    </w:p>
    <w:p w:rsidR="00F4258F" w:rsidRDefault="00F4258F" w:rsidP="00F90C07">
      <w:pPr>
        <w:jc w:val="both"/>
        <w:rPr>
          <w:b/>
          <w:bCs/>
          <w:sz w:val="28"/>
          <w:szCs w:val="28"/>
        </w:rPr>
      </w:pPr>
      <w:r w:rsidRPr="00686B76">
        <w:rPr>
          <w:b/>
          <w:bCs/>
          <w:sz w:val="28"/>
          <w:szCs w:val="28"/>
        </w:rPr>
        <w:t xml:space="preserve">Об официальном </w:t>
      </w:r>
    </w:p>
    <w:p w:rsidR="00F4258F" w:rsidRPr="00686B76" w:rsidRDefault="00F4258F" w:rsidP="00F90C0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Интернет - </w:t>
      </w:r>
      <w:r w:rsidRPr="00686B76">
        <w:rPr>
          <w:b/>
          <w:bCs/>
          <w:sz w:val="28"/>
          <w:szCs w:val="28"/>
        </w:rPr>
        <w:t>сайте Совета депутатов</w:t>
      </w:r>
    </w:p>
    <w:p w:rsidR="00F4258F" w:rsidRPr="00686B76" w:rsidRDefault="00F4258F" w:rsidP="00F90C07">
      <w:pPr>
        <w:jc w:val="both"/>
        <w:rPr>
          <w:b/>
          <w:bCs/>
          <w:sz w:val="28"/>
          <w:szCs w:val="28"/>
        </w:rPr>
      </w:pPr>
      <w:r w:rsidRPr="00686B76">
        <w:rPr>
          <w:b/>
          <w:bCs/>
          <w:sz w:val="28"/>
          <w:szCs w:val="28"/>
        </w:rPr>
        <w:t>МО "Кингисеппское городское поселение"</w:t>
      </w:r>
    </w:p>
    <w:p w:rsidR="00F4258F" w:rsidRPr="00686B76" w:rsidRDefault="00F4258F" w:rsidP="00F90C07">
      <w:pPr>
        <w:jc w:val="both"/>
        <w:rPr>
          <w:sz w:val="28"/>
          <w:szCs w:val="28"/>
        </w:rPr>
      </w:pPr>
    </w:p>
    <w:p w:rsidR="00F4258F" w:rsidRDefault="00F4258F" w:rsidP="00F90C07">
      <w:pPr>
        <w:ind w:firstLine="708"/>
        <w:jc w:val="both"/>
        <w:rPr>
          <w:sz w:val="28"/>
          <w:szCs w:val="28"/>
        </w:rPr>
      </w:pPr>
      <w:r w:rsidRPr="00686B76">
        <w:rPr>
          <w:sz w:val="28"/>
          <w:szCs w:val="28"/>
        </w:rPr>
        <w:t>В соответствии с Федеральным законом № 131-ФЗ от 06.10.2003 года «Об общих принципах организации местного самоуправления в Российской Федерации», Федеральным законом № 8-ФЗ от 09.02.2009 года «Об обеспеченности доступа к информации о деятельности государственных органов и органов местного самоуправления» и Уставом муниципального образования «Кингисеппское городское поселение»</w:t>
      </w:r>
      <w:r>
        <w:rPr>
          <w:sz w:val="28"/>
          <w:szCs w:val="28"/>
        </w:rPr>
        <w:t xml:space="preserve"> и</w:t>
      </w:r>
      <w:r w:rsidRPr="0087670A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686B76">
        <w:rPr>
          <w:sz w:val="28"/>
          <w:szCs w:val="28"/>
        </w:rPr>
        <w:t xml:space="preserve"> целях организации доступа к информации о деятельности Совета депутатов </w:t>
      </w:r>
      <w:r>
        <w:rPr>
          <w:sz w:val="28"/>
          <w:szCs w:val="28"/>
        </w:rPr>
        <w:t>МО</w:t>
      </w:r>
      <w:r w:rsidRPr="00686B76">
        <w:rPr>
          <w:sz w:val="28"/>
          <w:szCs w:val="28"/>
        </w:rPr>
        <w:t xml:space="preserve"> "Кингисеппское городское поселение", </w:t>
      </w:r>
    </w:p>
    <w:p w:rsidR="00F4258F" w:rsidRPr="00686B76" w:rsidRDefault="00F4258F" w:rsidP="00E64CC7">
      <w:pPr>
        <w:jc w:val="both"/>
        <w:rPr>
          <w:sz w:val="28"/>
          <w:szCs w:val="28"/>
        </w:rPr>
      </w:pPr>
      <w:r w:rsidRPr="00686B76">
        <w:rPr>
          <w:sz w:val="28"/>
          <w:szCs w:val="28"/>
        </w:rPr>
        <w:t>Совет депутатов МО «Кингисеппское городское поселение»</w:t>
      </w:r>
    </w:p>
    <w:p w:rsidR="00F4258F" w:rsidRPr="00686B76" w:rsidRDefault="00F4258F" w:rsidP="00F90C07">
      <w:pPr>
        <w:ind w:firstLine="708"/>
        <w:jc w:val="both"/>
        <w:rPr>
          <w:sz w:val="28"/>
          <w:szCs w:val="28"/>
        </w:rPr>
      </w:pPr>
    </w:p>
    <w:p w:rsidR="00F4258F" w:rsidRPr="00686B76" w:rsidRDefault="00F4258F" w:rsidP="00F90C07">
      <w:pPr>
        <w:jc w:val="both"/>
        <w:rPr>
          <w:b/>
          <w:bCs/>
          <w:sz w:val="28"/>
          <w:szCs w:val="28"/>
        </w:rPr>
      </w:pPr>
      <w:r w:rsidRPr="00686B76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686B76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686B76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686B76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686B76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686B76">
        <w:rPr>
          <w:b/>
          <w:bCs/>
          <w:sz w:val="28"/>
          <w:szCs w:val="28"/>
        </w:rPr>
        <w:t xml:space="preserve">: </w:t>
      </w:r>
    </w:p>
    <w:p w:rsidR="00F4258F" w:rsidRPr="00686B76" w:rsidRDefault="00F4258F" w:rsidP="00F90C07">
      <w:pPr>
        <w:jc w:val="both"/>
        <w:rPr>
          <w:sz w:val="28"/>
          <w:szCs w:val="28"/>
        </w:rPr>
      </w:pPr>
    </w:p>
    <w:p w:rsidR="00F4258F" w:rsidRDefault="00F4258F" w:rsidP="007440A1">
      <w:pPr>
        <w:numPr>
          <w:ilvl w:val="0"/>
          <w:numId w:val="2"/>
        </w:numPr>
        <w:tabs>
          <w:tab w:val="clear" w:pos="1032"/>
          <w:tab w:val="num" w:pos="720"/>
        </w:tabs>
        <w:ind w:left="720" w:hanging="720"/>
        <w:jc w:val="both"/>
        <w:rPr>
          <w:sz w:val="28"/>
          <w:szCs w:val="28"/>
        </w:rPr>
      </w:pPr>
      <w:r w:rsidRPr="00686B76">
        <w:rPr>
          <w:sz w:val="28"/>
          <w:szCs w:val="28"/>
        </w:rPr>
        <w:t xml:space="preserve">Определить </w:t>
      </w:r>
      <w:r>
        <w:rPr>
          <w:sz w:val="28"/>
          <w:szCs w:val="28"/>
        </w:rPr>
        <w:t xml:space="preserve">Интернет </w:t>
      </w:r>
      <w:r w:rsidRPr="00686B7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86B76">
        <w:rPr>
          <w:sz w:val="28"/>
          <w:szCs w:val="28"/>
        </w:rPr>
        <w:t>сайт по электронному адресу:</w:t>
      </w:r>
      <w:r>
        <w:rPr>
          <w:sz w:val="28"/>
          <w:szCs w:val="28"/>
        </w:rPr>
        <w:t xml:space="preserve">    </w:t>
      </w:r>
      <w:r w:rsidRPr="00686B76">
        <w:rPr>
          <w:sz w:val="28"/>
          <w:szCs w:val="28"/>
        </w:rPr>
        <w:t xml:space="preserve"> </w:t>
      </w:r>
      <w:hyperlink r:id="rId5" w:history="1">
        <w:r w:rsidRPr="000317DF">
          <w:rPr>
            <w:rStyle w:val="Hyperlink"/>
            <w:sz w:val="28"/>
            <w:szCs w:val="28"/>
          </w:rPr>
          <w:t>www.кингисепп-мо.рф</w:t>
        </w:r>
      </w:hyperlink>
      <w:r w:rsidRPr="000317DF">
        <w:rPr>
          <w:sz w:val="28"/>
          <w:szCs w:val="28"/>
        </w:rPr>
        <w:t xml:space="preserve"> офиц</w:t>
      </w:r>
      <w:r w:rsidRPr="00686B76">
        <w:rPr>
          <w:sz w:val="28"/>
          <w:szCs w:val="28"/>
        </w:rPr>
        <w:t>иальным сайтом С</w:t>
      </w:r>
      <w:r>
        <w:rPr>
          <w:sz w:val="28"/>
          <w:szCs w:val="28"/>
        </w:rPr>
        <w:t>овета депутатов МО «</w:t>
      </w:r>
      <w:r w:rsidRPr="00686B76">
        <w:rPr>
          <w:sz w:val="28"/>
          <w:szCs w:val="28"/>
        </w:rPr>
        <w:t>Кингисеппское городское поселение</w:t>
      </w:r>
      <w:r>
        <w:rPr>
          <w:sz w:val="28"/>
          <w:szCs w:val="28"/>
        </w:rPr>
        <w:t>»</w:t>
      </w:r>
      <w:r w:rsidRPr="00686B76">
        <w:rPr>
          <w:sz w:val="28"/>
          <w:szCs w:val="28"/>
        </w:rPr>
        <w:t xml:space="preserve"> в сети </w:t>
      </w:r>
      <w:r>
        <w:rPr>
          <w:sz w:val="28"/>
          <w:szCs w:val="28"/>
        </w:rPr>
        <w:t>«Интернет»</w:t>
      </w:r>
      <w:r w:rsidRPr="00686B76">
        <w:rPr>
          <w:sz w:val="28"/>
          <w:szCs w:val="28"/>
        </w:rPr>
        <w:t>.</w:t>
      </w:r>
    </w:p>
    <w:p w:rsidR="00F4258F" w:rsidRDefault="00F4258F" w:rsidP="007440A1">
      <w:pPr>
        <w:jc w:val="both"/>
        <w:rPr>
          <w:sz w:val="28"/>
          <w:szCs w:val="28"/>
        </w:rPr>
      </w:pPr>
    </w:p>
    <w:p w:rsidR="00F4258F" w:rsidRDefault="00F4258F" w:rsidP="007440A1">
      <w:pPr>
        <w:numPr>
          <w:ilvl w:val="0"/>
          <w:numId w:val="2"/>
        </w:numPr>
        <w:tabs>
          <w:tab w:val="clear" w:pos="1032"/>
          <w:tab w:val="num" w:pos="720"/>
        </w:tabs>
        <w:ind w:left="720" w:hanging="720"/>
        <w:jc w:val="both"/>
        <w:rPr>
          <w:sz w:val="28"/>
          <w:szCs w:val="28"/>
        </w:rPr>
      </w:pPr>
      <w:r w:rsidRPr="00686B76">
        <w:rPr>
          <w:sz w:val="28"/>
          <w:szCs w:val="28"/>
        </w:rPr>
        <w:t xml:space="preserve">Утвердить Положение об официальном </w:t>
      </w:r>
      <w:r>
        <w:rPr>
          <w:sz w:val="28"/>
          <w:szCs w:val="28"/>
        </w:rPr>
        <w:t>Интернет</w:t>
      </w:r>
      <w:r w:rsidRPr="00686B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686B76">
        <w:rPr>
          <w:sz w:val="28"/>
          <w:szCs w:val="28"/>
        </w:rPr>
        <w:t>сайте Совета депутатов МО "Кингисеппское городское поселение"</w:t>
      </w:r>
      <w:r>
        <w:rPr>
          <w:sz w:val="28"/>
          <w:szCs w:val="28"/>
        </w:rPr>
        <w:t xml:space="preserve"> согласно приложению № 1.</w:t>
      </w:r>
    </w:p>
    <w:p w:rsidR="00F4258F" w:rsidRDefault="00F4258F" w:rsidP="007440A1">
      <w:pPr>
        <w:jc w:val="both"/>
        <w:rPr>
          <w:sz w:val="28"/>
          <w:szCs w:val="28"/>
        </w:rPr>
      </w:pPr>
    </w:p>
    <w:p w:rsidR="00F4258F" w:rsidRDefault="00F4258F" w:rsidP="007440A1">
      <w:pPr>
        <w:numPr>
          <w:ilvl w:val="0"/>
          <w:numId w:val="2"/>
        </w:numPr>
        <w:tabs>
          <w:tab w:val="clear" w:pos="1032"/>
          <w:tab w:val="num" w:pos="72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Перечень информации о деятельности Совета депутатов </w:t>
      </w:r>
      <w:r w:rsidRPr="00686B76">
        <w:rPr>
          <w:sz w:val="28"/>
          <w:szCs w:val="28"/>
        </w:rPr>
        <w:t>МО "Кингисеппское городское поселение"</w:t>
      </w:r>
      <w:r>
        <w:rPr>
          <w:sz w:val="28"/>
          <w:szCs w:val="28"/>
        </w:rPr>
        <w:t>, размещаемой на официальном Интернет – сайте согласно приложению № 2.</w:t>
      </w:r>
    </w:p>
    <w:p w:rsidR="00F4258F" w:rsidRDefault="00F4258F" w:rsidP="007440A1">
      <w:pPr>
        <w:jc w:val="both"/>
        <w:rPr>
          <w:sz w:val="28"/>
          <w:szCs w:val="28"/>
        </w:rPr>
      </w:pPr>
    </w:p>
    <w:p w:rsidR="00F4258F" w:rsidRDefault="00F4258F" w:rsidP="007440A1">
      <w:pPr>
        <w:numPr>
          <w:ilvl w:val="0"/>
          <w:numId w:val="2"/>
        </w:numPr>
        <w:tabs>
          <w:tab w:val="clear" w:pos="1032"/>
          <w:tab w:val="num" w:pos="72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Расходы, связанные с функционированием официального Интернет – сайта Совета депутатов МО "Кингисеппское городское поселение" производятся за счет средств местного бюджета, предусмотренных на обеспечение деятельности Совета депутатов МО "Кингисеппское городское поселение".</w:t>
      </w:r>
    </w:p>
    <w:p w:rsidR="00F4258F" w:rsidRDefault="00F4258F" w:rsidP="007440A1">
      <w:pPr>
        <w:jc w:val="both"/>
        <w:rPr>
          <w:sz w:val="28"/>
          <w:szCs w:val="28"/>
        </w:rPr>
      </w:pPr>
    </w:p>
    <w:p w:rsidR="00F4258F" w:rsidRDefault="00F4258F" w:rsidP="007440A1">
      <w:pPr>
        <w:numPr>
          <w:ilvl w:val="0"/>
          <w:numId w:val="2"/>
        </w:numPr>
        <w:tabs>
          <w:tab w:val="clear" w:pos="1032"/>
          <w:tab w:val="num" w:pos="72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</w:t>
      </w:r>
      <w:r w:rsidRPr="00A8095F">
        <w:rPr>
          <w:sz w:val="28"/>
          <w:szCs w:val="28"/>
        </w:rPr>
        <w:t xml:space="preserve">подлежит </w:t>
      </w:r>
      <w:r>
        <w:rPr>
          <w:sz w:val="28"/>
          <w:szCs w:val="28"/>
        </w:rPr>
        <w:t>официальному опубликованию</w:t>
      </w:r>
      <w:r w:rsidRPr="00A8095F">
        <w:rPr>
          <w:sz w:val="28"/>
          <w:szCs w:val="28"/>
        </w:rPr>
        <w:t xml:space="preserve"> в средствах массовой информации</w:t>
      </w:r>
      <w:r w:rsidRPr="00686B76">
        <w:rPr>
          <w:sz w:val="28"/>
          <w:szCs w:val="28"/>
        </w:rPr>
        <w:t>.</w:t>
      </w:r>
    </w:p>
    <w:p w:rsidR="00F4258F" w:rsidRDefault="00F4258F" w:rsidP="007440A1">
      <w:pPr>
        <w:jc w:val="both"/>
        <w:rPr>
          <w:sz w:val="28"/>
          <w:szCs w:val="28"/>
        </w:rPr>
      </w:pPr>
    </w:p>
    <w:p w:rsidR="00F4258F" w:rsidRPr="00686B76" w:rsidRDefault="00F4258F" w:rsidP="007440A1">
      <w:pPr>
        <w:numPr>
          <w:ilvl w:val="0"/>
          <w:numId w:val="2"/>
        </w:numPr>
        <w:tabs>
          <w:tab w:val="clear" w:pos="1032"/>
          <w:tab w:val="num" w:pos="720"/>
        </w:tabs>
        <w:ind w:left="720" w:hanging="720"/>
        <w:jc w:val="both"/>
        <w:rPr>
          <w:sz w:val="28"/>
          <w:szCs w:val="28"/>
        </w:rPr>
      </w:pPr>
      <w:r w:rsidRPr="00686B76">
        <w:rPr>
          <w:sz w:val="28"/>
          <w:szCs w:val="28"/>
        </w:rPr>
        <w:t xml:space="preserve">Контроль за исполнением решения возложить на постоянную комиссию </w:t>
      </w:r>
      <w:r>
        <w:rPr>
          <w:sz w:val="28"/>
          <w:szCs w:val="28"/>
        </w:rPr>
        <w:t xml:space="preserve">Совета депутатов МО "Кингисеппское городское поселение" </w:t>
      </w:r>
      <w:r w:rsidRPr="00686B76">
        <w:rPr>
          <w:sz w:val="28"/>
          <w:szCs w:val="28"/>
        </w:rPr>
        <w:t>по организационно-правовым вопросам и депутатской этике.</w:t>
      </w:r>
    </w:p>
    <w:p w:rsidR="00F4258F" w:rsidRPr="00686B76" w:rsidRDefault="00F4258F" w:rsidP="00F90C07">
      <w:pPr>
        <w:jc w:val="both"/>
        <w:rPr>
          <w:sz w:val="28"/>
          <w:szCs w:val="28"/>
        </w:rPr>
      </w:pPr>
    </w:p>
    <w:p w:rsidR="00F4258F" w:rsidRDefault="00F4258F" w:rsidP="00F90C07">
      <w:pPr>
        <w:jc w:val="both"/>
        <w:rPr>
          <w:sz w:val="28"/>
          <w:szCs w:val="28"/>
        </w:rPr>
      </w:pPr>
    </w:p>
    <w:p w:rsidR="00F4258F" w:rsidRDefault="00F4258F" w:rsidP="00F90C07">
      <w:pPr>
        <w:jc w:val="both"/>
        <w:rPr>
          <w:sz w:val="28"/>
          <w:szCs w:val="28"/>
        </w:rPr>
      </w:pPr>
    </w:p>
    <w:p w:rsidR="00F4258F" w:rsidRPr="00686B76" w:rsidRDefault="00F4258F" w:rsidP="00F90C07">
      <w:pPr>
        <w:jc w:val="both"/>
        <w:rPr>
          <w:sz w:val="28"/>
          <w:szCs w:val="28"/>
        </w:rPr>
      </w:pPr>
    </w:p>
    <w:p w:rsidR="00F4258F" w:rsidRPr="00686B76" w:rsidRDefault="00F4258F" w:rsidP="00F90C07">
      <w:pPr>
        <w:rPr>
          <w:sz w:val="28"/>
          <w:szCs w:val="28"/>
        </w:rPr>
      </w:pPr>
      <w:r w:rsidRPr="00686B76">
        <w:rPr>
          <w:sz w:val="28"/>
          <w:szCs w:val="28"/>
        </w:rPr>
        <w:t>Глава</w:t>
      </w:r>
    </w:p>
    <w:p w:rsidR="00F4258F" w:rsidRDefault="00F4258F">
      <w:pPr>
        <w:rPr>
          <w:sz w:val="28"/>
          <w:szCs w:val="28"/>
        </w:rPr>
      </w:pPr>
      <w:r w:rsidRPr="00686B76">
        <w:rPr>
          <w:sz w:val="28"/>
          <w:szCs w:val="28"/>
        </w:rPr>
        <w:t>МО «Кингисеппское городское поселение»                                  А.И. Невский</w:t>
      </w: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Default="00F4258F">
      <w:pPr>
        <w:rPr>
          <w:sz w:val="28"/>
          <w:szCs w:val="28"/>
        </w:rPr>
      </w:pPr>
    </w:p>
    <w:p w:rsidR="00F4258F" w:rsidRPr="00686B76" w:rsidRDefault="00F4258F" w:rsidP="007440A1">
      <w:pPr>
        <w:jc w:val="right"/>
        <w:rPr>
          <w:b/>
          <w:bCs/>
          <w:sz w:val="20"/>
          <w:szCs w:val="20"/>
        </w:rPr>
      </w:pPr>
      <w:r w:rsidRPr="00686B76">
        <w:rPr>
          <w:b/>
          <w:bCs/>
          <w:sz w:val="20"/>
          <w:szCs w:val="20"/>
        </w:rPr>
        <w:t>Приложение</w:t>
      </w:r>
      <w:r>
        <w:rPr>
          <w:b/>
          <w:bCs/>
          <w:sz w:val="20"/>
          <w:szCs w:val="20"/>
        </w:rPr>
        <w:t xml:space="preserve"> № 1</w:t>
      </w:r>
    </w:p>
    <w:p w:rsidR="00F4258F" w:rsidRPr="00686B76" w:rsidRDefault="00F4258F" w:rsidP="007440A1">
      <w:pPr>
        <w:jc w:val="right"/>
        <w:rPr>
          <w:sz w:val="20"/>
          <w:szCs w:val="20"/>
        </w:rPr>
      </w:pPr>
      <w:r w:rsidRPr="00686B76">
        <w:rPr>
          <w:sz w:val="20"/>
          <w:szCs w:val="20"/>
        </w:rPr>
        <w:t>к решению Совета депутатов</w:t>
      </w:r>
    </w:p>
    <w:p w:rsidR="00F4258F" w:rsidRPr="00686B76" w:rsidRDefault="00F4258F" w:rsidP="007440A1">
      <w:pPr>
        <w:jc w:val="right"/>
        <w:rPr>
          <w:sz w:val="20"/>
          <w:szCs w:val="20"/>
        </w:rPr>
      </w:pPr>
      <w:r w:rsidRPr="00686B76">
        <w:rPr>
          <w:sz w:val="20"/>
          <w:szCs w:val="20"/>
        </w:rPr>
        <w:t>МО «Кингисеппское городское поселение»</w:t>
      </w:r>
    </w:p>
    <w:p w:rsidR="00F4258F" w:rsidRDefault="00F4258F" w:rsidP="007440A1">
      <w:pPr>
        <w:jc w:val="right"/>
      </w:pPr>
      <w:r w:rsidRPr="00686B76">
        <w:rPr>
          <w:b/>
          <w:bCs/>
          <w:sz w:val="20"/>
          <w:szCs w:val="20"/>
        </w:rPr>
        <w:t xml:space="preserve">от  </w:t>
      </w:r>
      <w:r>
        <w:rPr>
          <w:b/>
          <w:bCs/>
          <w:sz w:val="20"/>
          <w:szCs w:val="20"/>
        </w:rPr>
        <w:t>16 декабря</w:t>
      </w:r>
      <w:r w:rsidRPr="00686B76">
        <w:rPr>
          <w:b/>
          <w:bCs/>
          <w:sz w:val="20"/>
          <w:szCs w:val="20"/>
        </w:rPr>
        <w:t xml:space="preserve"> 2011 г</w:t>
      </w:r>
      <w:r>
        <w:rPr>
          <w:b/>
          <w:bCs/>
          <w:sz w:val="20"/>
          <w:szCs w:val="20"/>
        </w:rPr>
        <w:t>ода</w:t>
      </w:r>
      <w:r w:rsidRPr="00686B76">
        <w:rPr>
          <w:b/>
          <w:bCs/>
          <w:sz w:val="20"/>
          <w:szCs w:val="20"/>
        </w:rPr>
        <w:t xml:space="preserve">   № </w:t>
      </w:r>
      <w:r>
        <w:rPr>
          <w:b/>
          <w:bCs/>
          <w:sz w:val="20"/>
          <w:szCs w:val="20"/>
        </w:rPr>
        <w:t>438</w:t>
      </w:r>
    </w:p>
    <w:p w:rsidR="00F4258F" w:rsidRDefault="00F4258F" w:rsidP="007440A1">
      <w:pPr>
        <w:pStyle w:val="Heading1"/>
        <w:spacing w:line="240" w:lineRule="auto"/>
        <w:ind w:right="-57"/>
        <w:jc w:val="both"/>
        <w:rPr>
          <w:b/>
          <w:bCs/>
          <w:sz w:val="28"/>
          <w:szCs w:val="28"/>
        </w:rPr>
      </w:pPr>
    </w:p>
    <w:p w:rsidR="00F4258F" w:rsidRPr="002F47E2" w:rsidRDefault="00F4258F" w:rsidP="007440A1"/>
    <w:p w:rsidR="00F4258F" w:rsidRPr="00686B76" w:rsidRDefault="00F4258F" w:rsidP="007440A1">
      <w:pPr>
        <w:jc w:val="center"/>
        <w:rPr>
          <w:b/>
          <w:bCs/>
          <w:sz w:val="28"/>
          <w:szCs w:val="28"/>
        </w:rPr>
      </w:pPr>
      <w:r w:rsidRPr="00686B76">
        <w:rPr>
          <w:b/>
          <w:bCs/>
          <w:sz w:val="28"/>
          <w:szCs w:val="28"/>
        </w:rPr>
        <w:t>ПОЛОЖЕНИЕ</w:t>
      </w:r>
    </w:p>
    <w:p w:rsidR="00F4258F" w:rsidRDefault="00F4258F" w:rsidP="007440A1">
      <w:pPr>
        <w:jc w:val="center"/>
        <w:rPr>
          <w:b/>
          <w:bCs/>
          <w:sz w:val="28"/>
          <w:szCs w:val="28"/>
        </w:rPr>
      </w:pPr>
      <w:r w:rsidRPr="00686B76">
        <w:rPr>
          <w:b/>
          <w:bCs/>
          <w:sz w:val="28"/>
          <w:szCs w:val="28"/>
        </w:rPr>
        <w:t xml:space="preserve">об официальном </w:t>
      </w:r>
      <w:r>
        <w:rPr>
          <w:b/>
          <w:bCs/>
          <w:sz w:val="28"/>
          <w:szCs w:val="28"/>
        </w:rPr>
        <w:t>Интернет</w:t>
      </w:r>
      <w:r w:rsidRPr="00686B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– </w:t>
      </w:r>
      <w:r w:rsidRPr="00686B76">
        <w:rPr>
          <w:b/>
          <w:bCs/>
          <w:sz w:val="28"/>
          <w:szCs w:val="28"/>
        </w:rPr>
        <w:t>сайте</w:t>
      </w:r>
    </w:p>
    <w:p w:rsidR="00F4258F" w:rsidRPr="00686B76" w:rsidRDefault="00F4258F" w:rsidP="007440A1">
      <w:pPr>
        <w:jc w:val="center"/>
        <w:rPr>
          <w:b/>
          <w:bCs/>
          <w:sz w:val="28"/>
          <w:szCs w:val="28"/>
        </w:rPr>
      </w:pPr>
      <w:r w:rsidRPr="00686B76">
        <w:rPr>
          <w:b/>
          <w:bCs/>
          <w:sz w:val="28"/>
          <w:szCs w:val="28"/>
        </w:rPr>
        <w:t>Совета депутатов</w:t>
      </w:r>
      <w:r>
        <w:rPr>
          <w:b/>
          <w:bCs/>
          <w:sz w:val="28"/>
          <w:szCs w:val="28"/>
        </w:rPr>
        <w:t xml:space="preserve"> </w:t>
      </w:r>
      <w:r w:rsidRPr="00686B76">
        <w:rPr>
          <w:b/>
          <w:bCs/>
          <w:sz w:val="28"/>
          <w:szCs w:val="28"/>
        </w:rPr>
        <w:t xml:space="preserve">МО "Кингисеппское городское поселение" </w:t>
      </w:r>
    </w:p>
    <w:p w:rsidR="00F4258F" w:rsidRPr="00C634B4" w:rsidRDefault="00F4258F" w:rsidP="007440A1">
      <w:pPr>
        <w:pStyle w:val="Heading1"/>
        <w:spacing w:line="240" w:lineRule="auto"/>
        <w:ind w:right="-57"/>
        <w:jc w:val="both"/>
        <w:rPr>
          <w:b/>
          <w:bCs/>
          <w:sz w:val="28"/>
          <w:szCs w:val="28"/>
        </w:rPr>
      </w:pPr>
    </w:p>
    <w:p w:rsidR="00F4258F" w:rsidRDefault="00F4258F" w:rsidP="007440A1">
      <w:pPr>
        <w:pStyle w:val="Heading2"/>
        <w:numPr>
          <w:ilvl w:val="0"/>
          <w:numId w:val="3"/>
        </w:numPr>
        <w:spacing w:before="0" w:after="0"/>
        <w:ind w:right="-57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bookmarkStart w:id="0" w:name="2"/>
      <w:bookmarkEnd w:id="0"/>
      <w:r w:rsidRPr="00C97AF4">
        <w:rPr>
          <w:rFonts w:ascii="Times New Roman" w:hAnsi="Times New Roman" w:cs="Times New Roman"/>
          <w:i w:val="0"/>
          <w:iCs w:val="0"/>
          <w:sz w:val="24"/>
          <w:szCs w:val="24"/>
        </w:rPr>
        <w:t>ОБЩИЕ ПОЛОЖЕНИЯ</w:t>
      </w:r>
    </w:p>
    <w:p w:rsidR="00F4258F" w:rsidRPr="003479B9" w:rsidRDefault="00F4258F" w:rsidP="007440A1"/>
    <w:p w:rsidR="00F4258F" w:rsidRPr="00923C46" w:rsidRDefault="00F4258F" w:rsidP="007440A1">
      <w:pPr>
        <w:pStyle w:val="Heading1"/>
        <w:numPr>
          <w:ilvl w:val="1"/>
          <w:numId w:val="5"/>
        </w:numPr>
        <w:tabs>
          <w:tab w:val="clear" w:pos="1428"/>
          <w:tab w:val="num" w:pos="720"/>
        </w:tabs>
        <w:spacing w:line="240" w:lineRule="auto"/>
        <w:ind w:left="720" w:right="-57"/>
        <w:jc w:val="both"/>
        <w:rPr>
          <w:sz w:val="28"/>
          <w:szCs w:val="28"/>
        </w:rPr>
      </w:pPr>
      <w:r>
        <w:rPr>
          <w:sz w:val="28"/>
          <w:szCs w:val="28"/>
        </w:rPr>
        <w:t>Нас</w:t>
      </w:r>
      <w:r w:rsidRPr="00923C46">
        <w:rPr>
          <w:sz w:val="28"/>
          <w:szCs w:val="28"/>
        </w:rPr>
        <w:t xml:space="preserve">тоящее Положение об официальном </w:t>
      </w:r>
      <w:r>
        <w:rPr>
          <w:sz w:val="28"/>
          <w:szCs w:val="28"/>
        </w:rPr>
        <w:t xml:space="preserve">Интернет </w:t>
      </w:r>
      <w:r w:rsidRPr="00923C4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23C4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Совета депутатов</w:t>
      </w:r>
      <w:r w:rsidRPr="00923C46">
        <w:rPr>
          <w:sz w:val="28"/>
          <w:szCs w:val="28"/>
        </w:rPr>
        <w:t xml:space="preserve"> МО «Кингисеппское городское поселение» (далее - Положение) разработано в соответствии с Федеральным законом № 131-ФЗ от 06.10.2003</w:t>
      </w:r>
      <w:r>
        <w:rPr>
          <w:sz w:val="28"/>
          <w:szCs w:val="28"/>
        </w:rPr>
        <w:t xml:space="preserve"> года</w:t>
      </w:r>
      <w:r w:rsidRPr="00923C46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923C46">
        <w:rPr>
          <w:sz w:val="28"/>
          <w:szCs w:val="28"/>
        </w:rPr>
        <w:t>Федеральным законом № 8-ФЗ</w:t>
      </w:r>
      <w:r>
        <w:rPr>
          <w:sz w:val="28"/>
          <w:szCs w:val="28"/>
        </w:rPr>
        <w:t xml:space="preserve"> от 09.02.2009 года</w:t>
      </w:r>
      <w:r w:rsidRPr="00923C46">
        <w:rPr>
          <w:sz w:val="28"/>
          <w:szCs w:val="28"/>
        </w:rPr>
        <w:t xml:space="preserve"> «Об обеспеченности доступа к информации о деятельности государственных органов и органов местного самоуправления» и Уставом </w:t>
      </w:r>
      <w:r>
        <w:rPr>
          <w:sz w:val="28"/>
          <w:szCs w:val="28"/>
        </w:rPr>
        <w:t>МО</w:t>
      </w:r>
      <w:r w:rsidRPr="00923C46">
        <w:rPr>
          <w:sz w:val="28"/>
          <w:szCs w:val="28"/>
        </w:rPr>
        <w:t xml:space="preserve"> «Кингисеппское городское поселение».</w:t>
      </w:r>
    </w:p>
    <w:p w:rsidR="00F4258F" w:rsidRDefault="00F4258F" w:rsidP="007440A1">
      <w:pPr>
        <w:pStyle w:val="NormalWeb"/>
        <w:spacing w:before="0" w:beforeAutospacing="0" w:after="0" w:afterAutospacing="0"/>
        <w:ind w:left="720" w:right="-57" w:hanging="12"/>
        <w:rPr>
          <w:rFonts w:ascii="Times New Roman" w:hAnsi="Times New Roman" w:cs="Times New Roman"/>
          <w:sz w:val="28"/>
          <w:szCs w:val="28"/>
        </w:rPr>
      </w:pPr>
      <w:r w:rsidRPr="00923C46">
        <w:rPr>
          <w:rFonts w:ascii="Times New Roman" w:hAnsi="Times New Roman" w:cs="Times New Roman"/>
          <w:sz w:val="28"/>
          <w:szCs w:val="28"/>
        </w:rPr>
        <w:t xml:space="preserve">Положение определяет основные цели, порядок функционирования и обновления информационных ресурсов официального </w:t>
      </w:r>
      <w:r>
        <w:rPr>
          <w:rFonts w:ascii="Times New Roman" w:hAnsi="Times New Roman" w:cs="Times New Roman"/>
          <w:sz w:val="28"/>
          <w:szCs w:val="28"/>
        </w:rPr>
        <w:t xml:space="preserve">Интернет </w:t>
      </w:r>
      <w:r w:rsidRPr="00923C4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3C46">
        <w:rPr>
          <w:rFonts w:ascii="Times New Roman" w:hAnsi="Times New Roman" w:cs="Times New Roman"/>
          <w:sz w:val="28"/>
          <w:szCs w:val="28"/>
        </w:rPr>
        <w:t xml:space="preserve">сайта </w:t>
      </w:r>
      <w:r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923C46">
        <w:rPr>
          <w:rFonts w:ascii="Times New Roman" w:hAnsi="Times New Roman" w:cs="Times New Roman"/>
          <w:sz w:val="28"/>
          <w:szCs w:val="28"/>
        </w:rPr>
        <w:t xml:space="preserve"> МО «Кингисеппское городское поселение» (далее –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923C46">
        <w:rPr>
          <w:rFonts w:ascii="Times New Roman" w:hAnsi="Times New Roman" w:cs="Times New Roman"/>
          <w:sz w:val="28"/>
          <w:szCs w:val="28"/>
        </w:rPr>
        <w:t xml:space="preserve">айт). </w:t>
      </w:r>
    </w:p>
    <w:p w:rsidR="00F4258F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 xml:space="preserve">Положение разработано </w:t>
      </w:r>
      <w:r>
        <w:rPr>
          <w:sz w:val="28"/>
          <w:szCs w:val="28"/>
        </w:rPr>
        <w:t>для</w:t>
      </w:r>
      <w:r w:rsidRPr="00923C46">
        <w:rPr>
          <w:sz w:val="28"/>
          <w:szCs w:val="28"/>
        </w:rPr>
        <w:t xml:space="preserve"> регулирования деятельности </w:t>
      </w:r>
      <w:r>
        <w:rPr>
          <w:sz w:val="28"/>
          <w:szCs w:val="28"/>
        </w:rPr>
        <w:t>Совета депутатов</w:t>
      </w:r>
      <w:r w:rsidRPr="00923C46">
        <w:rPr>
          <w:sz w:val="28"/>
          <w:szCs w:val="28"/>
        </w:rPr>
        <w:t xml:space="preserve"> МО «Кингисеппское городское поселение» (далее </w:t>
      </w:r>
      <w:r>
        <w:rPr>
          <w:sz w:val="28"/>
          <w:szCs w:val="28"/>
        </w:rPr>
        <w:t>–</w:t>
      </w:r>
      <w:r w:rsidRPr="00923C46">
        <w:rPr>
          <w:sz w:val="28"/>
          <w:szCs w:val="28"/>
        </w:rPr>
        <w:t xml:space="preserve"> </w:t>
      </w:r>
      <w:r>
        <w:rPr>
          <w:sz w:val="28"/>
          <w:szCs w:val="28"/>
        </w:rPr>
        <w:t>Совет депутатов</w:t>
      </w:r>
      <w:r w:rsidRPr="00923C46">
        <w:rPr>
          <w:sz w:val="28"/>
          <w:szCs w:val="28"/>
        </w:rPr>
        <w:t xml:space="preserve">) по оперативному обновлению собственных информационных ресурсов, размещаемых на сайте. </w:t>
      </w:r>
    </w:p>
    <w:p w:rsidR="00F4258F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>Под информационными ресурсами понимаются документы</w:t>
      </w:r>
      <w:r>
        <w:rPr>
          <w:sz w:val="28"/>
          <w:szCs w:val="28"/>
        </w:rPr>
        <w:t>,</w:t>
      </w:r>
      <w:r w:rsidRPr="00923C46">
        <w:rPr>
          <w:sz w:val="28"/>
          <w:szCs w:val="28"/>
        </w:rPr>
        <w:t xml:space="preserve"> созданные в результате деятельности</w:t>
      </w:r>
      <w:r>
        <w:rPr>
          <w:sz w:val="28"/>
          <w:szCs w:val="28"/>
        </w:rPr>
        <w:t xml:space="preserve"> Совета депутатов</w:t>
      </w:r>
      <w:r w:rsidRPr="00923C46">
        <w:rPr>
          <w:sz w:val="28"/>
          <w:szCs w:val="28"/>
        </w:rPr>
        <w:t xml:space="preserve"> и иная информация в информационной системе, а также </w:t>
      </w:r>
      <w:r>
        <w:rPr>
          <w:sz w:val="28"/>
          <w:szCs w:val="28"/>
        </w:rPr>
        <w:t xml:space="preserve">документы, </w:t>
      </w:r>
      <w:r w:rsidRPr="00923C46">
        <w:rPr>
          <w:sz w:val="28"/>
          <w:szCs w:val="28"/>
        </w:rPr>
        <w:t xml:space="preserve">полученные на других законных основаниях. </w:t>
      </w:r>
    </w:p>
    <w:p w:rsidR="00F4258F" w:rsidRPr="00CF26F4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CF26F4">
        <w:rPr>
          <w:sz w:val="28"/>
          <w:szCs w:val="28"/>
        </w:rPr>
        <w:t>Основными целями создания сайта являются:</w:t>
      </w:r>
    </w:p>
    <w:p w:rsidR="00F4258F" w:rsidRDefault="00F4258F" w:rsidP="007440A1">
      <w:pPr>
        <w:pStyle w:val="NormalWeb"/>
        <w:numPr>
          <w:ilvl w:val="0"/>
          <w:numId w:val="6"/>
        </w:numPr>
        <w:tabs>
          <w:tab w:val="clear" w:pos="1440"/>
          <w:tab w:val="num" w:pos="1080"/>
        </w:tabs>
        <w:spacing w:before="0" w:beforeAutospacing="0" w:after="0" w:afterAutospacing="0"/>
        <w:ind w:left="1080" w:right="-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открытости и гласности деятельности Совета депутатов;</w:t>
      </w:r>
    </w:p>
    <w:p w:rsidR="00F4258F" w:rsidRPr="005F5BB0" w:rsidRDefault="00F4258F" w:rsidP="007440A1">
      <w:pPr>
        <w:pStyle w:val="NormalWeb"/>
        <w:numPr>
          <w:ilvl w:val="0"/>
          <w:numId w:val="6"/>
        </w:numPr>
        <w:tabs>
          <w:tab w:val="clear" w:pos="1440"/>
          <w:tab w:val="num" w:pos="1080"/>
        </w:tabs>
        <w:spacing w:before="0" w:beforeAutospacing="0" w:after="0" w:afterAutospacing="0"/>
        <w:ind w:left="1080" w:right="-57"/>
        <w:rPr>
          <w:rFonts w:ascii="Times New Roman" w:hAnsi="Times New Roman" w:cs="Times New Roman"/>
          <w:sz w:val="28"/>
          <w:szCs w:val="28"/>
        </w:rPr>
      </w:pPr>
      <w:r w:rsidRPr="00923C46">
        <w:rPr>
          <w:rFonts w:ascii="Times New Roman" w:hAnsi="Times New Roman" w:cs="Times New Roman"/>
          <w:sz w:val="28"/>
          <w:szCs w:val="28"/>
        </w:rPr>
        <w:t xml:space="preserve">расширение </w:t>
      </w:r>
      <w:r w:rsidRPr="005F5BB0">
        <w:rPr>
          <w:rFonts w:ascii="Times New Roman" w:hAnsi="Times New Roman" w:cs="Times New Roman"/>
          <w:sz w:val="28"/>
          <w:szCs w:val="28"/>
        </w:rPr>
        <w:t>возможностей для осуществления «обратной связи» с населением, муниципальными органами, входящими в состав МО "Кингисеппский муниципальный район", организациями, находящимися на территории МО «Кингисеппское городское поселение», государственными учреждениями, российскими и зарубежными партнерами.</w:t>
      </w:r>
    </w:p>
    <w:p w:rsidR="00F4258F" w:rsidRPr="00686B76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/>
        <w:jc w:val="both"/>
        <w:rPr>
          <w:sz w:val="28"/>
          <w:szCs w:val="28"/>
        </w:rPr>
      </w:pPr>
      <w:r w:rsidRPr="00686B76">
        <w:rPr>
          <w:sz w:val="28"/>
          <w:szCs w:val="28"/>
        </w:rPr>
        <w:t xml:space="preserve">Основные задачи сайта </w:t>
      </w:r>
      <w:r>
        <w:rPr>
          <w:sz w:val="28"/>
          <w:szCs w:val="28"/>
        </w:rPr>
        <w:t>Совета депутатов:</w:t>
      </w:r>
    </w:p>
    <w:p w:rsidR="00F4258F" w:rsidRDefault="00F4258F" w:rsidP="007440A1">
      <w:pPr>
        <w:numPr>
          <w:ilvl w:val="0"/>
          <w:numId w:val="7"/>
        </w:numPr>
        <w:tabs>
          <w:tab w:val="clear" w:pos="1440"/>
          <w:tab w:val="num" w:pos="1080"/>
        </w:tabs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86B76">
        <w:rPr>
          <w:sz w:val="28"/>
          <w:szCs w:val="28"/>
        </w:rPr>
        <w:t xml:space="preserve">беспечение прозрачности работы </w:t>
      </w:r>
      <w:r>
        <w:rPr>
          <w:sz w:val="28"/>
          <w:szCs w:val="28"/>
        </w:rPr>
        <w:t>Совета депутатов</w:t>
      </w:r>
      <w:r w:rsidRPr="00686B76">
        <w:rPr>
          <w:sz w:val="28"/>
          <w:szCs w:val="28"/>
        </w:rPr>
        <w:t xml:space="preserve">, оперативное доведение до граждан объективной и достоверной информации о деятельности, иной публичной информации, которой располагает </w:t>
      </w:r>
      <w:r>
        <w:rPr>
          <w:sz w:val="28"/>
          <w:szCs w:val="28"/>
        </w:rPr>
        <w:t>Совет депутатов;</w:t>
      </w:r>
    </w:p>
    <w:p w:rsidR="00F4258F" w:rsidRDefault="00F4258F" w:rsidP="007440A1">
      <w:pPr>
        <w:numPr>
          <w:ilvl w:val="0"/>
          <w:numId w:val="7"/>
        </w:numPr>
        <w:tabs>
          <w:tab w:val="clear" w:pos="1440"/>
          <w:tab w:val="num" w:pos="1080"/>
        </w:tabs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86B76">
        <w:rPr>
          <w:sz w:val="28"/>
          <w:szCs w:val="28"/>
        </w:rPr>
        <w:t xml:space="preserve">беспечение гласности и прозрачности </w:t>
      </w:r>
      <w:r>
        <w:rPr>
          <w:sz w:val="28"/>
          <w:szCs w:val="28"/>
        </w:rPr>
        <w:t>нормативных правовых и правовых актов, принятых Советом депутатов;</w:t>
      </w:r>
    </w:p>
    <w:p w:rsidR="00F4258F" w:rsidRDefault="00F4258F" w:rsidP="007440A1">
      <w:pPr>
        <w:numPr>
          <w:ilvl w:val="0"/>
          <w:numId w:val="7"/>
        </w:numPr>
        <w:tabs>
          <w:tab w:val="clear" w:pos="1440"/>
          <w:tab w:val="num" w:pos="1080"/>
        </w:tabs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686B76">
        <w:rPr>
          <w:sz w:val="28"/>
          <w:szCs w:val="28"/>
        </w:rPr>
        <w:t xml:space="preserve">редставление интересов </w:t>
      </w:r>
      <w:r>
        <w:rPr>
          <w:sz w:val="28"/>
          <w:szCs w:val="28"/>
        </w:rPr>
        <w:t>Совета депутатов</w:t>
      </w:r>
      <w:r w:rsidRPr="00686B76">
        <w:rPr>
          <w:sz w:val="28"/>
          <w:szCs w:val="28"/>
        </w:rPr>
        <w:t xml:space="preserve"> </w:t>
      </w:r>
      <w:r>
        <w:rPr>
          <w:sz w:val="28"/>
          <w:szCs w:val="28"/>
        </w:rPr>
        <w:t>как представительного органа МО</w:t>
      </w:r>
      <w:r w:rsidRPr="00686B76">
        <w:rPr>
          <w:sz w:val="28"/>
          <w:szCs w:val="28"/>
        </w:rPr>
        <w:t xml:space="preserve"> </w:t>
      </w:r>
      <w:r w:rsidRPr="00923C46">
        <w:rPr>
          <w:sz w:val="28"/>
          <w:szCs w:val="28"/>
        </w:rPr>
        <w:t xml:space="preserve">«Кингисеппское городское поселение» </w:t>
      </w:r>
      <w:r w:rsidRPr="00686B76">
        <w:rPr>
          <w:sz w:val="28"/>
          <w:szCs w:val="28"/>
        </w:rPr>
        <w:t>в Ленинградской</w:t>
      </w:r>
      <w:r>
        <w:rPr>
          <w:sz w:val="28"/>
          <w:szCs w:val="28"/>
        </w:rPr>
        <w:t xml:space="preserve"> области, Российской Федерации;</w:t>
      </w:r>
    </w:p>
    <w:p w:rsidR="00F4258F" w:rsidRPr="00686B76" w:rsidRDefault="00F4258F" w:rsidP="007440A1">
      <w:pPr>
        <w:numPr>
          <w:ilvl w:val="0"/>
          <w:numId w:val="7"/>
        </w:numPr>
        <w:tabs>
          <w:tab w:val="clear" w:pos="1440"/>
          <w:tab w:val="num" w:pos="1080"/>
        </w:tabs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686B76">
        <w:rPr>
          <w:sz w:val="28"/>
          <w:szCs w:val="28"/>
        </w:rPr>
        <w:t>нформационная поддержка процессов (процедур) реализации пра</w:t>
      </w:r>
      <w:r>
        <w:rPr>
          <w:sz w:val="28"/>
          <w:szCs w:val="28"/>
        </w:rPr>
        <w:t>в и законных интересов граждан.</w:t>
      </w:r>
    </w:p>
    <w:p w:rsidR="00F4258F" w:rsidRPr="00686B76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/>
        <w:jc w:val="both"/>
        <w:rPr>
          <w:sz w:val="28"/>
          <w:szCs w:val="28"/>
        </w:rPr>
      </w:pPr>
      <w:r w:rsidRPr="00686B76">
        <w:rPr>
          <w:sz w:val="28"/>
          <w:szCs w:val="28"/>
        </w:rPr>
        <w:t xml:space="preserve">Основные принципы обеспечения доступа к информации </w:t>
      </w:r>
      <w:r>
        <w:rPr>
          <w:sz w:val="28"/>
          <w:szCs w:val="28"/>
        </w:rPr>
        <w:t>о деятельности Совета депутатов:</w:t>
      </w:r>
    </w:p>
    <w:p w:rsidR="00F4258F" w:rsidRDefault="00F4258F" w:rsidP="007440A1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sz w:val="28"/>
          <w:szCs w:val="28"/>
        </w:rPr>
      </w:pPr>
      <w:r w:rsidRPr="00686B76">
        <w:rPr>
          <w:sz w:val="28"/>
          <w:szCs w:val="28"/>
        </w:rPr>
        <w:t>открытость и доступность информации о деятельности Совета</w:t>
      </w:r>
      <w:r>
        <w:rPr>
          <w:sz w:val="28"/>
          <w:szCs w:val="28"/>
        </w:rPr>
        <w:t xml:space="preserve"> депутатов</w:t>
      </w:r>
      <w:r w:rsidRPr="00686B76">
        <w:rPr>
          <w:sz w:val="28"/>
          <w:szCs w:val="28"/>
        </w:rPr>
        <w:t xml:space="preserve">, за исключением случаев, предусмотренных федеральным законом; </w:t>
      </w:r>
    </w:p>
    <w:p w:rsidR="00F4258F" w:rsidRDefault="00F4258F" w:rsidP="007440A1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sz w:val="28"/>
          <w:szCs w:val="28"/>
        </w:rPr>
      </w:pPr>
      <w:r w:rsidRPr="00686B76">
        <w:rPr>
          <w:sz w:val="28"/>
          <w:szCs w:val="28"/>
        </w:rPr>
        <w:t xml:space="preserve">достоверность информации о деятельности Совета </w:t>
      </w:r>
      <w:r>
        <w:rPr>
          <w:sz w:val="28"/>
          <w:szCs w:val="28"/>
        </w:rPr>
        <w:t xml:space="preserve">депутатов </w:t>
      </w:r>
      <w:r w:rsidRPr="00686B76">
        <w:rPr>
          <w:sz w:val="28"/>
          <w:szCs w:val="28"/>
        </w:rPr>
        <w:t xml:space="preserve">и своевременность ее предоставления; </w:t>
      </w:r>
    </w:p>
    <w:p w:rsidR="00F4258F" w:rsidRDefault="00F4258F" w:rsidP="007440A1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sz w:val="28"/>
          <w:szCs w:val="28"/>
        </w:rPr>
      </w:pPr>
      <w:r w:rsidRPr="00686B76">
        <w:rPr>
          <w:sz w:val="28"/>
          <w:szCs w:val="28"/>
        </w:rPr>
        <w:t xml:space="preserve">свобода поиска, получения, передачи и распространения информации о деятельности Совета </w:t>
      </w:r>
      <w:r>
        <w:rPr>
          <w:sz w:val="28"/>
          <w:szCs w:val="28"/>
        </w:rPr>
        <w:t xml:space="preserve">депутатов </w:t>
      </w:r>
      <w:r w:rsidRPr="00686B76">
        <w:rPr>
          <w:sz w:val="28"/>
          <w:szCs w:val="28"/>
        </w:rPr>
        <w:t xml:space="preserve">любым законным способом; </w:t>
      </w:r>
    </w:p>
    <w:p w:rsidR="00F4258F" w:rsidRPr="000317DF" w:rsidRDefault="00F4258F" w:rsidP="007440A1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соблюдение прав граждан на неприкосновенность частной жизни, личную и семейную тайну, защиту их чести и деловой репутации, права организаций на защиту их деловой репутации при предоставлении информации о деятельности Совета депутатов.</w:t>
      </w:r>
    </w:p>
    <w:p w:rsidR="00F4258F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 xml:space="preserve">Официальный адрес </w:t>
      </w:r>
      <w:r>
        <w:rPr>
          <w:sz w:val="28"/>
          <w:szCs w:val="28"/>
        </w:rPr>
        <w:t>сайта</w:t>
      </w:r>
      <w:r w:rsidRPr="00923C46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</w:t>
      </w:r>
      <w:r w:rsidRPr="00923C46">
        <w:rPr>
          <w:sz w:val="28"/>
          <w:szCs w:val="28"/>
        </w:rPr>
        <w:t xml:space="preserve"> в сети </w:t>
      </w:r>
      <w:r>
        <w:rPr>
          <w:sz w:val="28"/>
          <w:szCs w:val="28"/>
        </w:rPr>
        <w:t>«Интернет»</w:t>
      </w:r>
      <w:r w:rsidRPr="00923C46">
        <w:rPr>
          <w:sz w:val="28"/>
          <w:szCs w:val="28"/>
        </w:rPr>
        <w:t xml:space="preserve"> </w:t>
      </w:r>
      <w:hyperlink r:id="rId6" w:history="1">
        <w:r w:rsidRPr="00811BC2">
          <w:rPr>
            <w:rStyle w:val="Hyperlink"/>
            <w:sz w:val="28"/>
            <w:szCs w:val="28"/>
          </w:rPr>
          <w:t>www.кингисепп-мо.рф</w:t>
        </w:r>
      </w:hyperlink>
      <w:r w:rsidRPr="00686B76">
        <w:rPr>
          <w:sz w:val="28"/>
          <w:szCs w:val="28"/>
        </w:rPr>
        <w:t>.</w:t>
      </w:r>
    </w:p>
    <w:p w:rsidR="00F4258F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>
        <w:rPr>
          <w:sz w:val="28"/>
          <w:szCs w:val="28"/>
        </w:rPr>
        <w:t>Сайт</w:t>
      </w:r>
      <w:r w:rsidRPr="00923C46">
        <w:rPr>
          <w:sz w:val="28"/>
          <w:szCs w:val="28"/>
        </w:rPr>
        <w:t xml:space="preserve"> является основой муниципального </w:t>
      </w:r>
      <w:r>
        <w:rPr>
          <w:sz w:val="28"/>
          <w:szCs w:val="28"/>
        </w:rPr>
        <w:t>Интернет</w:t>
      </w:r>
      <w:r w:rsidRPr="00923C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923C46">
        <w:rPr>
          <w:sz w:val="28"/>
          <w:szCs w:val="28"/>
        </w:rPr>
        <w:t xml:space="preserve">пространства </w:t>
      </w:r>
      <w:r>
        <w:rPr>
          <w:sz w:val="28"/>
          <w:szCs w:val="28"/>
        </w:rPr>
        <w:t>Совета депутатов</w:t>
      </w:r>
      <w:r w:rsidRPr="00923C46">
        <w:rPr>
          <w:sz w:val="28"/>
          <w:szCs w:val="28"/>
        </w:rPr>
        <w:t xml:space="preserve"> </w:t>
      </w:r>
      <w:r>
        <w:rPr>
          <w:sz w:val="28"/>
          <w:szCs w:val="28"/>
        </w:rPr>
        <w:t>и его</w:t>
      </w:r>
      <w:r w:rsidRPr="00923C46">
        <w:rPr>
          <w:sz w:val="28"/>
          <w:szCs w:val="28"/>
        </w:rPr>
        <w:t xml:space="preserve"> визитной карточкой в</w:t>
      </w:r>
      <w:r>
        <w:rPr>
          <w:sz w:val="28"/>
          <w:szCs w:val="28"/>
        </w:rPr>
        <w:t>о всемирной</w:t>
      </w:r>
      <w:r w:rsidRPr="00923C46">
        <w:rPr>
          <w:sz w:val="28"/>
          <w:szCs w:val="28"/>
        </w:rPr>
        <w:t xml:space="preserve"> информационной сети </w:t>
      </w:r>
      <w:r>
        <w:rPr>
          <w:sz w:val="28"/>
          <w:szCs w:val="28"/>
        </w:rPr>
        <w:t>«Интернет»</w:t>
      </w:r>
      <w:r w:rsidRPr="00923C46">
        <w:rPr>
          <w:sz w:val="28"/>
          <w:szCs w:val="28"/>
        </w:rPr>
        <w:t xml:space="preserve">. </w:t>
      </w:r>
    </w:p>
    <w:p w:rsidR="00F4258F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 xml:space="preserve">Потенциальной аудиторией </w:t>
      </w:r>
      <w:r>
        <w:rPr>
          <w:sz w:val="28"/>
          <w:szCs w:val="28"/>
        </w:rPr>
        <w:t>сайта</w:t>
      </w:r>
      <w:r w:rsidRPr="00923C46">
        <w:rPr>
          <w:sz w:val="28"/>
          <w:szCs w:val="28"/>
        </w:rPr>
        <w:t xml:space="preserve"> являются все пользователи сети </w:t>
      </w:r>
      <w:r>
        <w:rPr>
          <w:sz w:val="28"/>
          <w:szCs w:val="28"/>
        </w:rPr>
        <w:t>«Интернет»</w:t>
      </w:r>
      <w:r w:rsidRPr="00923C46">
        <w:rPr>
          <w:sz w:val="28"/>
          <w:szCs w:val="28"/>
        </w:rPr>
        <w:t xml:space="preserve">. </w:t>
      </w:r>
    </w:p>
    <w:p w:rsidR="00F4258F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>
        <w:rPr>
          <w:sz w:val="28"/>
          <w:szCs w:val="28"/>
        </w:rPr>
        <w:t>Сайт</w:t>
      </w:r>
      <w:r w:rsidRPr="00923C46">
        <w:rPr>
          <w:sz w:val="28"/>
          <w:szCs w:val="28"/>
        </w:rPr>
        <w:t xml:space="preserve"> функционирует </w:t>
      </w:r>
      <w:r>
        <w:rPr>
          <w:sz w:val="28"/>
          <w:szCs w:val="28"/>
        </w:rPr>
        <w:t>на русском языке.</w:t>
      </w:r>
      <w:r w:rsidRPr="00923C46">
        <w:rPr>
          <w:sz w:val="28"/>
          <w:szCs w:val="28"/>
        </w:rPr>
        <w:t xml:space="preserve"> </w:t>
      </w:r>
    </w:p>
    <w:p w:rsidR="00F4258F" w:rsidRDefault="00F4258F" w:rsidP="000317DF">
      <w:pPr>
        <w:numPr>
          <w:ilvl w:val="1"/>
          <w:numId w:val="5"/>
        </w:numPr>
        <w:tabs>
          <w:tab w:val="clear" w:pos="1428"/>
          <w:tab w:val="num" w:pos="720"/>
          <w:tab w:val="left" w:pos="8100"/>
        </w:tabs>
        <w:ind w:left="720" w:right="-57"/>
        <w:jc w:val="both"/>
        <w:rPr>
          <w:sz w:val="28"/>
          <w:szCs w:val="28"/>
        </w:rPr>
      </w:pPr>
      <w:r w:rsidRPr="003420B5">
        <w:rPr>
          <w:sz w:val="28"/>
          <w:szCs w:val="28"/>
        </w:rPr>
        <w:t xml:space="preserve">Проектирование </w:t>
      </w:r>
      <w:r>
        <w:rPr>
          <w:sz w:val="28"/>
          <w:szCs w:val="28"/>
        </w:rPr>
        <w:t xml:space="preserve">и оформление внешнего вида сайта, его </w:t>
      </w:r>
      <w:r w:rsidRPr="000317DF">
        <w:rPr>
          <w:sz w:val="28"/>
          <w:szCs w:val="28"/>
        </w:rPr>
        <w:t>редактирование и размещение информации на сайте осуществляется</w:t>
      </w:r>
      <w:r w:rsidRPr="003420B5">
        <w:rPr>
          <w:sz w:val="28"/>
          <w:szCs w:val="28"/>
        </w:rPr>
        <w:t xml:space="preserve"> по согласовани</w:t>
      </w:r>
      <w:r>
        <w:rPr>
          <w:sz w:val="28"/>
          <w:szCs w:val="28"/>
        </w:rPr>
        <w:t>ю</w:t>
      </w:r>
      <w:r w:rsidRPr="003420B5">
        <w:rPr>
          <w:sz w:val="28"/>
          <w:szCs w:val="28"/>
        </w:rPr>
        <w:t xml:space="preserve"> с главой МО "Кингисеппское городское поселение".</w:t>
      </w:r>
    </w:p>
    <w:p w:rsidR="00F4258F" w:rsidRPr="00CF26F4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>Информационное наполнение</w:t>
      </w:r>
      <w:r>
        <w:rPr>
          <w:sz w:val="28"/>
          <w:szCs w:val="28"/>
        </w:rPr>
        <w:t>, к</w:t>
      </w:r>
      <w:r w:rsidRPr="00923C46">
        <w:rPr>
          <w:sz w:val="28"/>
          <w:szCs w:val="28"/>
        </w:rPr>
        <w:t xml:space="preserve">онтроль за текущим состоянием </w:t>
      </w:r>
      <w:r>
        <w:rPr>
          <w:sz w:val="28"/>
          <w:szCs w:val="28"/>
        </w:rPr>
        <w:t>сайта</w:t>
      </w:r>
      <w:r w:rsidRPr="00923C46">
        <w:rPr>
          <w:sz w:val="28"/>
          <w:szCs w:val="28"/>
        </w:rPr>
        <w:t xml:space="preserve"> и </w:t>
      </w:r>
      <w:r w:rsidRPr="00CF26F4">
        <w:rPr>
          <w:sz w:val="28"/>
          <w:szCs w:val="28"/>
        </w:rPr>
        <w:t>соответствием представленных материалов целям и структуре сайта обеспечивается аппаратом Совета депутатов.</w:t>
      </w:r>
    </w:p>
    <w:p w:rsidR="00F4258F" w:rsidRPr="00CF26F4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CF26F4">
        <w:rPr>
          <w:sz w:val="28"/>
          <w:szCs w:val="28"/>
        </w:rPr>
        <w:t>Обеспечение технической работоспособности сайта и своевременного размещения предоставляемой информации осуществляется техническим специалистом.</w:t>
      </w:r>
    </w:p>
    <w:p w:rsidR="00F4258F" w:rsidRPr="00CF26F4" w:rsidRDefault="00F4258F" w:rsidP="007440A1">
      <w:pPr>
        <w:ind w:right="-57" w:firstLine="902"/>
        <w:jc w:val="both"/>
        <w:rPr>
          <w:sz w:val="28"/>
          <w:szCs w:val="28"/>
        </w:rPr>
      </w:pPr>
    </w:p>
    <w:p w:rsidR="00F4258F" w:rsidRPr="00C97AF4" w:rsidRDefault="00F4258F" w:rsidP="007440A1">
      <w:pPr>
        <w:pStyle w:val="Heading2"/>
        <w:numPr>
          <w:ilvl w:val="0"/>
          <w:numId w:val="5"/>
        </w:numPr>
        <w:tabs>
          <w:tab w:val="left" w:pos="1828"/>
          <w:tab w:val="center" w:pos="5287"/>
        </w:tabs>
        <w:spacing w:before="0" w:after="0"/>
        <w:ind w:right="-57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97AF4">
        <w:rPr>
          <w:rFonts w:ascii="Times New Roman" w:hAnsi="Times New Roman" w:cs="Times New Roman"/>
          <w:i w:val="0"/>
          <w:iCs w:val="0"/>
          <w:sz w:val="24"/>
          <w:szCs w:val="24"/>
        </w:rPr>
        <w:t>ИСТОЧНИКИ, КАТЕГОРИИ И СТАТУС ИНФОРМАЦИИ</w:t>
      </w:r>
    </w:p>
    <w:p w:rsidR="00F4258F" w:rsidRPr="00923C46" w:rsidRDefault="00F4258F" w:rsidP="007440A1">
      <w:pPr>
        <w:pStyle w:val="Heading2"/>
        <w:spacing w:before="0" w:after="0"/>
        <w:ind w:right="-57" w:firstLine="902"/>
        <w:jc w:val="both"/>
        <w:rPr>
          <w:rFonts w:ascii="Times New Roman" w:hAnsi="Times New Roman" w:cs="Times New Roman"/>
          <w:i w:val="0"/>
          <w:iCs w:val="0"/>
        </w:rPr>
      </w:pPr>
    </w:p>
    <w:p w:rsidR="00F4258F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 xml:space="preserve">Информация, размещаемая на </w:t>
      </w:r>
      <w:r>
        <w:rPr>
          <w:sz w:val="28"/>
          <w:szCs w:val="28"/>
        </w:rPr>
        <w:t>сайте</w:t>
      </w:r>
      <w:r w:rsidRPr="00923C46">
        <w:rPr>
          <w:sz w:val="28"/>
          <w:szCs w:val="28"/>
        </w:rPr>
        <w:t xml:space="preserve">, имеет официальный статус. </w:t>
      </w:r>
    </w:p>
    <w:p w:rsidR="00F4258F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 xml:space="preserve">Информация, размещаемая на </w:t>
      </w:r>
      <w:r>
        <w:rPr>
          <w:sz w:val="28"/>
          <w:szCs w:val="28"/>
        </w:rPr>
        <w:t>сайте</w:t>
      </w:r>
      <w:r w:rsidRPr="00923C46">
        <w:rPr>
          <w:sz w:val="28"/>
          <w:szCs w:val="28"/>
        </w:rPr>
        <w:t xml:space="preserve">, является публичной и бесплатной. </w:t>
      </w:r>
    </w:p>
    <w:p w:rsidR="00F4258F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 xml:space="preserve">Частичное или полное использование материалов </w:t>
      </w:r>
      <w:r>
        <w:rPr>
          <w:sz w:val="28"/>
          <w:szCs w:val="28"/>
        </w:rPr>
        <w:t>сайта</w:t>
      </w:r>
      <w:r w:rsidRPr="00923C46">
        <w:rPr>
          <w:sz w:val="28"/>
          <w:szCs w:val="28"/>
        </w:rPr>
        <w:t xml:space="preserve"> в других средствах массовой информации возможно только при условии обязательной ссылки на сайт </w:t>
      </w:r>
      <w:r>
        <w:rPr>
          <w:sz w:val="28"/>
          <w:szCs w:val="28"/>
        </w:rPr>
        <w:t>Совета депутатов</w:t>
      </w:r>
      <w:r w:rsidRPr="00923C46">
        <w:rPr>
          <w:sz w:val="28"/>
          <w:szCs w:val="28"/>
        </w:rPr>
        <w:t xml:space="preserve">. </w:t>
      </w:r>
    </w:p>
    <w:p w:rsidR="00F4258F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 xml:space="preserve">Информационное наполнение </w:t>
      </w:r>
      <w:r>
        <w:rPr>
          <w:sz w:val="28"/>
          <w:szCs w:val="28"/>
        </w:rPr>
        <w:t>сайта</w:t>
      </w:r>
      <w:r w:rsidRPr="00923C46">
        <w:rPr>
          <w:sz w:val="28"/>
          <w:szCs w:val="28"/>
        </w:rPr>
        <w:t xml:space="preserve"> осуществляется из внутренн</w:t>
      </w:r>
      <w:r>
        <w:rPr>
          <w:sz w:val="28"/>
          <w:szCs w:val="28"/>
        </w:rPr>
        <w:t>его</w:t>
      </w:r>
      <w:r w:rsidRPr="00923C46">
        <w:rPr>
          <w:sz w:val="28"/>
          <w:szCs w:val="28"/>
        </w:rPr>
        <w:t xml:space="preserve"> и внешних источников. </w:t>
      </w:r>
    </w:p>
    <w:p w:rsidR="00F4258F" w:rsidRPr="00923C46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>Внутренним источник</w:t>
      </w:r>
      <w:r>
        <w:rPr>
          <w:sz w:val="28"/>
          <w:szCs w:val="28"/>
        </w:rPr>
        <w:t>ом являе</w:t>
      </w:r>
      <w:r w:rsidRPr="00923C46">
        <w:rPr>
          <w:sz w:val="28"/>
          <w:szCs w:val="28"/>
        </w:rPr>
        <w:t xml:space="preserve">тся: </w:t>
      </w:r>
    </w:p>
    <w:p w:rsidR="00F4258F" w:rsidRPr="00923C46" w:rsidRDefault="00F4258F" w:rsidP="007440A1">
      <w:pPr>
        <w:numPr>
          <w:ilvl w:val="0"/>
          <w:numId w:val="9"/>
        </w:numPr>
        <w:tabs>
          <w:tab w:val="clear" w:pos="1440"/>
          <w:tab w:val="num" w:pos="1080"/>
        </w:tabs>
        <w:ind w:left="1080" w:right="-57"/>
        <w:jc w:val="both"/>
        <w:rPr>
          <w:sz w:val="28"/>
          <w:szCs w:val="28"/>
        </w:rPr>
      </w:pPr>
      <w:r>
        <w:rPr>
          <w:sz w:val="28"/>
          <w:szCs w:val="28"/>
        </w:rPr>
        <w:t>аппарат</w:t>
      </w:r>
      <w:r w:rsidRPr="00923C46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депутатов.</w:t>
      </w:r>
    </w:p>
    <w:p w:rsidR="00F4258F" w:rsidRPr="00923C46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 xml:space="preserve">Внешними источниками являются: </w:t>
      </w:r>
    </w:p>
    <w:p w:rsidR="00F4258F" w:rsidRDefault="00F4258F" w:rsidP="007440A1">
      <w:pPr>
        <w:numPr>
          <w:ilvl w:val="0"/>
          <w:numId w:val="9"/>
        </w:numPr>
        <w:tabs>
          <w:tab w:val="clear" w:pos="1440"/>
          <w:tab w:val="num" w:pos="1080"/>
        </w:tabs>
        <w:ind w:left="1080" w:right="-57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923C46">
        <w:rPr>
          <w:sz w:val="28"/>
          <w:szCs w:val="28"/>
        </w:rPr>
        <w:t xml:space="preserve"> МО «Кингисеппское городское поселение»; </w:t>
      </w:r>
    </w:p>
    <w:p w:rsidR="00F4258F" w:rsidRDefault="00F4258F" w:rsidP="007440A1">
      <w:pPr>
        <w:numPr>
          <w:ilvl w:val="0"/>
          <w:numId w:val="9"/>
        </w:numPr>
        <w:tabs>
          <w:tab w:val="clear" w:pos="1440"/>
          <w:tab w:val="num" w:pos="1080"/>
        </w:tabs>
        <w:ind w:left="108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>органы государственной власти (федеральные и региональные)</w:t>
      </w:r>
      <w:r>
        <w:rPr>
          <w:sz w:val="28"/>
          <w:szCs w:val="28"/>
        </w:rPr>
        <w:t>;</w:t>
      </w:r>
    </w:p>
    <w:p w:rsidR="00F4258F" w:rsidRDefault="00F4258F" w:rsidP="007440A1">
      <w:pPr>
        <w:numPr>
          <w:ilvl w:val="0"/>
          <w:numId w:val="9"/>
        </w:numPr>
        <w:tabs>
          <w:tab w:val="clear" w:pos="1440"/>
          <w:tab w:val="num" w:pos="1080"/>
        </w:tabs>
        <w:ind w:left="1080" w:right="-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государственные </w:t>
      </w:r>
      <w:r w:rsidRPr="00923C46">
        <w:rPr>
          <w:sz w:val="28"/>
          <w:szCs w:val="28"/>
        </w:rPr>
        <w:t>учреждения и организации;</w:t>
      </w:r>
    </w:p>
    <w:p w:rsidR="00F4258F" w:rsidRPr="00923C46" w:rsidRDefault="00F4258F" w:rsidP="007440A1">
      <w:pPr>
        <w:numPr>
          <w:ilvl w:val="0"/>
          <w:numId w:val="9"/>
        </w:numPr>
        <w:tabs>
          <w:tab w:val="clear" w:pos="1440"/>
          <w:tab w:val="num" w:pos="1080"/>
        </w:tabs>
        <w:ind w:left="108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>местные СМИ.</w:t>
      </w:r>
    </w:p>
    <w:p w:rsidR="00F4258F" w:rsidRPr="00923C46" w:rsidRDefault="00F4258F" w:rsidP="007440A1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 xml:space="preserve">В зависимости от периодичности обновления информация делится на следующие категории: </w:t>
      </w:r>
    </w:p>
    <w:p w:rsidR="00F4258F" w:rsidRDefault="00F4258F" w:rsidP="007440A1">
      <w:pPr>
        <w:numPr>
          <w:ilvl w:val="0"/>
          <w:numId w:val="10"/>
        </w:numPr>
        <w:tabs>
          <w:tab w:val="clear" w:pos="1440"/>
          <w:tab w:val="num" w:pos="1080"/>
        </w:tabs>
        <w:ind w:left="108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 xml:space="preserve">постоянная информация; </w:t>
      </w:r>
    </w:p>
    <w:p w:rsidR="00F4258F" w:rsidRDefault="00F4258F" w:rsidP="007440A1">
      <w:pPr>
        <w:numPr>
          <w:ilvl w:val="0"/>
          <w:numId w:val="10"/>
        </w:numPr>
        <w:tabs>
          <w:tab w:val="clear" w:pos="1440"/>
          <w:tab w:val="num" w:pos="1080"/>
        </w:tabs>
        <w:ind w:left="108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 xml:space="preserve">периодически обновляемая информация; </w:t>
      </w:r>
    </w:p>
    <w:p w:rsidR="00F4258F" w:rsidRDefault="00F4258F" w:rsidP="007440A1">
      <w:pPr>
        <w:numPr>
          <w:ilvl w:val="0"/>
          <w:numId w:val="10"/>
        </w:numPr>
        <w:tabs>
          <w:tab w:val="clear" w:pos="1440"/>
          <w:tab w:val="num" w:pos="1080"/>
        </w:tabs>
        <w:ind w:left="108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>разовая информация.</w:t>
      </w:r>
    </w:p>
    <w:p w:rsidR="00F4258F" w:rsidRPr="00923C46" w:rsidRDefault="00F4258F" w:rsidP="007440A1">
      <w:pPr>
        <w:ind w:right="-105" w:firstLine="902"/>
        <w:jc w:val="both"/>
        <w:rPr>
          <w:sz w:val="28"/>
          <w:szCs w:val="28"/>
        </w:rPr>
      </w:pPr>
    </w:p>
    <w:p w:rsidR="00F4258F" w:rsidRPr="000317DF" w:rsidRDefault="00F4258F" w:rsidP="000317DF">
      <w:pPr>
        <w:numPr>
          <w:ilvl w:val="0"/>
          <w:numId w:val="5"/>
        </w:numPr>
        <w:ind w:right="-57"/>
        <w:jc w:val="center"/>
        <w:rPr>
          <w:b/>
          <w:bCs/>
        </w:rPr>
      </w:pPr>
      <w:r w:rsidRPr="000317DF">
        <w:rPr>
          <w:b/>
          <w:bCs/>
        </w:rPr>
        <w:t xml:space="preserve">ПОДГОТОВКА, ПРЕДОСТАВЛЕНИЕ И РАЗМЕЩЕНИЕ </w:t>
      </w:r>
    </w:p>
    <w:p w:rsidR="00F4258F" w:rsidRPr="000317DF" w:rsidRDefault="00F4258F" w:rsidP="000317DF">
      <w:pPr>
        <w:ind w:right="-57"/>
        <w:jc w:val="center"/>
        <w:rPr>
          <w:b/>
          <w:bCs/>
        </w:rPr>
      </w:pPr>
      <w:r w:rsidRPr="000317DF">
        <w:rPr>
          <w:b/>
          <w:bCs/>
        </w:rPr>
        <w:t>ИНФОРМАЦИИ НА САЙТЕ</w:t>
      </w:r>
    </w:p>
    <w:p w:rsidR="00F4258F" w:rsidRPr="000317DF" w:rsidRDefault="00F4258F" w:rsidP="000317DF">
      <w:pPr>
        <w:ind w:right="-57" w:firstLine="902"/>
        <w:jc w:val="both"/>
        <w:rPr>
          <w:b/>
          <w:bCs/>
        </w:rPr>
      </w:pPr>
    </w:p>
    <w:p w:rsidR="00F4258F" w:rsidRPr="000317DF" w:rsidRDefault="00F4258F" w:rsidP="000317DF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Подготовку информации о деятельности Совета депутатов, размещаемой на сайте, осуществляет аппарат Совета депутатов.</w:t>
      </w:r>
    </w:p>
    <w:p w:rsidR="00F4258F" w:rsidRPr="000317DF" w:rsidRDefault="00F4258F" w:rsidP="000317DF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При подготовке информации, имеющей статус персональных данных, аппарат Совета депутатов, направляет данную информацию для размещения на сайте только при наличии согласий лиц, чьи персональные данные размещаются.</w:t>
      </w:r>
    </w:p>
    <w:p w:rsidR="00F4258F" w:rsidRPr="000317DF" w:rsidRDefault="00F4258F" w:rsidP="000317DF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Информация, размещенная на сайте и утратившая актуальность, точность или достоверность, должна быть удалена или приведена в соответствие с достоверными данными аппаратом Совета депутатов в течение 3-х рабочих дней.</w:t>
      </w:r>
    </w:p>
    <w:p w:rsidR="00F4258F" w:rsidRPr="000317DF" w:rsidRDefault="00F4258F" w:rsidP="000317DF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Информация, подготовленная для размещения на сайте, предоставляется в соответствии со структурой сайта.</w:t>
      </w:r>
    </w:p>
    <w:p w:rsidR="00F4258F" w:rsidRPr="000317DF" w:rsidRDefault="00F4258F" w:rsidP="000317DF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Редактирование информации нормативного правового характера не допускается.</w:t>
      </w:r>
    </w:p>
    <w:p w:rsidR="00F4258F" w:rsidRPr="000317DF" w:rsidRDefault="00F4258F" w:rsidP="000317DF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В случае необходимости доработки информации она возвращается лицу, ее предоставившему для доработки.</w:t>
      </w:r>
    </w:p>
    <w:p w:rsidR="00F4258F" w:rsidRPr="000317DF" w:rsidRDefault="00F4258F" w:rsidP="000317DF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Информация, содержащая новости (далее - новостная информация), предоставляемая для размещения на сайте, должна соответствовать редакционной политике сайта, содержать актуальную на момент публикации информацию.</w:t>
      </w:r>
    </w:p>
    <w:p w:rsidR="00F4258F" w:rsidRPr="000317DF" w:rsidRDefault="00F4258F" w:rsidP="000317DF">
      <w:pPr>
        <w:ind w:left="720" w:hanging="12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Не допускается размещение новостной информации, размещенной в иных информационно-телекоммуникационных сетях и в средствах массовой информации, без указания источника.</w:t>
      </w:r>
    </w:p>
    <w:p w:rsidR="00F4258F" w:rsidRPr="000317DF" w:rsidRDefault="00F4258F" w:rsidP="000317DF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Организация обеспечения работоспособности необходимой для функционирования сайта возлагается на технического специалиста, который решает следующие основные задачи:</w:t>
      </w:r>
    </w:p>
    <w:p w:rsidR="00F4258F" w:rsidRPr="000317DF" w:rsidRDefault="00F4258F" w:rsidP="000317DF">
      <w:pPr>
        <w:ind w:right="-57" w:firstLine="720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организация администрирования сайта;</w:t>
      </w:r>
    </w:p>
    <w:p w:rsidR="00F4258F" w:rsidRPr="000317DF" w:rsidRDefault="00F4258F" w:rsidP="000317DF">
      <w:pPr>
        <w:ind w:right="-57" w:firstLine="720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обеспечение защиты информационных ресурсов сайта;</w:t>
      </w:r>
    </w:p>
    <w:p w:rsidR="00F4258F" w:rsidRPr="000317DF" w:rsidRDefault="00F4258F" w:rsidP="000317DF">
      <w:pPr>
        <w:ind w:right="-57" w:firstLine="720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обеспечение бесперебойного функционирования сайта.</w:t>
      </w:r>
    </w:p>
    <w:p w:rsidR="00F4258F" w:rsidRPr="000317DF" w:rsidRDefault="00F4258F" w:rsidP="000317DF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Технический специалист после получения информации от аппарата Совета депутатов размещает ее на сайте. Размещение иной, не предоставленной аппаратом Совета депутатов, информации, не допускается.</w:t>
      </w:r>
    </w:p>
    <w:p w:rsidR="00F4258F" w:rsidRPr="000317DF" w:rsidRDefault="00F4258F" w:rsidP="000317DF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0317DF">
        <w:rPr>
          <w:sz w:val="28"/>
          <w:szCs w:val="28"/>
        </w:rPr>
        <w:t>При проведении плановых технических работ на оборудовании, обеспечивающем работу сайта, не менее чем за сутки до их начала размещается соответствующая информация.</w:t>
      </w:r>
    </w:p>
    <w:p w:rsidR="00F4258F" w:rsidRPr="00540F68" w:rsidRDefault="00F4258F" w:rsidP="000317DF">
      <w:pPr>
        <w:ind w:right="-57" w:firstLine="902"/>
        <w:jc w:val="both"/>
        <w:rPr>
          <w:sz w:val="28"/>
          <w:szCs w:val="28"/>
          <w:highlight w:val="red"/>
        </w:rPr>
      </w:pPr>
    </w:p>
    <w:p w:rsidR="00F4258F" w:rsidRPr="008F2846" w:rsidRDefault="00F4258F" w:rsidP="008F2846">
      <w:pPr>
        <w:numPr>
          <w:ilvl w:val="0"/>
          <w:numId w:val="5"/>
        </w:num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8F2846">
        <w:rPr>
          <w:b/>
          <w:bCs/>
        </w:rPr>
        <w:t>ТЕХНИЧЕСКИЕ ТРЕБОВАНИЯ К ПУБЛИКУЕМОЙ</w:t>
      </w:r>
    </w:p>
    <w:p w:rsidR="00F4258F" w:rsidRPr="008F2846" w:rsidRDefault="00F4258F" w:rsidP="008F2846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8F2846">
        <w:rPr>
          <w:b/>
          <w:bCs/>
        </w:rPr>
        <w:t>ИНФОРМАЦИИ В ЭЛЕКТРОННОМ ВИДЕ</w:t>
      </w:r>
    </w:p>
    <w:p w:rsidR="00F4258F" w:rsidRPr="00540F68" w:rsidRDefault="00F4258F" w:rsidP="000317DF">
      <w:pPr>
        <w:autoSpaceDE w:val="0"/>
        <w:autoSpaceDN w:val="0"/>
        <w:adjustRightInd w:val="0"/>
        <w:ind w:firstLine="709"/>
        <w:jc w:val="both"/>
        <w:outlineLvl w:val="1"/>
        <w:rPr>
          <w:b/>
          <w:bCs/>
          <w:highlight w:val="red"/>
        </w:rPr>
      </w:pPr>
    </w:p>
    <w:p w:rsidR="00F4258F" w:rsidRPr="008F2846" w:rsidRDefault="00F4258F" w:rsidP="008F2846">
      <w:pPr>
        <w:numPr>
          <w:ilvl w:val="1"/>
          <w:numId w:val="5"/>
        </w:numPr>
        <w:tabs>
          <w:tab w:val="clear" w:pos="1428"/>
          <w:tab w:val="left" w:pos="720"/>
        </w:tabs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r w:rsidRPr="008F2846">
        <w:rPr>
          <w:sz w:val="28"/>
          <w:szCs w:val="28"/>
        </w:rPr>
        <w:t>Предоставляемая информация должна удовлетворять следующим требованиям:</w:t>
      </w:r>
    </w:p>
    <w:p w:rsidR="00F4258F" w:rsidRPr="008F2846" w:rsidRDefault="00F4258F" w:rsidP="008F2846">
      <w:pPr>
        <w:numPr>
          <w:ilvl w:val="2"/>
          <w:numId w:val="3"/>
        </w:numPr>
        <w:tabs>
          <w:tab w:val="clear" w:pos="3686"/>
          <w:tab w:val="num" w:pos="720"/>
        </w:tabs>
        <w:autoSpaceDE w:val="0"/>
        <w:autoSpaceDN w:val="0"/>
        <w:adjustRightInd w:val="0"/>
        <w:ind w:left="720" w:hanging="720"/>
        <w:jc w:val="both"/>
        <w:rPr>
          <w:sz w:val="28"/>
          <w:szCs w:val="28"/>
        </w:rPr>
      </w:pPr>
      <w:r w:rsidRPr="008F2846">
        <w:rPr>
          <w:sz w:val="28"/>
          <w:szCs w:val="28"/>
        </w:rPr>
        <w:t xml:space="preserve">информационные текстовые материалы (нормативные правовые акты, методические материалы, пресс-релизы, сообщения и т.д.) должны быть предоставлены в электронном виде и созданы с помощью текстового редактора MS Word (версия 2003 или более ранняя) и MS Excel (версия 2003 или более ранняя) (форматы doc или </w:t>
      </w:r>
      <w:r w:rsidRPr="008F2846">
        <w:rPr>
          <w:sz w:val="28"/>
          <w:szCs w:val="28"/>
          <w:lang w:val="en-US"/>
        </w:rPr>
        <w:t>rtf</w:t>
      </w:r>
      <w:r w:rsidRPr="008F2846">
        <w:rPr>
          <w:sz w:val="28"/>
          <w:szCs w:val="28"/>
        </w:rPr>
        <w:t>, xls);</w:t>
      </w:r>
    </w:p>
    <w:p w:rsidR="00F4258F" w:rsidRPr="008F2846" w:rsidRDefault="00F4258F" w:rsidP="008F2846">
      <w:pPr>
        <w:numPr>
          <w:ilvl w:val="2"/>
          <w:numId w:val="3"/>
        </w:numPr>
        <w:tabs>
          <w:tab w:val="clear" w:pos="3686"/>
          <w:tab w:val="num" w:pos="720"/>
        </w:tabs>
        <w:autoSpaceDE w:val="0"/>
        <w:autoSpaceDN w:val="0"/>
        <w:adjustRightInd w:val="0"/>
        <w:ind w:left="720" w:hanging="720"/>
        <w:jc w:val="both"/>
        <w:rPr>
          <w:sz w:val="28"/>
          <w:szCs w:val="28"/>
        </w:rPr>
      </w:pPr>
      <w:r w:rsidRPr="008F2846">
        <w:rPr>
          <w:sz w:val="28"/>
          <w:szCs w:val="28"/>
        </w:rPr>
        <w:t>информационные материалы, представляющие собой выборку сведений из баз данных (электронные таблицы), должны быть предоставлены в формате MS Excel (версия 2003 или более ранняя);</w:t>
      </w:r>
    </w:p>
    <w:p w:rsidR="00F4258F" w:rsidRPr="008F2846" w:rsidRDefault="00F4258F" w:rsidP="008F2846">
      <w:pPr>
        <w:numPr>
          <w:ilvl w:val="2"/>
          <w:numId w:val="3"/>
        </w:numPr>
        <w:tabs>
          <w:tab w:val="clear" w:pos="3686"/>
          <w:tab w:val="num" w:pos="720"/>
        </w:tabs>
        <w:autoSpaceDE w:val="0"/>
        <w:autoSpaceDN w:val="0"/>
        <w:adjustRightInd w:val="0"/>
        <w:ind w:left="720" w:hanging="720"/>
        <w:jc w:val="both"/>
        <w:rPr>
          <w:sz w:val="28"/>
          <w:szCs w:val="28"/>
        </w:rPr>
      </w:pPr>
      <w:r w:rsidRPr="008F2846">
        <w:rPr>
          <w:sz w:val="28"/>
          <w:szCs w:val="28"/>
        </w:rPr>
        <w:t>допускается предоставление информации (фотографии и идентичные им изображения) в графическом (растровом) формате при условии, если документ имеет формат jpeg или gif;</w:t>
      </w:r>
    </w:p>
    <w:p w:rsidR="00F4258F" w:rsidRPr="008F2846" w:rsidRDefault="00F4258F" w:rsidP="008F2846">
      <w:pPr>
        <w:numPr>
          <w:ilvl w:val="2"/>
          <w:numId w:val="3"/>
        </w:numPr>
        <w:tabs>
          <w:tab w:val="clear" w:pos="3686"/>
          <w:tab w:val="num" w:pos="720"/>
        </w:tabs>
        <w:autoSpaceDE w:val="0"/>
        <w:autoSpaceDN w:val="0"/>
        <w:adjustRightInd w:val="0"/>
        <w:ind w:left="720" w:hanging="720"/>
        <w:jc w:val="both"/>
        <w:rPr>
          <w:sz w:val="28"/>
          <w:szCs w:val="28"/>
        </w:rPr>
      </w:pPr>
      <w:r w:rsidRPr="008F2846">
        <w:rPr>
          <w:sz w:val="28"/>
          <w:szCs w:val="28"/>
        </w:rPr>
        <w:t>допускается предоставление специализированных программных продуктов с подробным описанием по их размещению.</w:t>
      </w:r>
    </w:p>
    <w:p w:rsidR="00F4258F" w:rsidRPr="008F2846" w:rsidRDefault="00F4258F" w:rsidP="008F2846">
      <w:pPr>
        <w:numPr>
          <w:ilvl w:val="1"/>
          <w:numId w:val="5"/>
        </w:numPr>
        <w:tabs>
          <w:tab w:val="clear" w:pos="1428"/>
          <w:tab w:val="num" w:pos="720"/>
        </w:tabs>
        <w:autoSpaceDE w:val="0"/>
        <w:autoSpaceDN w:val="0"/>
        <w:adjustRightInd w:val="0"/>
        <w:ind w:left="720" w:hanging="708"/>
        <w:jc w:val="both"/>
        <w:rPr>
          <w:sz w:val="28"/>
          <w:szCs w:val="28"/>
        </w:rPr>
      </w:pPr>
      <w:r w:rsidRPr="008F2846">
        <w:rPr>
          <w:sz w:val="28"/>
          <w:szCs w:val="28"/>
        </w:rPr>
        <w:t>Файлы больше 1 мегабайта предоставляются в упакованном виде, в формате электронных архивов "zip" или "rar".</w:t>
      </w:r>
    </w:p>
    <w:p w:rsidR="00F4258F" w:rsidRDefault="00F4258F" w:rsidP="000317DF">
      <w:pPr>
        <w:ind w:right="-57"/>
        <w:rPr>
          <w:b/>
          <w:bCs/>
        </w:rPr>
      </w:pPr>
    </w:p>
    <w:p w:rsidR="00F4258F" w:rsidRPr="00C150E8" w:rsidRDefault="00F4258F" w:rsidP="007440A1">
      <w:pPr>
        <w:numPr>
          <w:ilvl w:val="0"/>
          <w:numId w:val="5"/>
        </w:numPr>
        <w:ind w:right="-57"/>
        <w:jc w:val="center"/>
        <w:rPr>
          <w:b/>
          <w:bCs/>
        </w:rPr>
      </w:pPr>
      <w:r w:rsidRPr="00C150E8">
        <w:rPr>
          <w:b/>
          <w:bCs/>
        </w:rPr>
        <w:t xml:space="preserve">СТРУКТУРА </w:t>
      </w:r>
      <w:r>
        <w:rPr>
          <w:b/>
          <w:bCs/>
        </w:rPr>
        <w:t>ОФИЦИАЛЬНОГО</w:t>
      </w:r>
      <w:r w:rsidRPr="00C150E8">
        <w:rPr>
          <w:b/>
          <w:bCs/>
        </w:rPr>
        <w:t xml:space="preserve"> САЙТА</w:t>
      </w:r>
    </w:p>
    <w:p w:rsidR="00F4258F" w:rsidRPr="00923C46" w:rsidRDefault="00F4258F" w:rsidP="007440A1">
      <w:pPr>
        <w:ind w:right="-57" w:firstLine="902"/>
        <w:jc w:val="both"/>
        <w:rPr>
          <w:sz w:val="28"/>
          <w:szCs w:val="28"/>
        </w:rPr>
      </w:pPr>
    </w:p>
    <w:p w:rsidR="00F4258F" w:rsidRDefault="00F4258F" w:rsidP="008F2846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3C0539">
        <w:rPr>
          <w:sz w:val="28"/>
          <w:szCs w:val="28"/>
        </w:rPr>
        <w:t>Сайт состоит из основных разделов</w:t>
      </w:r>
      <w:r>
        <w:rPr>
          <w:sz w:val="28"/>
          <w:szCs w:val="28"/>
        </w:rPr>
        <w:t xml:space="preserve"> и подразделов</w:t>
      </w:r>
      <w:r w:rsidRPr="003C0539">
        <w:rPr>
          <w:sz w:val="28"/>
          <w:szCs w:val="28"/>
        </w:rPr>
        <w:t xml:space="preserve">. </w:t>
      </w:r>
    </w:p>
    <w:p w:rsidR="00F4258F" w:rsidRDefault="00F4258F" w:rsidP="00B15A72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Сайт </w:t>
      </w:r>
      <w:r w:rsidRPr="00923C46">
        <w:rPr>
          <w:sz w:val="28"/>
          <w:szCs w:val="28"/>
        </w:rPr>
        <w:t>может включать в себя подсайты (ссылки на самостоятельные сайты)</w:t>
      </w:r>
      <w:r>
        <w:rPr>
          <w:sz w:val="28"/>
          <w:szCs w:val="28"/>
        </w:rPr>
        <w:t>.</w:t>
      </w:r>
    </w:p>
    <w:p w:rsidR="00F4258F" w:rsidRDefault="00F4258F" w:rsidP="00B15A72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923C46">
        <w:rPr>
          <w:sz w:val="28"/>
          <w:szCs w:val="28"/>
        </w:rPr>
        <w:t xml:space="preserve">Обязательному размещению на </w:t>
      </w:r>
      <w:r>
        <w:rPr>
          <w:sz w:val="28"/>
          <w:szCs w:val="28"/>
        </w:rPr>
        <w:t>сайте</w:t>
      </w:r>
      <w:r w:rsidRPr="00923C46">
        <w:rPr>
          <w:sz w:val="28"/>
          <w:szCs w:val="28"/>
        </w:rPr>
        <w:t xml:space="preserve"> подлежит вся информация </w:t>
      </w:r>
      <w:r>
        <w:rPr>
          <w:sz w:val="28"/>
          <w:szCs w:val="28"/>
        </w:rPr>
        <w:t>Совета депутатов</w:t>
      </w:r>
      <w:r w:rsidRPr="00923C46">
        <w:rPr>
          <w:sz w:val="28"/>
          <w:szCs w:val="28"/>
        </w:rPr>
        <w:t>, подлежащая опубликованию в средствах массовой информации.</w:t>
      </w:r>
    </w:p>
    <w:p w:rsidR="00F4258F" w:rsidRPr="00B15A72" w:rsidRDefault="00F4258F" w:rsidP="00B15A72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>
        <w:rPr>
          <w:sz w:val="28"/>
          <w:szCs w:val="28"/>
        </w:rPr>
        <w:t>Перечень информации о деятельности</w:t>
      </w:r>
      <w:r w:rsidRPr="00923C46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</w:t>
      </w:r>
      <w:r w:rsidRPr="00923C46">
        <w:rPr>
          <w:sz w:val="28"/>
          <w:szCs w:val="28"/>
        </w:rPr>
        <w:t xml:space="preserve"> и </w:t>
      </w:r>
      <w:r>
        <w:rPr>
          <w:sz w:val="28"/>
          <w:szCs w:val="28"/>
        </w:rPr>
        <w:t>периодичность</w:t>
      </w:r>
      <w:r w:rsidRPr="00923C46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 (</w:t>
      </w:r>
      <w:r w:rsidRPr="00923C46">
        <w:rPr>
          <w:sz w:val="28"/>
          <w:szCs w:val="28"/>
        </w:rPr>
        <w:t>обновления</w:t>
      </w:r>
      <w:r>
        <w:rPr>
          <w:sz w:val="28"/>
          <w:szCs w:val="28"/>
        </w:rPr>
        <w:t>)</w:t>
      </w:r>
      <w:r w:rsidRPr="00923C46">
        <w:rPr>
          <w:sz w:val="28"/>
          <w:szCs w:val="28"/>
        </w:rPr>
        <w:t xml:space="preserve"> информации регулируются </w:t>
      </w:r>
      <w:r>
        <w:rPr>
          <w:sz w:val="28"/>
          <w:szCs w:val="28"/>
        </w:rPr>
        <w:t>Федеральным законом № 8-ФЗ от 09.12.2009 года «Об обеспечении доступа к информации о деятельности государственных органов и органов местного самоуправления» и п</w:t>
      </w:r>
      <w:r w:rsidRPr="00923C46">
        <w:rPr>
          <w:sz w:val="28"/>
          <w:szCs w:val="28"/>
        </w:rPr>
        <w:t xml:space="preserve">риложением </w:t>
      </w:r>
      <w:r>
        <w:rPr>
          <w:sz w:val="28"/>
          <w:szCs w:val="28"/>
        </w:rPr>
        <w:t>№ 3</w:t>
      </w:r>
      <w:r w:rsidRPr="00923C46">
        <w:rPr>
          <w:sz w:val="28"/>
          <w:szCs w:val="28"/>
        </w:rPr>
        <w:t xml:space="preserve"> к </w:t>
      </w:r>
      <w:r>
        <w:rPr>
          <w:sz w:val="28"/>
          <w:szCs w:val="28"/>
        </w:rPr>
        <w:t xml:space="preserve">решению Совета депутатов «Об официальном Интернет – сайте Совета депутатов </w:t>
      </w:r>
      <w:r w:rsidRPr="00B15A72">
        <w:rPr>
          <w:sz w:val="28"/>
          <w:szCs w:val="28"/>
        </w:rPr>
        <w:t>МО «Кингисеппское городское поселение».</w:t>
      </w:r>
    </w:p>
    <w:p w:rsidR="00F4258F" w:rsidRPr="00B15A72" w:rsidRDefault="00F4258F" w:rsidP="00B15A72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 w:rsidRPr="00B15A72">
        <w:rPr>
          <w:sz w:val="28"/>
          <w:szCs w:val="28"/>
        </w:rPr>
        <w:t xml:space="preserve">По мере развития сайта состав, наименование и содержание разделов и подразделов может изменяться. </w:t>
      </w:r>
    </w:p>
    <w:p w:rsidR="00F4258F" w:rsidRPr="00B15A72" w:rsidRDefault="00F4258F" w:rsidP="00B15A72">
      <w:pPr>
        <w:ind w:right="-57"/>
        <w:jc w:val="both"/>
        <w:rPr>
          <w:sz w:val="28"/>
          <w:szCs w:val="28"/>
        </w:rPr>
      </w:pPr>
    </w:p>
    <w:p w:rsidR="00F4258F" w:rsidRPr="00B15A72" w:rsidRDefault="00F4258F" w:rsidP="00B15A72">
      <w:pPr>
        <w:numPr>
          <w:ilvl w:val="0"/>
          <w:numId w:val="5"/>
        </w:numPr>
        <w:ind w:right="-57"/>
        <w:jc w:val="center"/>
        <w:rPr>
          <w:b/>
          <w:bCs/>
          <w:sz w:val="28"/>
          <w:szCs w:val="28"/>
        </w:rPr>
      </w:pPr>
      <w:r w:rsidRPr="00B15A72">
        <w:rPr>
          <w:b/>
          <w:bCs/>
        </w:rPr>
        <w:t>ОТВЕТСТВЕННОСТЬ ЗА ИНФОРМАЦИЮ,</w:t>
      </w:r>
    </w:p>
    <w:p w:rsidR="00F4258F" w:rsidRPr="00C97AF4" w:rsidRDefault="00F4258F" w:rsidP="007440A1">
      <w:pPr>
        <w:pStyle w:val="Heading2"/>
        <w:spacing w:before="0" w:after="0"/>
        <w:ind w:right="-57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97AF4">
        <w:rPr>
          <w:rFonts w:ascii="Times New Roman" w:hAnsi="Times New Roman" w:cs="Times New Roman"/>
          <w:i w:val="0"/>
          <w:iCs w:val="0"/>
          <w:sz w:val="24"/>
          <w:szCs w:val="24"/>
        </w:rPr>
        <w:t>ОПУБЛИКОВАННУЮ НА САЙТЕ</w:t>
      </w:r>
    </w:p>
    <w:p w:rsidR="00F4258F" w:rsidRPr="00923C46" w:rsidRDefault="00F4258F" w:rsidP="007440A1">
      <w:pPr>
        <w:pStyle w:val="Heading2"/>
        <w:spacing w:before="0" w:after="0"/>
        <w:ind w:right="-57" w:firstLine="902"/>
        <w:jc w:val="both"/>
      </w:pPr>
    </w:p>
    <w:p w:rsidR="00F4258F" w:rsidRDefault="00F4258F" w:rsidP="00B15A72">
      <w:pPr>
        <w:numPr>
          <w:ilvl w:val="1"/>
          <w:numId w:val="5"/>
        </w:numPr>
        <w:tabs>
          <w:tab w:val="clear" w:pos="1428"/>
          <w:tab w:val="num" w:pos="720"/>
        </w:tabs>
        <w:ind w:left="720" w:right="-57"/>
        <w:jc w:val="both"/>
        <w:rPr>
          <w:sz w:val="28"/>
          <w:szCs w:val="28"/>
        </w:rPr>
      </w:pPr>
      <w:r>
        <w:rPr>
          <w:sz w:val="28"/>
          <w:szCs w:val="28"/>
        </w:rPr>
        <w:t>За размещение на сайте информации, нарушающей права граждан на неприкосновенность частной жизни, личную и семейную тайну, защиту их чести и деловой репутации или отнесенную в установленном федеральным законом порядке к сведениям, составляющим государственную или иную охраняемую законом тайну предусмотрена ответственность, установленная действующим законодательством.</w:t>
      </w: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Default="00F4258F" w:rsidP="007440A1">
      <w:pPr>
        <w:ind w:right="-57"/>
        <w:jc w:val="both"/>
        <w:rPr>
          <w:sz w:val="28"/>
          <w:szCs w:val="28"/>
        </w:rPr>
      </w:pPr>
    </w:p>
    <w:p w:rsidR="00F4258F" w:rsidRPr="00686B76" w:rsidRDefault="00F4258F" w:rsidP="00EF7825">
      <w:pPr>
        <w:jc w:val="right"/>
        <w:rPr>
          <w:b/>
          <w:bCs/>
          <w:sz w:val="20"/>
          <w:szCs w:val="20"/>
        </w:rPr>
      </w:pPr>
      <w:r w:rsidRPr="00686B76">
        <w:rPr>
          <w:b/>
          <w:bCs/>
          <w:sz w:val="20"/>
          <w:szCs w:val="20"/>
        </w:rPr>
        <w:t>Приложение</w:t>
      </w:r>
      <w:r>
        <w:rPr>
          <w:b/>
          <w:bCs/>
          <w:sz w:val="20"/>
          <w:szCs w:val="20"/>
        </w:rPr>
        <w:t xml:space="preserve"> № 2</w:t>
      </w:r>
    </w:p>
    <w:p w:rsidR="00F4258F" w:rsidRPr="00686B76" w:rsidRDefault="00F4258F" w:rsidP="00EF7825">
      <w:pPr>
        <w:jc w:val="right"/>
        <w:rPr>
          <w:sz w:val="20"/>
          <w:szCs w:val="20"/>
        </w:rPr>
      </w:pPr>
      <w:r w:rsidRPr="00686B76">
        <w:rPr>
          <w:sz w:val="20"/>
          <w:szCs w:val="20"/>
        </w:rPr>
        <w:t>к решению Совета депутатов</w:t>
      </w:r>
    </w:p>
    <w:p w:rsidR="00F4258F" w:rsidRPr="00686B76" w:rsidRDefault="00F4258F" w:rsidP="00EF7825">
      <w:pPr>
        <w:jc w:val="right"/>
        <w:rPr>
          <w:sz w:val="20"/>
          <w:szCs w:val="20"/>
        </w:rPr>
      </w:pPr>
      <w:r w:rsidRPr="00686B76">
        <w:rPr>
          <w:sz w:val="20"/>
          <w:szCs w:val="20"/>
        </w:rPr>
        <w:t>МО «Кингисеппское городское поселение»</w:t>
      </w:r>
    </w:p>
    <w:p w:rsidR="00F4258F" w:rsidRDefault="00F4258F" w:rsidP="00EF7825">
      <w:pPr>
        <w:jc w:val="right"/>
      </w:pPr>
      <w:r w:rsidRPr="00686B76">
        <w:rPr>
          <w:b/>
          <w:bCs/>
          <w:sz w:val="20"/>
          <w:szCs w:val="20"/>
        </w:rPr>
        <w:t xml:space="preserve">от  </w:t>
      </w:r>
      <w:r>
        <w:rPr>
          <w:b/>
          <w:bCs/>
          <w:sz w:val="20"/>
          <w:szCs w:val="20"/>
        </w:rPr>
        <w:t>16 декабря</w:t>
      </w:r>
      <w:r w:rsidRPr="00686B76">
        <w:rPr>
          <w:b/>
          <w:bCs/>
          <w:sz w:val="20"/>
          <w:szCs w:val="20"/>
        </w:rPr>
        <w:t xml:space="preserve"> 2011 г</w:t>
      </w:r>
      <w:r>
        <w:rPr>
          <w:b/>
          <w:bCs/>
          <w:sz w:val="20"/>
          <w:szCs w:val="20"/>
        </w:rPr>
        <w:t>ода</w:t>
      </w:r>
      <w:r w:rsidRPr="00686B76">
        <w:rPr>
          <w:b/>
          <w:bCs/>
          <w:sz w:val="20"/>
          <w:szCs w:val="20"/>
        </w:rPr>
        <w:t xml:space="preserve">   № </w:t>
      </w:r>
      <w:r>
        <w:rPr>
          <w:b/>
          <w:bCs/>
          <w:sz w:val="20"/>
          <w:szCs w:val="20"/>
        </w:rPr>
        <w:t>438</w:t>
      </w:r>
    </w:p>
    <w:p w:rsidR="00F4258F" w:rsidRDefault="00F4258F" w:rsidP="00F54139">
      <w:pPr>
        <w:autoSpaceDE w:val="0"/>
        <w:autoSpaceDN w:val="0"/>
        <w:adjustRightInd w:val="0"/>
        <w:ind w:firstLine="540"/>
        <w:jc w:val="right"/>
        <w:outlineLvl w:val="0"/>
        <w:rPr>
          <w:sz w:val="28"/>
          <w:szCs w:val="28"/>
        </w:rPr>
      </w:pPr>
    </w:p>
    <w:p w:rsidR="00F4258F" w:rsidRDefault="00F4258F" w:rsidP="00F54139">
      <w:pPr>
        <w:autoSpaceDE w:val="0"/>
        <w:autoSpaceDN w:val="0"/>
        <w:adjustRightInd w:val="0"/>
        <w:ind w:firstLine="540"/>
        <w:jc w:val="right"/>
        <w:outlineLvl w:val="0"/>
        <w:rPr>
          <w:sz w:val="28"/>
          <w:szCs w:val="28"/>
        </w:rPr>
      </w:pPr>
    </w:p>
    <w:p w:rsidR="00F4258F" w:rsidRPr="00A74106" w:rsidRDefault="00F4258F" w:rsidP="00F54139">
      <w:pPr>
        <w:autoSpaceDE w:val="0"/>
        <w:autoSpaceDN w:val="0"/>
        <w:adjustRightInd w:val="0"/>
        <w:ind w:firstLine="540"/>
        <w:jc w:val="right"/>
        <w:outlineLvl w:val="0"/>
        <w:rPr>
          <w:sz w:val="28"/>
          <w:szCs w:val="28"/>
        </w:rPr>
      </w:pPr>
    </w:p>
    <w:p w:rsidR="00F4258F" w:rsidRPr="00A74106" w:rsidRDefault="00F4258F" w:rsidP="00F54139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A74106">
        <w:rPr>
          <w:sz w:val="28"/>
          <w:szCs w:val="28"/>
        </w:rPr>
        <w:t>ПЕРЕЧЕНЬ</w:t>
      </w:r>
    </w:p>
    <w:p w:rsidR="00F4258F" w:rsidRPr="00A74106" w:rsidRDefault="00F4258F" w:rsidP="00F54139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A74106">
        <w:rPr>
          <w:sz w:val="28"/>
          <w:szCs w:val="28"/>
        </w:rPr>
        <w:t xml:space="preserve">информации о деятельности Совета депутатов </w:t>
      </w:r>
    </w:p>
    <w:p w:rsidR="00F4258F" w:rsidRDefault="00F4258F" w:rsidP="00F54139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A74106">
        <w:rPr>
          <w:sz w:val="28"/>
          <w:szCs w:val="28"/>
        </w:rPr>
        <w:t xml:space="preserve">МО "Кингисеппское городское поселение", </w:t>
      </w:r>
    </w:p>
    <w:p w:rsidR="00F4258F" w:rsidRDefault="00F4258F" w:rsidP="00F54139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A74106">
        <w:rPr>
          <w:sz w:val="28"/>
          <w:szCs w:val="28"/>
        </w:rPr>
        <w:t>Размещаемой</w:t>
      </w:r>
      <w:r>
        <w:rPr>
          <w:sz w:val="28"/>
          <w:szCs w:val="28"/>
        </w:rPr>
        <w:t xml:space="preserve"> </w:t>
      </w:r>
      <w:r w:rsidRPr="00A74106">
        <w:rPr>
          <w:sz w:val="28"/>
          <w:szCs w:val="28"/>
        </w:rPr>
        <w:t xml:space="preserve">на официальном Интернет </w:t>
      </w:r>
      <w:r>
        <w:rPr>
          <w:sz w:val="28"/>
          <w:szCs w:val="28"/>
        </w:rPr>
        <w:t>–</w:t>
      </w:r>
      <w:r w:rsidRPr="00A74106">
        <w:rPr>
          <w:sz w:val="28"/>
          <w:szCs w:val="28"/>
        </w:rPr>
        <w:t xml:space="preserve"> сайте</w:t>
      </w:r>
    </w:p>
    <w:p w:rsidR="00F4258F" w:rsidRDefault="00F4258F" w:rsidP="00F54139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4258F" w:rsidRPr="00A74106" w:rsidRDefault="00F4258F" w:rsidP="00F54139">
      <w:pPr>
        <w:pStyle w:val="ConsPlusTitle"/>
        <w:widowControl/>
        <w:jc w:val="center"/>
        <w:outlineLvl w:val="0"/>
        <w:rPr>
          <w:sz w:val="28"/>
          <w:szCs w:val="28"/>
        </w:rPr>
      </w:pPr>
    </w:p>
    <w:tbl>
      <w:tblPr>
        <w:tblStyle w:val="TableGrid"/>
        <w:tblW w:w="0" w:type="auto"/>
        <w:tblInd w:w="-106" w:type="dxa"/>
        <w:tblLook w:val="01E0"/>
      </w:tblPr>
      <w:tblGrid>
        <w:gridCol w:w="5508"/>
        <w:gridCol w:w="4063"/>
      </w:tblGrid>
      <w:tr w:rsidR="00F4258F">
        <w:tc>
          <w:tcPr>
            <w:tcW w:w="5508" w:type="dxa"/>
          </w:tcPr>
          <w:p w:rsidR="00F4258F" w:rsidRDefault="00F4258F" w:rsidP="00F54139">
            <w:pPr>
              <w:jc w:val="center"/>
            </w:pPr>
            <w:r>
              <w:rPr>
                <w:sz w:val="28"/>
                <w:szCs w:val="28"/>
              </w:rPr>
              <w:t>Категория информации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  <w:rPr>
                <w:sz w:val="28"/>
                <w:szCs w:val="28"/>
              </w:rPr>
            </w:pPr>
            <w:r w:rsidRPr="00A74106">
              <w:rPr>
                <w:sz w:val="28"/>
                <w:szCs w:val="28"/>
              </w:rPr>
              <w:t>Периодичность размещения</w:t>
            </w:r>
          </w:p>
          <w:p w:rsidR="00F4258F" w:rsidRDefault="00F4258F" w:rsidP="00F54139">
            <w:pPr>
              <w:jc w:val="center"/>
            </w:pPr>
          </w:p>
        </w:tc>
      </w:tr>
      <w:tr w:rsidR="00F4258F">
        <w:tc>
          <w:tcPr>
            <w:tcW w:w="9571" w:type="dxa"/>
            <w:gridSpan w:val="2"/>
            <w:vAlign w:val="center"/>
          </w:tcPr>
          <w:p w:rsidR="00F4258F" w:rsidRDefault="00F4258F" w:rsidP="00F54139">
            <w:pPr>
              <w:jc w:val="center"/>
              <w:rPr>
                <w:sz w:val="28"/>
                <w:szCs w:val="28"/>
              </w:rPr>
            </w:pPr>
          </w:p>
          <w:p w:rsidR="00F4258F" w:rsidRDefault="00F4258F" w:rsidP="00F54139">
            <w:pPr>
              <w:jc w:val="center"/>
              <w:rPr>
                <w:sz w:val="28"/>
                <w:szCs w:val="28"/>
              </w:rPr>
            </w:pPr>
            <w:r w:rsidRPr="00A74106">
              <w:rPr>
                <w:sz w:val="28"/>
                <w:szCs w:val="28"/>
              </w:rPr>
              <w:t>1 Общая информация</w:t>
            </w:r>
          </w:p>
          <w:p w:rsidR="00F4258F" w:rsidRDefault="00F4258F" w:rsidP="00F54139">
            <w:pPr>
              <w:jc w:val="center"/>
            </w:pP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1.1.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Полное и сокращенное наименование почтовый адрес, адрес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электронной почты для направления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запросов пользователями информации и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получения запрашиваемой информации,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номера телефонов и при наличии телефон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доверия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  <w:rPr>
                <w:sz w:val="28"/>
                <w:szCs w:val="28"/>
              </w:rPr>
            </w:pPr>
            <w:r w:rsidRPr="00A74106">
              <w:rPr>
                <w:sz w:val="28"/>
                <w:szCs w:val="28"/>
              </w:rPr>
              <w:t>поддерживается в</w:t>
            </w:r>
          </w:p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актуальном состоянии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1.2.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Действующая редакция Устава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МО "Кингисеппское городское поселение"</w:t>
            </w:r>
            <w:r>
              <w:rPr>
                <w:sz w:val="28"/>
                <w:szCs w:val="28"/>
              </w:rPr>
              <w:t xml:space="preserve">. </w:t>
            </w:r>
            <w:r w:rsidRPr="00A74106">
              <w:rPr>
                <w:sz w:val="28"/>
                <w:szCs w:val="28"/>
              </w:rPr>
              <w:t>Решения о внесении изменений в Устав.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Сведения о регистрации в учреждении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Юстиции Ленинградской области и публикации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в течение 10 рабочих дней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 со дня регистрации, поддерживается в актуальном состоянии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1.3.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Сведения о главе МО "Кингисеппское городское поселение", в частности фамилия, имя, отчество, а также</w:t>
            </w:r>
            <w:r>
              <w:rPr>
                <w:sz w:val="28"/>
                <w:szCs w:val="28"/>
              </w:rPr>
              <w:t>,</w:t>
            </w:r>
            <w:r w:rsidRPr="00A74106">
              <w:rPr>
                <w:sz w:val="28"/>
                <w:szCs w:val="28"/>
              </w:rPr>
              <w:t xml:space="preserve"> при согласии данного лица, иные сведения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>3</w:t>
            </w:r>
            <w:r w:rsidRPr="00A74106">
              <w:rPr>
                <w:sz w:val="28"/>
                <w:szCs w:val="28"/>
              </w:rPr>
              <w:t xml:space="preserve"> рабочих дней со дня </w:t>
            </w:r>
            <w:r>
              <w:rPr>
                <w:sz w:val="28"/>
                <w:szCs w:val="28"/>
              </w:rPr>
              <w:t>избрания</w:t>
            </w:r>
            <w:r w:rsidRPr="00A74106">
              <w:rPr>
                <w:sz w:val="28"/>
                <w:szCs w:val="28"/>
              </w:rPr>
              <w:t>, поддерживается в актуальном состоянии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Сведения о заместителе МО "Кингисеппское городское поселение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в частности фамилия</w:t>
            </w:r>
            <w:r>
              <w:rPr>
                <w:sz w:val="28"/>
                <w:szCs w:val="28"/>
              </w:rPr>
              <w:t>,</w:t>
            </w:r>
            <w:r w:rsidRPr="00A74106">
              <w:rPr>
                <w:sz w:val="28"/>
                <w:szCs w:val="28"/>
              </w:rPr>
              <w:t xml:space="preserve"> имя, отчество, а также при согласии</w:t>
            </w:r>
            <w:r>
              <w:rPr>
                <w:sz w:val="28"/>
                <w:szCs w:val="28"/>
              </w:rPr>
              <w:t xml:space="preserve">, </w:t>
            </w:r>
            <w:r w:rsidRPr="00A74106">
              <w:rPr>
                <w:sz w:val="28"/>
                <w:szCs w:val="28"/>
              </w:rPr>
              <w:t>данного лица, иные сведения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>3</w:t>
            </w:r>
            <w:r w:rsidRPr="00A74106">
              <w:rPr>
                <w:sz w:val="28"/>
                <w:szCs w:val="28"/>
              </w:rPr>
              <w:t xml:space="preserve"> рабочих дней со дня </w:t>
            </w:r>
            <w:r>
              <w:rPr>
                <w:sz w:val="28"/>
                <w:szCs w:val="28"/>
              </w:rPr>
              <w:t>избрания</w:t>
            </w:r>
            <w:r w:rsidRPr="00A74106">
              <w:rPr>
                <w:sz w:val="28"/>
                <w:szCs w:val="28"/>
              </w:rPr>
              <w:t>, поддерживается в актуальном состоянии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Сведения о депутатском корпусе Совета депутатов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МО "Кингисеппское городское поселение", с указанием избирательных округов и контактных данных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Сведения об аппарате Совета депутатов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МО "Кингисеппское городское поселение"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1.4.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Сведения о почетных гражданах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Города Кингисеппа 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F4258F">
        <w:tc>
          <w:tcPr>
            <w:tcW w:w="9571" w:type="dxa"/>
            <w:gridSpan w:val="2"/>
            <w:vAlign w:val="center"/>
          </w:tcPr>
          <w:p w:rsidR="00F4258F" w:rsidRDefault="00F4258F" w:rsidP="00F5413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8F" w:rsidRPr="00A74106" w:rsidRDefault="00F4258F" w:rsidP="00F5413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2. Информация о нормотворческой деятельности Совета депутатов МО</w:t>
            </w:r>
          </w:p>
          <w:p w:rsidR="00F4258F" w:rsidRDefault="00F4258F" w:rsidP="00F54139">
            <w:pPr>
              <w:jc w:val="center"/>
              <w:rPr>
                <w:sz w:val="28"/>
                <w:szCs w:val="28"/>
              </w:rPr>
            </w:pPr>
            <w:r w:rsidRPr="00A74106">
              <w:rPr>
                <w:sz w:val="28"/>
                <w:szCs w:val="28"/>
              </w:rPr>
              <w:t>"Кингисеппское городское поселение"</w:t>
            </w:r>
          </w:p>
          <w:p w:rsidR="00F4258F" w:rsidRDefault="00F4258F" w:rsidP="00F54139">
            <w:pPr>
              <w:jc w:val="center"/>
            </w:pP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2.1.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Акты (решения, постановления</w:t>
            </w:r>
            <w:r>
              <w:rPr>
                <w:sz w:val="28"/>
                <w:szCs w:val="28"/>
              </w:rPr>
              <w:t>,</w:t>
            </w:r>
            <w:r w:rsidRPr="00A74106">
              <w:rPr>
                <w:sz w:val="28"/>
                <w:szCs w:val="28"/>
              </w:rPr>
              <w:t xml:space="preserve"> распоряжения), изданные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Советом депутатов и главой МО "Кингисеппское городское поселение", включая сведения о внесении в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них изменений, признании их утратившими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силу, а также сведения о регистрации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в учреждении Юстиции Ленинградской области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в течение 10 рабочих дней после подписания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2.2.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Сведения о судебных постановлениях по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делам о признании недействующими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нор</w:t>
            </w:r>
            <w:r>
              <w:rPr>
                <w:sz w:val="28"/>
                <w:szCs w:val="28"/>
              </w:rPr>
              <w:t xml:space="preserve">мативных правовых актов Совета </w:t>
            </w:r>
            <w:r w:rsidRPr="00A74106">
              <w:rPr>
                <w:sz w:val="28"/>
                <w:szCs w:val="28"/>
              </w:rPr>
              <w:t xml:space="preserve">депутатов </w:t>
            </w:r>
            <w:r>
              <w:rPr>
                <w:sz w:val="28"/>
                <w:szCs w:val="28"/>
              </w:rPr>
              <w:t xml:space="preserve">МО "Кингисеппское городское поселение" 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 xml:space="preserve">в течение 5 рабочих дней со дня поступления судебного постановления в Совет депутатов </w:t>
            </w:r>
            <w:r>
              <w:rPr>
                <w:sz w:val="28"/>
                <w:szCs w:val="28"/>
              </w:rPr>
              <w:t xml:space="preserve">МО "Кингисеппское городское поселение" </w:t>
            </w:r>
          </w:p>
        </w:tc>
      </w:tr>
      <w:tr w:rsidR="00F4258F">
        <w:tc>
          <w:tcPr>
            <w:tcW w:w="5508" w:type="dxa"/>
          </w:tcPr>
          <w:p w:rsidR="00F4258F" w:rsidRPr="00A74106" w:rsidRDefault="00F4258F" w:rsidP="00F5413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Регламент Совета депутатов МО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 xml:space="preserve">"Кингисеппское городское поселение"        </w:t>
            </w:r>
          </w:p>
          <w:p w:rsidR="00F4258F" w:rsidRDefault="00F4258F" w:rsidP="00F54139">
            <w:pPr>
              <w:jc w:val="both"/>
            </w:pP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в течение 10 рабочих дней после подписания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2.4.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Проекты повесток заседаний </w:t>
            </w:r>
            <w:r>
              <w:rPr>
                <w:sz w:val="28"/>
                <w:szCs w:val="28"/>
              </w:rPr>
              <w:t xml:space="preserve">Совета депутатов </w:t>
            </w:r>
            <w:r w:rsidRPr="00A74106">
              <w:rPr>
                <w:sz w:val="28"/>
                <w:szCs w:val="28"/>
              </w:rPr>
              <w:t xml:space="preserve">МО "Кингисеппское городское поселение"     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за 6 рабочих дней до</w:t>
            </w:r>
            <w:r>
              <w:rPr>
                <w:sz w:val="28"/>
                <w:szCs w:val="28"/>
              </w:rPr>
              <w:t xml:space="preserve"> </w:t>
            </w:r>
            <w:hyperlink r:id="rId7" w:history="1">
              <w:r w:rsidRPr="00A74106">
                <w:rPr>
                  <w:sz w:val="28"/>
                  <w:szCs w:val="28"/>
                </w:rPr>
                <w:t>заседания</w:t>
              </w:r>
            </w:hyperlink>
            <w:r w:rsidRPr="00A74106">
              <w:rPr>
                <w:sz w:val="28"/>
                <w:szCs w:val="28"/>
              </w:rPr>
              <w:t xml:space="preserve"> Совета депутатов МО «Кингисеппское городское поселение»</w:t>
            </w:r>
          </w:p>
        </w:tc>
      </w:tr>
      <w:tr w:rsidR="00F4258F">
        <w:tc>
          <w:tcPr>
            <w:tcW w:w="5508" w:type="dxa"/>
          </w:tcPr>
          <w:p w:rsidR="00F4258F" w:rsidRPr="00A74106" w:rsidRDefault="00F4258F" w:rsidP="00F5413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 xml:space="preserve">Проекты нормативных правовых актов         </w:t>
            </w:r>
          </w:p>
          <w:p w:rsidR="00F4258F" w:rsidRPr="00A74106" w:rsidRDefault="00F4258F" w:rsidP="00F5413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Совета депутатов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 xml:space="preserve">МО "Кингисеппское городское поселение"     </w:t>
            </w:r>
          </w:p>
          <w:p w:rsidR="00F4258F" w:rsidRDefault="00F4258F" w:rsidP="00F54139">
            <w:pPr>
              <w:jc w:val="both"/>
            </w:pP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за 6 рабочих дней до</w:t>
            </w:r>
            <w:r>
              <w:rPr>
                <w:sz w:val="28"/>
                <w:szCs w:val="28"/>
              </w:rPr>
              <w:t xml:space="preserve"> </w:t>
            </w:r>
            <w:hyperlink r:id="rId8" w:history="1">
              <w:r w:rsidRPr="00A74106">
                <w:rPr>
                  <w:sz w:val="28"/>
                  <w:szCs w:val="28"/>
                </w:rPr>
                <w:t>заседания</w:t>
              </w:r>
            </w:hyperlink>
            <w:r w:rsidRPr="00A74106">
              <w:rPr>
                <w:sz w:val="28"/>
                <w:szCs w:val="28"/>
              </w:rPr>
              <w:t xml:space="preserve"> Совета депутатов МО «Кингисеппское городское поселение»</w:t>
            </w:r>
          </w:p>
        </w:tc>
      </w:tr>
      <w:tr w:rsidR="00F4258F">
        <w:tc>
          <w:tcPr>
            <w:tcW w:w="5508" w:type="dxa"/>
          </w:tcPr>
          <w:p w:rsidR="00F4258F" w:rsidRPr="00A74106" w:rsidRDefault="00F4258F" w:rsidP="00F5413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 xml:space="preserve">Проекты правовых актов Совета депутатов МО "Кингисеппское городское поселение"     </w:t>
            </w:r>
          </w:p>
          <w:p w:rsidR="00F4258F" w:rsidRDefault="00F4258F" w:rsidP="00F54139">
            <w:pPr>
              <w:jc w:val="both"/>
            </w:pP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за 6 рабочих дней до</w:t>
            </w:r>
            <w:r>
              <w:rPr>
                <w:sz w:val="28"/>
                <w:szCs w:val="28"/>
              </w:rPr>
              <w:t xml:space="preserve"> </w:t>
            </w:r>
            <w:hyperlink r:id="rId9" w:history="1">
              <w:r w:rsidRPr="00A74106">
                <w:rPr>
                  <w:sz w:val="28"/>
                  <w:szCs w:val="28"/>
                </w:rPr>
                <w:t>заседания</w:t>
              </w:r>
            </w:hyperlink>
            <w:r w:rsidRPr="00A74106">
              <w:rPr>
                <w:sz w:val="28"/>
                <w:szCs w:val="28"/>
              </w:rPr>
              <w:t xml:space="preserve"> Совета депутатов МО «Кингисеппское городское поселение»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 xml:space="preserve">7. Судебный порядок обжалования </w:t>
            </w:r>
            <w:r w:rsidRPr="00A74106">
              <w:rPr>
                <w:sz w:val="28"/>
                <w:szCs w:val="28"/>
              </w:rPr>
              <w:t>нормативных правовых и правовых актов, действий (бездействий)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органа местного самоуправления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и должностных лиц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F4258F">
        <w:tc>
          <w:tcPr>
            <w:tcW w:w="9571" w:type="dxa"/>
            <w:gridSpan w:val="2"/>
            <w:vAlign w:val="center"/>
          </w:tcPr>
          <w:p w:rsidR="00F4258F" w:rsidRDefault="00F4258F" w:rsidP="00F5413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8F" w:rsidRPr="00A74106" w:rsidRDefault="00F4258F" w:rsidP="00F5413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3. Информация о постоянных комиссиях Совета депутатов МО "Кингисеппское городское поселение"</w:t>
            </w:r>
          </w:p>
          <w:p w:rsidR="00F4258F" w:rsidRDefault="00F4258F" w:rsidP="00F54139">
            <w:pPr>
              <w:jc w:val="center"/>
            </w:pP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3.1.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Перечень постоянных комиссий Совета депутатов МО "Кингисеппское городское по</w:t>
            </w:r>
            <w:r>
              <w:rPr>
                <w:sz w:val="28"/>
                <w:szCs w:val="28"/>
              </w:rPr>
              <w:t>селение"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в течение 10 рабочих дней со дня создания правовых актов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3.2.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Нормативные правовые и правовые акты</w:t>
            </w:r>
            <w:r>
              <w:rPr>
                <w:sz w:val="28"/>
                <w:szCs w:val="28"/>
              </w:rPr>
              <w:t xml:space="preserve">, </w:t>
            </w:r>
            <w:r w:rsidRPr="00A74106">
              <w:rPr>
                <w:sz w:val="28"/>
                <w:szCs w:val="28"/>
              </w:rPr>
              <w:t>регулирующие создание и правовую основу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деятельности постоянных комиссий </w:t>
            </w:r>
            <w:r>
              <w:rPr>
                <w:sz w:val="28"/>
                <w:szCs w:val="28"/>
              </w:rPr>
              <w:t xml:space="preserve">Совета депутатов </w:t>
            </w:r>
            <w:r w:rsidRPr="00A74106">
              <w:rPr>
                <w:sz w:val="28"/>
                <w:szCs w:val="28"/>
              </w:rPr>
              <w:t xml:space="preserve">МО "Кингисеппское городское поселение" 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в течение 10 рабочих дней со дня подписания нормативных</w:t>
            </w:r>
            <w:r>
              <w:rPr>
                <w:sz w:val="28"/>
                <w:szCs w:val="28"/>
              </w:rPr>
              <w:t xml:space="preserve"> правовых и</w:t>
            </w:r>
            <w:r w:rsidRPr="00A74106">
              <w:rPr>
                <w:sz w:val="28"/>
                <w:szCs w:val="28"/>
              </w:rPr>
              <w:t xml:space="preserve"> правовых актов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3.3.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Сведения о составе постоянных комиссий Совета депутатов МО "Кингисеппское городское поселение" (фамилии, имена, отчества, телефоны руководителей и членов постоянных комиссий)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3.4.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Информация о заседаниях постоянных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комиссий Совета депутатов МО "Кингисеппское городское поселение" 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F4258F">
        <w:tc>
          <w:tcPr>
            <w:tcW w:w="9571" w:type="dxa"/>
            <w:gridSpan w:val="2"/>
            <w:vAlign w:val="center"/>
          </w:tcPr>
          <w:p w:rsidR="00F4258F" w:rsidRDefault="00F4258F" w:rsidP="00F5413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8F" w:rsidRPr="00A74106" w:rsidRDefault="00F4258F" w:rsidP="00F5413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4. Информация о кадровом обеспечении Совета депутатов МО</w:t>
            </w:r>
          </w:p>
          <w:p w:rsidR="00F4258F" w:rsidRDefault="00F4258F" w:rsidP="00F54139">
            <w:pPr>
              <w:jc w:val="center"/>
              <w:rPr>
                <w:sz w:val="28"/>
                <w:szCs w:val="28"/>
              </w:rPr>
            </w:pPr>
            <w:r w:rsidRPr="00A74106">
              <w:rPr>
                <w:sz w:val="28"/>
                <w:szCs w:val="28"/>
              </w:rPr>
              <w:t>"Кингисеппское городское поселение"</w:t>
            </w:r>
          </w:p>
          <w:p w:rsidR="00F4258F" w:rsidRDefault="00F4258F" w:rsidP="00F54139">
            <w:pPr>
              <w:jc w:val="center"/>
            </w:pP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4.1.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Порядок поступления граждан на муниципальную службу 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4.2.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Сведения о вакантных должностях муниципальной службы, имеющихся в аппарате Совета депутатов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МО "Кингисеппское городское поселение" 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в течение 3 рабочих дней после объявления вакантной должности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4.3.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Квалификаци</w:t>
            </w:r>
            <w:r>
              <w:rPr>
                <w:sz w:val="28"/>
                <w:szCs w:val="28"/>
              </w:rPr>
              <w:t xml:space="preserve">онные требования к кандидатам </w:t>
            </w:r>
            <w:r w:rsidRPr="00A74106">
              <w:rPr>
                <w:sz w:val="28"/>
                <w:szCs w:val="28"/>
              </w:rPr>
              <w:t>на замещение вакантных должностей муниципальной службы в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Совете депутатов МО "Кингисеппское городское поселение" 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в течение 5 рабочих дней со дня утверждения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4.4.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Условия и результаты конкурсов на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замещение вакантных должностей</w:t>
            </w:r>
            <w:r>
              <w:rPr>
                <w:sz w:val="28"/>
                <w:szCs w:val="28"/>
              </w:rPr>
              <w:t xml:space="preserve"> м</w:t>
            </w:r>
            <w:r w:rsidRPr="00A74106">
              <w:rPr>
                <w:sz w:val="28"/>
                <w:szCs w:val="28"/>
              </w:rPr>
              <w:t xml:space="preserve">униципальной службы  </w:t>
            </w:r>
          </w:p>
        </w:tc>
        <w:tc>
          <w:tcPr>
            <w:tcW w:w="4063" w:type="dxa"/>
            <w:vAlign w:val="center"/>
          </w:tcPr>
          <w:p w:rsidR="00F4258F" w:rsidRPr="00A74106" w:rsidRDefault="00F4258F" w:rsidP="00F5413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условия конкурса</w:t>
            </w:r>
            <w:r w:rsidRPr="00A74106">
              <w:rPr>
                <w:sz w:val="28"/>
                <w:szCs w:val="28"/>
              </w:rPr>
              <w:t xml:space="preserve"> </w:t>
            </w: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размещаются не позднее 5</w:t>
            </w:r>
            <w:r w:rsidRPr="00A74106">
              <w:rPr>
                <w:sz w:val="28"/>
                <w:szCs w:val="28"/>
              </w:rPr>
              <w:t xml:space="preserve"> </w:t>
            </w: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рабочих дней до</w:t>
            </w:r>
            <w:r w:rsidRPr="00A74106">
              <w:rPr>
                <w:sz w:val="28"/>
                <w:szCs w:val="28"/>
              </w:rPr>
              <w:t xml:space="preserve"> </w:t>
            </w: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проведения конкурса.</w:t>
            </w:r>
          </w:p>
          <w:p w:rsidR="00F4258F" w:rsidRPr="00A74106" w:rsidRDefault="00F4258F" w:rsidP="00F5413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Результаты - в течение 3</w:t>
            </w:r>
          </w:p>
          <w:p w:rsidR="00F4258F" w:rsidRPr="00A74106" w:rsidRDefault="00F4258F" w:rsidP="00F5413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рабочих дней после</w:t>
            </w:r>
          </w:p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проведения конкурса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4.5.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Номера телефонов, адрес электронной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 почты, по которым можно получить информацию по вопросу замещения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вакантных должностей в аппарате Совета депутатов МО "Кингисеппское городское поселение" 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4.6.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Составы комиссий по организации и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проведению конкурсов на замещение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вакантных должностей муниципальной службы в аппарате Совета депутатов МО "Кингисеппское городское поселение"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в течение 10 рабочих дней со дня утверждения состава комиссии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4.7.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Порядок обж</w:t>
            </w:r>
            <w:r>
              <w:rPr>
                <w:sz w:val="28"/>
                <w:szCs w:val="28"/>
              </w:rPr>
              <w:t xml:space="preserve">алования результатов конкурса </w:t>
            </w:r>
            <w:r w:rsidRPr="00A74106">
              <w:rPr>
                <w:sz w:val="28"/>
                <w:szCs w:val="28"/>
              </w:rPr>
              <w:t>на замещение вакантных должностей муниципальной службы в аппарате Совета депутатов МО "Кингисеппское городское поселение"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в течение 10 рабочих дней со дня утверждения порядка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4.8.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Порядок раб</w:t>
            </w:r>
            <w:r>
              <w:rPr>
                <w:sz w:val="28"/>
                <w:szCs w:val="28"/>
              </w:rPr>
              <w:t xml:space="preserve">оты комиссии по соблюдению </w:t>
            </w:r>
            <w:r w:rsidRPr="00A74106">
              <w:rPr>
                <w:sz w:val="28"/>
                <w:szCs w:val="28"/>
              </w:rPr>
              <w:t xml:space="preserve">требований к служебному поведению </w:t>
            </w:r>
            <w:r>
              <w:rPr>
                <w:sz w:val="28"/>
                <w:szCs w:val="28"/>
              </w:rPr>
              <w:t>м</w:t>
            </w:r>
            <w:r w:rsidRPr="00A74106">
              <w:rPr>
                <w:sz w:val="28"/>
                <w:szCs w:val="28"/>
              </w:rPr>
              <w:t>униципальных служащих  Совета депутатов МО "Кингисеппское городское поселение" и урегулированию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 конфликта интересов, включая порядок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 подачи заявлений для рассмотрения на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комиссии по соблюдению требований к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служебному поведению муниципальных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служащих Совета депутатов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МО "Кингисеппское городское поселение"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в течение 10 рабочих дней со дня утверждения порядка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4.9.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Информация о принимаемых мерах по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противодействию коррупции в Совете депутатов МО "Кингисеппское городское поселение"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F4258F">
        <w:tc>
          <w:tcPr>
            <w:tcW w:w="9571" w:type="dxa"/>
            <w:gridSpan w:val="2"/>
            <w:vAlign w:val="center"/>
          </w:tcPr>
          <w:p w:rsidR="00F4258F" w:rsidRDefault="00F4258F" w:rsidP="00F5413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8F" w:rsidRPr="00A74106" w:rsidRDefault="00F4258F" w:rsidP="00F5413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5. Информация о работе Совета депутатов МО "Кингисеппское городское</w:t>
            </w:r>
          </w:p>
          <w:p w:rsidR="00F4258F" w:rsidRPr="00A74106" w:rsidRDefault="00F4258F" w:rsidP="00F5413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поселение"  с  обращениями граждан (физических лиц), организаций</w:t>
            </w:r>
          </w:p>
          <w:p w:rsidR="00F4258F" w:rsidRPr="00A74106" w:rsidRDefault="00F4258F" w:rsidP="00F5413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106">
              <w:rPr>
                <w:rFonts w:ascii="Times New Roman" w:hAnsi="Times New Roman" w:cs="Times New Roman"/>
                <w:sz w:val="28"/>
                <w:szCs w:val="28"/>
              </w:rPr>
              <w:t>(юридических лиц), общественных объединений, государственных органов</w:t>
            </w:r>
          </w:p>
          <w:p w:rsidR="00F4258F" w:rsidRDefault="00F4258F" w:rsidP="00F54139">
            <w:pPr>
              <w:jc w:val="center"/>
              <w:rPr>
                <w:sz w:val="28"/>
                <w:szCs w:val="28"/>
              </w:rPr>
            </w:pPr>
            <w:r w:rsidRPr="00A74106">
              <w:rPr>
                <w:sz w:val="28"/>
                <w:szCs w:val="28"/>
              </w:rPr>
              <w:t>и органов  местного самоуправления</w:t>
            </w:r>
          </w:p>
          <w:p w:rsidR="00F4258F" w:rsidRDefault="00F4258F" w:rsidP="00F54139">
            <w:pPr>
              <w:jc w:val="center"/>
            </w:pP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5.1.Нормативные правовые и правовые акты, регулирующие вопросы работы с обращениями граждан (физических лиц), организаций (юридических лиц),  общественных объединений,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государственных органов и органов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местного самоуправления в Совете 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депутатов МО "Кингисеппское городское поселение"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в течение 10 рабочих дней со дня утверждения нормативного правового и (или) правового акта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5.2.Порядок рассмотрения обращений граждан (физических лиц), организаций (юридических лиц), общественных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объединений, государственных органов и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 xml:space="preserve"> органов местного самоуправления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5.3.Порядок и время приема граждан  (физических лиц), в том числе представителей организаций (юридических лиц), общественных объединений,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государственных органов и органов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местного самоуправления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в течение 10 рабочих дней со дня утверждения порядка</w:t>
            </w:r>
          </w:p>
        </w:tc>
      </w:tr>
      <w:tr w:rsidR="00F4258F">
        <w:tc>
          <w:tcPr>
            <w:tcW w:w="5508" w:type="dxa"/>
          </w:tcPr>
          <w:p w:rsidR="00F4258F" w:rsidRDefault="00F4258F" w:rsidP="00F54139">
            <w:pPr>
              <w:jc w:val="both"/>
            </w:pPr>
            <w:r w:rsidRPr="00A74106">
              <w:rPr>
                <w:sz w:val="28"/>
                <w:szCs w:val="28"/>
              </w:rPr>
              <w:t>5.4.Обзоры обращений граждан, в том числе представителей организаций, общественных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объединений, государственных органов и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органов местного самоуправления, а также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обобщенная информация о результатах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рассмотрения этих обращений и принятых</w:t>
            </w:r>
            <w:r>
              <w:rPr>
                <w:sz w:val="28"/>
                <w:szCs w:val="28"/>
              </w:rPr>
              <w:t xml:space="preserve"> </w:t>
            </w:r>
            <w:r w:rsidRPr="00A74106">
              <w:rPr>
                <w:sz w:val="28"/>
                <w:szCs w:val="28"/>
              </w:rPr>
              <w:t>мерах</w:t>
            </w:r>
          </w:p>
        </w:tc>
        <w:tc>
          <w:tcPr>
            <w:tcW w:w="4063" w:type="dxa"/>
            <w:vAlign w:val="center"/>
          </w:tcPr>
          <w:p w:rsidR="00F4258F" w:rsidRDefault="00F4258F" w:rsidP="00F54139">
            <w:pPr>
              <w:jc w:val="center"/>
            </w:pPr>
            <w:r w:rsidRPr="00A74106">
              <w:rPr>
                <w:sz w:val="28"/>
                <w:szCs w:val="28"/>
              </w:rPr>
              <w:t>ежеквартально</w:t>
            </w:r>
          </w:p>
        </w:tc>
      </w:tr>
    </w:tbl>
    <w:p w:rsidR="00F4258F" w:rsidRDefault="00F4258F" w:rsidP="00F54139"/>
    <w:sectPr w:rsidR="00F4258F" w:rsidSect="00F42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B1043"/>
    <w:multiLevelType w:val="hybridMultilevel"/>
    <w:tmpl w:val="F51CF6D4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abstractNum w:abstractNumId="1">
    <w:nsid w:val="08F837F3"/>
    <w:multiLevelType w:val="hybridMultilevel"/>
    <w:tmpl w:val="27DCAF8C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cs="Wingdings" w:hint="default"/>
      </w:rPr>
    </w:lvl>
  </w:abstractNum>
  <w:abstractNum w:abstractNumId="2">
    <w:nsid w:val="1B0F40CB"/>
    <w:multiLevelType w:val="multilevel"/>
    <w:tmpl w:val="5094AE7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21DB1A15"/>
    <w:multiLevelType w:val="multilevel"/>
    <w:tmpl w:val="FD425D46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306C5274"/>
    <w:multiLevelType w:val="multilevel"/>
    <w:tmpl w:val="5094AE7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5">
    <w:nsid w:val="33D07AD9"/>
    <w:multiLevelType w:val="multilevel"/>
    <w:tmpl w:val="5094AE7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6">
    <w:nsid w:val="4A362FD9"/>
    <w:multiLevelType w:val="hybridMultilevel"/>
    <w:tmpl w:val="CB006706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cs="Wingdings" w:hint="default"/>
      </w:rPr>
    </w:lvl>
  </w:abstractNum>
  <w:abstractNum w:abstractNumId="7">
    <w:nsid w:val="4AB9720E"/>
    <w:multiLevelType w:val="hybridMultilevel"/>
    <w:tmpl w:val="C1BA8E90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cs="Wingdings" w:hint="default"/>
      </w:rPr>
    </w:lvl>
  </w:abstractNum>
  <w:abstractNum w:abstractNumId="8">
    <w:nsid w:val="50D837DF"/>
    <w:multiLevelType w:val="hybridMultilevel"/>
    <w:tmpl w:val="3000C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ED6BE6"/>
    <w:multiLevelType w:val="hybridMultilevel"/>
    <w:tmpl w:val="5CA83676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2D94B40"/>
    <w:multiLevelType w:val="multilevel"/>
    <w:tmpl w:val="5094AE7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1">
    <w:nsid w:val="75853B9E"/>
    <w:multiLevelType w:val="hybridMultilevel"/>
    <w:tmpl w:val="A480465A"/>
    <w:lvl w:ilvl="0" w:tplc="4BE85574">
      <w:start w:val="1"/>
      <w:numFmt w:val="decimal"/>
      <w:lvlText w:val="%1."/>
      <w:lvlJc w:val="left"/>
      <w:pPr>
        <w:tabs>
          <w:tab w:val="num" w:pos="1032"/>
        </w:tabs>
        <w:ind w:left="1032" w:hanging="672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61A2723"/>
    <w:multiLevelType w:val="hybridMultilevel"/>
    <w:tmpl w:val="5B7C1670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13">
    <w:nsid w:val="79895A43"/>
    <w:multiLevelType w:val="hybridMultilevel"/>
    <w:tmpl w:val="7EFACC96"/>
    <w:lvl w:ilvl="0" w:tplc="BEE87AE8">
      <w:start w:val="1"/>
      <w:numFmt w:val="decimal"/>
      <w:lvlText w:val="%1."/>
      <w:lvlJc w:val="left"/>
      <w:pPr>
        <w:tabs>
          <w:tab w:val="num" w:pos="1262"/>
        </w:tabs>
        <w:ind w:left="1262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2"/>
        </w:tabs>
        <w:ind w:left="1982" w:hanging="360"/>
      </w:pPr>
      <w:rPr>
        <w:rFonts w:hint="default"/>
      </w:rPr>
    </w:lvl>
    <w:lvl w:ilvl="2" w:tplc="50AC4102">
      <w:start w:val="1"/>
      <w:numFmt w:val="decimal"/>
      <w:lvlText w:val="%3)"/>
      <w:lvlJc w:val="left"/>
      <w:pPr>
        <w:tabs>
          <w:tab w:val="num" w:pos="3686"/>
        </w:tabs>
        <w:ind w:left="3686" w:hanging="1164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</w:lvl>
  </w:abstractNum>
  <w:num w:numId="1">
    <w:abstractNumId w:val="8"/>
  </w:num>
  <w:num w:numId="2">
    <w:abstractNumId w:val="11"/>
  </w:num>
  <w:num w:numId="3">
    <w:abstractNumId w:val="13"/>
  </w:num>
  <w:num w:numId="4">
    <w:abstractNumId w:val="3"/>
  </w:num>
  <w:num w:numId="5">
    <w:abstractNumId w:val="5"/>
  </w:num>
  <w:num w:numId="6">
    <w:abstractNumId w:val="9"/>
  </w:num>
  <w:num w:numId="7">
    <w:abstractNumId w:val="12"/>
  </w:num>
  <w:num w:numId="8">
    <w:abstractNumId w:val="6"/>
  </w:num>
  <w:num w:numId="9">
    <w:abstractNumId w:val="7"/>
  </w:num>
  <w:num w:numId="10">
    <w:abstractNumId w:val="1"/>
  </w:num>
  <w:num w:numId="11">
    <w:abstractNumId w:val="0"/>
  </w:num>
  <w:num w:numId="12">
    <w:abstractNumId w:val="10"/>
  </w:num>
  <w:num w:numId="13">
    <w:abstractNumId w:val="4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0C07"/>
    <w:rsid w:val="00000F17"/>
    <w:rsid w:val="000052B1"/>
    <w:rsid w:val="00016C70"/>
    <w:rsid w:val="00024B04"/>
    <w:rsid w:val="000317DF"/>
    <w:rsid w:val="00032648"/>
    <w:rsid w:val="00032D20"/>
    <w:rsid w:val="00052CD0"/>
    <w:rsid w:val="00052F33"/>
    <w:rsid w:val="00077D91"/>
    <w:rsid w:val="000A7E04"/>
    <w:rsid w:val="000D4B38"/>
    <w:rsid w:val="000D5D7E"/>
    <w:rsid w:val="000E6431"/>
    <w:rsid w:val="000F4693"/>
    <w:rsid w:val="000F7322"/>
    <w:rsid w:val="000F7EF2"/>
    <w:rsid w:val="00103117"/>
    <w:rsid w:val="00104E37"/>
    <w:rsid w:val="001052F0"/>
    <w:rsid w:val="00111F79"/>
    <w:rsid w:val="00114701"/>
    <w:rsid w:val="001277E4"/>
    <w:rsid w:val="00131DF1"/>
    <w:rsid w:val="00142362"/>
    <w:rsid w:val="0014460F"/>
    <w:rsid w:val="00150B55"/>
    <w:rsid w:val="00156857"/>
    <w:rsid w:val="00165596"/>
    <w:rsid w:val="001806B8"/>
    <w:rsid w:val="001810AF"/>
    <w:rsid w:val="001A02EA"/>
    <w:rsid w:val="001B3A8A"/>
    <w:rsid w:val="001C3D3C"/>
    <w:rsid w:val="001C461C"/>
    <w:rsid w:val="001D30B5"/>
    <w:rsid w:val="001E3548"/>
    <w:rsid w:val="001F1E76"/>
    <w:rsid w:val="001F6200"/>
    <w:rsid w:val="002001A6"/>
    <w:rsid w:val="00206D0D"/>
    <w:rsid w:val="00216338"/>
    <w:rsid w:val="002168BF"/>
    <w:rsid w:val="00223672"/>
    <w:rsid w:val="002366CC"/>
    <w:rsid w:val="0025478F"/>
    <w:rsid w:val="00261D62"/>
    <w:rsid w:val="00266B7A"/>
    <w:rsid w:val="00267CF2"/>
    <w:rsid w:val="00271C57"/>
    <w:rsid w:val="0027762C"/>
    <w:rsid w:val="0028143A"/>
    <w:rsid w:val="00297EE0"/>
    <w:rsid w:val="002A2A7B"/>
    <w:rsid w:val="002B6283"/>
    <w:rsid w:val="002C497C"/>
    <w:rsid w:val="002D0597"/>
    <w:rsid w:val="002D3837"/>
    <w:rsid w:val="002E1C65"/>
    <w:rsid w:val="002E4C35"/>
    <w:rsid w:val="002F02F2"/>
    <w:rsid w:val="002F1812"/>
    <w:rsid w:val="002F47E2"/>
    <w:rsid w:val="0030240A"/>
    <w:rsid w:val="0030484E"/>
    <w:rsid w:val="00316F0B"/>
    <w:rsid w:val="003216F1"/>
    <w:rsid w:val="003420B5"/>
    <w:rsid w:val="0034701A"/>
    <w:rsid w:val="003479B9"/>
    <w:rsid w:val="00356AEE"/>
    <w:rsid w:val="00366A06"/>
    <w:rsid w:val="003759D9"/>
    <w:rsid w:val="003824BA"/>
    <w:rsid w:val="00390D71"/>
    <w:rsid w:val="0039419B"/>
    <w:rsid w:val="003A2FF5"/>
    <w:rsid w:val="003A67B5"/>
    <w:rsid w:val="003B4FBD"/>
    <w:rsid w:val="003C0539"/>
    <w:rsid w:val="003C27B6"/>
    <w:rsid w:val="003C4F86"/>
    <w:rsid w:val="003D39FB"/>
    <w:rsid w:val="003D3AB0"/>
    <w:rsid w:val="003D6389"/>
    <w:rsid w:val="003F3ADB"/>
    <w:rsid w:val="004067F2"/>
    <w:rsid w:val="004150DA"/>
    <w:rsid w:val="00422160"/>
    <w:rsid w:val="00442C3C"/>
    <w:rsid w:val="004675FF"/>
    <w:rsid w:val="004715F7"/>
    <w:rsid w:val="00475E39"/>
    <w:rsid w:val="004774BF"/>
    <w:rsid w:val="00484523"/>
    <w:rsid w:val="004937B2"/>
    <w:rsid w:val="004A02B0"/>
    <w:rsid w:val="004B7274"/>
    <w:rsid w:val="004C4666"/>
    <w:rsid w:val="004C4F12"/>
    <w:rsid w:val="004C782F"/>
    <w:rsid w:val="004D0253"/>
    <w:rsid w:val="004D44A8"/>
    <w:rsid w:val="004E1E11"/>
    <w:rsid w:val="004E6758"/>
    <w:rsid w:val="00504F4E"/>
    <w:rsid w:val="00507088"/>
    <w:rsid w:val="0051541C"/>
    <w:rsid w:val="0052126D"/>
    <w:rsid w:val="00521F9B"/>
    <w:rsid w:val="00522888"/>
    <w:rsid w:val="00537166"/>
    <w:rsid w:val="00540F68"/>
    <w:rsid w:val="00551FF1"/>
    <w:rsid w:val="0055327A"/>
    <w:rsid w:val="00564AC1"/>
    <w:rsid w:val="00564F0C"/>
    <w:rsid w:val="00566644"/>
    <w:rsid w:val="00566D65"/>
    <w:rsid w:val="0059013D"/>
    <w:rsid w:val="00592852"/>
    <w:rsid w:val="00597CB6"/>
    <w:rsid w:val="005A026B"/>
    <w:rsid w:val="005A61A2"/>
    <w:rsid w:val="005A6B40"/>
    <w:rsid w:val="005B7EE2"/>
    <w:rsid w:val="005C2B95"/>
    <w:rsid w:val="005C4EBD"/>
    <w:rsid w:val="005D0375"/>
    <w:rsid w:val="005E1F4F"/>
    <w:rsid w:val="005F5BB0"/>
    <w:rsid w:val="005F64AF"/>
    <w:rsid w:val="00603F27"/>
    <w:rsid w:val="00605F33"/>
    <w:rsid w:val="00617A84"/>
    <w:rsid w:val="00625442"/>
    <w:rsid w:val="006262BF"/>
    <w:rsid w:val="00650F3C"/>
    <w:rsid w:val="00665599"/>
    <w:rsid w:val="0066656F"/>
    <w:rsid w:val="00675688"/>
    <w:rsid w:val="006812F2"/>
    <w:rsid w:val="00682094"/>
    <w:rsid w:val="00686B76"/>
    <w:rsid w:val="0068757D"/>
    <w:rsid w:val="00692E22"/>
    <w:rsid w:val="006A0447"/>
    <w:rsid w:val="006A2243"/>
    <w:rsid w:val="006A3BEF"/>
    <w:rsid w:val="006A7DE3"/>
    <w:rsid w:val="006B0607"/>
    <w:rsid w:val="006E0C70"/>
    <w:rsid w:val="006E5D28"/>
    <w:rsid w:val="006F58F9"/>
    <w:rsid w:val="006F6762"/>
    <w:rsid w:val="00702ED4"/>
    <w:rsid w:val="007032F2"/>
    <w:rsid w:val="0071094C"/>
    <w:rsid w:val="0071266C"/>
    <w:rsid w:val="00723E46"/>
    <w:rsid w:val="0073395B"/>
    <w:rsid w:val="00734883"/>
    <w:rsid w:val="007360C0"/>
    <w:rsid w:val="0074075F"/>
    <w:rsid w:val="007440A1"/>
    <w:rsid w:val="00744DC2"/>
    <w:rsid w:val="00772ADF"/>
    <w:rsid w:val="0077743C"/>
    <w:rsid w:val="0078261E"/>
    <w:rsid w:val="00785633"/>
    <w:rsid w:val="007879CD"/>
    <w:rsid w:val="007927CA"/>
    <w:rsid w:val="007A05B6"/>
    <w:rsid w:val="007A7584"/>
    <w:rsid w:val="007B712B"/>
    <w:rsid w:val="007B74FE"/>
    <w:rsid w:val="007B7DDA"/>
    <w:rsid w:val="007C3547"/>
    <w:rsid w:val="007C3E89"/>
    <w:rsid w:val="007C42CA"/>
    <w:rsid w:val="007D34A4"/>
    <w:rsid w:val="007D44CA"/>
    <w:rsid w:val="007F1C92"/>
    <w:rsid w:val="00802B9C"/>
    <w:rsid w:val="00811BC2"/>
    <w:rsid w:val="008174EB"/>
    <w:rsid w:val="00820F27"/>
    <w:rsid w:val="00835147"/>
    <w:rsid w:val="008378B4"/>
    <w:rsid w:val="0085003C"/>
    <w:rsid w:val="00857D58"/>
    <w:rsid w:val="00864D19"/>
    <w:rsid w:val="0086731E"/>
    <w:rsid w:val="0087670A"/>
    <w:rsid w:val="00882457"/>
    <w:rsid w:val="008850C4"/>
    <w:rsid w:val="00886FEE"/>
    <w:rsid w:val="008B11B8"/>
    <w:rsid w:val="008B6432"/>
    <w:rsid w:val="008C4566"/>
    <w:rsid w:val="008F2846"/>
    <w:rsid w:val="008F39D2"/>
    <w:rsid w:val="009031EA"/>
    <w:rsid w:val="0091123D"/>
    <w:rsid w:val="009119C6"/>
    <w:rsid w:val="009228E4"/>
    <w:rsid w:val="00923C46"/>
    <w:rsid w:val="009272F3"/>
    <w:rsid w:val="00935038"/>
    <w:rsid w:val="00946177"/>
    <w:rsid w:val="00946EEE"/>
    <w:rsid w:val="00952C1C"/>
    <w:rsid w:val="0095529B"/>
    <w:rsid w:val="00957643"/>
    <w:rsid w:val="0096327E"/>
    <w:rsid w:val="00967A5D"/>
    <w:rsid w:val="009704B4"/>
    <w:rsid w:val="00983E08"/>
    <w:rsid w:val="0099596E"/>
    <w:rsid w:val="009A3153"/>
    <w:rsid w:val="009B3ABB"/>
    <w:rsid w:val="009B6FEC"/>
    <w:rsid w:val="009C6FC0"/>
    <w:rsid w:val="009D0E58"/>
    <w:rsid w:val="009D4799"/>
    <w:rsid w:val="009E787F"/>
    <w:rsid w:val="00A00445"/>
    <w:rsid w:val="00A036FF"/>
    <w:rsid w:val="00A0797E"/>
    <w:rsid w:val="00A17488"/>
    <w:rsid w:val="00A17F03"/>
    <w:rsid w:val="00A237A7"/>
    <w:rsid w:val="00A31981"/>
    <w:rsid w:val="00A357BA"/>
    <w:rsid w:val="00A36A8A"/>
    <w:rsid w:val="00A420BB"/>
    <w:rsid w:val="00A5084F"/>
    <w:rsid w:val="00A5131A"/>
    <w:rsid w:val="00A55177"/>
    <w:rsid w:val="00A643CE"/>
    <w:rsid w:val="00A71825"/>
    <w:rsid w:val="00A74106"/>
    <w:rsid w:val="00A7578C"/>
    <w:rsid w:val="00A8095F"/>
    <w:rsid w:val="00A858E5"/>
    <w:rsid w:val="00A929E8"/>
    <w:rsid w:val="00AA0CBA"/>
    <w:rsid w:val="00AA3D89"/>
    <w:rsid w:val="00AA722B"/>
    <w:rsid w:val="00AD1DE5"/>
    <w:rsid w:val="00AD4973"/>
    <w:rsid w:val="00AE589B"/>
    <w:rsid w:val="00AF7353"/>
    <w:rsid w:val="00B14D26"/>
    <w:rsid w:val="00B1537E"/>
    <w:rsid w:val="00B15A72"/>
    <w:rsid w:val="00B16F6E"/>
    <w:rsid w:val="00B221C3"/>
    <w:rsid w:val="00B34ADA"/>
    <w:rsid w:val="00B37751"/>
    <w:rsid w:val="00B415D4"/>
    <w:rsid w:val="00B518C9"/>
    <w:rsid w:val="00B57E59"/>
    <w:rsid w:val="00B616C2"/>
    <w:rsid w:val="00B72C38"/>
    <w:rsid w:val="00B76390"/>
    <w:rsid w:val="00B7795C"/>
    <w:rsid w:val="00B8182E"/>
    <w:rsid w:val="00B84ECB"/>
    <w:rsid w:val="00B87765"/>
    <w:rsid w:val="00B92833"/>
    <w:rsid w:val="00BA660C"/>
    <w:rsid w:val="00BB0F7E"/>
    <w:rsid w:val="00BB1206"/>
    <w:rsid w:val="00BD17FD"/>
    <w:rsid w:val="00BD41D7"/>
    <w:rsid w:val="00BD4415"/>
    <w:rsid w:val="00BE5EC3"/>
    <w:rsid w:val="00BF299E"/>
    <w:rsid w:val="00BF66B0"/>
    <w:rsid w:val="00BF7D5D"/>
    <w:rsid w:val="00C150E8"/>
    <w:rsid w:val="00C22940"/>
    <w:rsid w:val="00C22F4F"/>
    <w:rsid w:val="00C251B2"/>
    <w:rsid w:val="00C25DE3"/>
    <w:rsid w:val="00C26008"/>
    <w:rsid w:val="00C26037"/>
    <w:rsid w:val="00C26F01"/>
    <w:rsid w:val="00C32004"/>
    <w:rsid w:val="00C34490"/>
    <w:rsid w:val="00C34DBF"/>
    <w:rsid w:val="00C51856"/>
    <w:rsid w:val="00C634B4"/>
    <w:rsid w:val="00C722E4"/>
    <w:rsid w:val="00C77D8D"/>
    <w:rsid w:val="00C97465"/>
    <w:rsid w:val="00C97AF4"/>
    <w:rsid w:val="00CB0038"/>
    <w:rsid w:val="00CD22E9"/>
    <w:rsid w:val="00CD3141"/>
    <w:rsid w:val="00CD34C1"/>
    <w:rsid w:val="00CD3E53"/>
    <w:rsid w:val="00CD4736"/>
    <w:rsid w:val="00CE090A"/>
    <w:rsid w:val="00CE2EAB"/>
    <w:rsid w:val="00CE5895"/>
    <w:rsid w:val="00CE6D55"/>
    <w:rsid w:val="00CE76FA"/>
    <w:rsid w:val="00CF01F9"/>
    <w:rsid w:val="00CF2546"/>
    <w:rsid w:val="00CF26F4"/>
    <w:rsid w:val="00CF49D7"/>
    <w:rsid w:val="00D21EA5"/>
    <w:rsid w:val="00D3391F"/>
    <w:rsid w:val="00D34926"/>
    <w:rsid w:val="00D35367"/>
    <w:rsid w:val="00D50997"/>
    <w:rsid w:val="00D514E3"/>
    <w:rsid w:val="00D531E3"/>
    <w:rsid w:val="00D776AA"/>
    <w:rsid w:val="00D8649E"/>
    <w:rsid w:val="00D871AF"/>
    <w:rsid w:val="00DB2A54"/>
    <w:rsid w:val="00DD2329"/>
    <w:rsid w:val="00DD798F"/>
    <w:rsid w:val="00DE27AD"/>
    <w:rsid w:val="00DE3946"/>
    <w:rsid w:val="00DE56E2"/>
    <w:rsid w:val="00DE6517"/>
    <w:rsid w:val="00DF79E5"/>
    <w:rsid w:val="00E0257A"/>
    <w:rsid w:val="00E14C77"/>
    <w:rsid w:val="00E17534"/>
    <w:rsid w:val="00E239CE"/>
    <w:rsid w:val="00E416BA"/>
    <w:rsid w:val="00E46122"/>
    <w:rsid w:val="00E551F3"/>
    <w:rsid w:val="00E5709D"/>
    <w:rsid w:val="00E64CC7"/>
    <w:rsid w:val="00E67C6A"/>
    <w:rsid w:val="00E71C38"/>
    <w:rsid w:val="00E73F7F"/>
    <w:rsid w:val="00E81127"/>
    <w:rsid w:val="00E8447B"/>
    <w:rsid w:val="00E85B23"/>
    <w:rsid w:val="00E8715F"/>
    <w:rsid w:val="00E94BF9"/>
    <w:rsid w:val="00E966F7"/>
    <w:rsid w:val="00EA102E"/>
    <w:rsid w:val="00EA2657"/>
    <w:rsid w:val="00EA7CDD"/>
    <w:rsid w:val="00EB241B"/>
    <w:rsid w:val="00EC30BD"/>
    <w:rsid w:val="00EC42BD"/>
    <w:rsid w:val="00EC60F0"/>
    <w:rsid w:val="00ED07AF"/>
    <w:rsid w:val="00ED521E"/>
    <w:rsid w:val="00ED5748"/>
    <w:rsid w:val="00ED6382"/>
    <w:rsid w:val="00ED747E"/>
    <w:rsid w:val="00EE3D0E"/>
    <w:rsid w:val="00EE7DA5"/>
    <w:rsid w:val="00EF311A"/>
    <w:rsid w:val="00EF7825"/>
    <w:rsid w:val="00F04779"/>
    <w:rsid w:val="00F0745A"/>
    <w:rsid w:val="00F1023B"/>
    <w:rsid w:val="00F16861"/>
    <w:rsid w:val="00F205C6"/>
    <w:rsid w:val="00F20DBB"/>
    <w:rsid w:val="00F30F5B"/>
    <w:rsid w:val="00F36786"/>
    <w:rsid w:val="00F424B1"/>
    <w:rsid w:val="00F4258F"/>
    <w:rsid w:val="00F43EF1"/>
    <w:rsid w:val="00F4587A"/>
    <w:rsid w:val="00F50F64"/>
    <w:rsid w:val="00F54139"/>
    <w:rsid w:val="00F54DD0"/>
    <w:rsid w:val="00F67911"/>
    <w:rsid w:val="00F72419"/>
    <w:rsid w:val="00F72E54"/>
    <w:rsid w:val="00F8379B"/>
    <w:rsid w:val="00F90C07"/>
    <w:rsid w:val="00FC562D"/>
    <w:rsid w:val="00FC580C"/>
    <w:rsid w:val="00FC5E5E"/>
    <w:rsid w:val="00FD1D9C"/>
    <w:rsid w:val="00FD28B5"/>
    <w:rsid w:val="00FD6E76"/>
    <w:rsid w:val="00FE6465"/>
    <w:rsid w:val="00FE7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C0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440A1"/>
    <w:pPr>
      <w:keepNext/>
      <w:spacing w:line="480" w:lineRule="auto"/>
      <w:outlineLvl w:val="0"/>
    </w:pPr>
  </w:style>
  <w:style w:type="paragraph" w:styleId="Heading2">
    <w:name w:val="heading 2"/>
    <w:basedOn w:val="Normal"/>
    <w:next w:val="Normal"/>
    <w:link w:val="Heading2Char1"/>
    <w:uiPriority w:val="99"/>
    <w:qFormat/>
    <w:rsid w:val="007440A1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71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716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F90C07"/>
    <w:rPr>
      <w:color w:val="0000FF"/>
      <w:u w:val="single"/>
    </w:rPr>
  </w:style>
  <w:style w:type="character" w:customStyle="1" w:styleId="Heading2Char1">
    <w:name w:val="Heading 2 Char1"/>
    <w:basedOn w:val="DefaultParagraphFont"/>
    <w:link w:val="Heading2"/>
    <w:uiPriority w:val="99"/>
    <w:semiHidden/>
    <w:locked/>
    <w:rsid w:val="007440A1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paragraph" w:styleId="NormalWeb">
    <w:name w:val="Normal (Web)"/>
    <w:basedOn w:val="Normal"/>
    <w:uiPriority w:val="99"/>
    <w:rsid w:val="007440A1"/>
    <w:pPr>
      <w:spacing w:before="100" w:beforeAutospacing="1" w:after="100" w:afterAutospacing="1"/>
      <w:jc w:val="both"/>
    </w:pPr>
    <w:rPr>
      <w:rFonts w:ascii="Tahoma" w:hAnsi="Tahoma" w:cs="Tahoma"/>
      <w:sz w:val="18"/>
      <w:szCs w:val="18"/>
    </w:rPr>
  </w:style>
  <w:style w:type="paragraph" w:customStyle="1" w:styleId="ConsPlusTitle">
    <w:name w:val="ConsPlusTitle"/>
    <w:uiPriority w:val="99"/>
    <w:rsid w:val="00F5413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TableGrid">
    <w:name w:val="Table Grid"/>
    <w:basedOn w:val="TableNormal"/>
    <w:uiPriority w:val="99"/>
    <w:rsid w:val="00F5413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5413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OS;n=85551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OS;n=85551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2;&#1080;&#1085;&#1075;&#1080;&#1089;&#1077;&#1087;&#1087;-&#1084;&#1086;.&#1088;&#1092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&#1082;&#1080;&#1085;&#1075;&#1080;&#1089;&#1077;&#1087;&#1087;-&#1084;&#1086;.&#1088;&#1092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ROS;n=85551;fld=1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12</Pages>
  <Words>2814</Words>
  <Characters>16040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NewComputer</dc:creator>
  <cp:keywords/>
  <dc:description/>
  <cp:lastModifiedBy>User</cp:lastModifiedBy>
  <cp:revision>2</cp:revision>
  <dcterms:created xsi:type="dcterms:W3CDTF">2011-12-26T07:08:00Z</dcterms:created>
  <dcterms:modified xsi:type="dcterms:W3CDTF">2011-12-26T07:08:00Z</dcterms:modified>
</cp:coreProperties>
</file>