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09" w:rsidRDefault="003D2F09" w:rsidP="004E5E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3D2F09" w:rsidRDefault="003D2F09" w:rsidP="004E5E3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3D2F09" w:rsidRDefault="003D2F09" w:rsidP="004E5E3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3D2F09" w:rsidRDefault="003D2F09" w:rsidP="004E5E3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3D2F09" w:rsidRDefault="003D2F09" w:rsidP="004E5E3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3D2F09" w:rsidRDefault="003D2F09" w:rsidP="004E5E3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3D2F09" w:rsidRDefault="003D2F09" w:rsidP="004E5E3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3D2F09" w:rsidRDefault="003D2F09" w:rsidP="004E5E37">
      <w:pPr>
        <w:jc w:val="center"/>
        <w:rPr>
          <w:b/>
          <w:bCs/>
          <w:sz w:val="28"/>
          <w:szCs w:val="28"/>
        </w:rPr>
      </w:pPr>
    </w:p>
    <w:p w:rsidR="003D2F09" w:rsidRDefault="003D2F09" w:rsidP="004E5E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3D2F09" w:rsidRDefault="003D2F09" w:rsidP="004E5E37">
      <w:pPr>
        <w:jc w:val="center"/>
        <w:rPr>
          <w:b/>
          <w:bCs/>
          <w:sz w:val="28"/>
          <w:szCs w:val="28"/>
        </w:rPr>
      </w:pPr>
    </w:p>
    <w:p w:rsidR="003D2F09" w:rsidRPr="00FA72F7" w:rsidRDefault="003D2F09" w:rsidP="001441E3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437</w:t>
      </w:r>
    </w:p>
    <w:p w:rsidR="003D2F09" w:rsidRPr="00283A5E" w:rsidRDefault="003D2F09">
      <w:pPr>
        <w:rPr>
          <w:sz w:val="28"/>
          <w:szCs w:val="28"/>
        </w:rPr>
      </w:pPr>
    </w:p>
    <w:p w:rsidR="003D2F09" w:rsidRPr="00283A5E" w:rsidRDefault="003D2F0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</w:t>
      </w:r>
      <w:r w:rsidRPr="00283A5E">
        <w:rPr>
          <w:b/>
          <w:bCs/>
          <w:sz w:val="28"/>
          <w:szCs w:val="28"/>
        </w:rPr>
        <w:t xml:space="preserve"> отчета о выполнении </w:t>
      </w:r>
    </w:p>
    <w:p w:rsidR="003D2F09" w:rsidRPr="00283A5E" w:rsidRDefault="003D2F09">
      <w:pPr>
        <w:rPr>
          <w:b/>
          <w:bCs/>
          <w:sz w:val="28"/>
          <w:szCs w:val="28"/>
        </w:rPr>
      </w:pPr>
      <w:r w:rsidRPr="00283A5E">
        <w:rPr>
          <w:b/>
          <w:bCs/>
          <w:sz w:val="28"/>
          <w:szCs w:val="28"/>
        </w:rPr>
        <w:t xml:space="preserve">Адресной программы «Благоустройство </w:t>
      </w:r>
    </w:p>
    <w:p w:rsidR="003D2F09" w:rsidRPr="00283A5E" w:rsidRDefault="003D2F09">
      <w:pPr>
        <w:rPr>
          <w:b/>
          <w:bCs/>
          <w:sz w:val="28"/>
          <w:szCs w:val="28"/>
        </w:rPr>
      </w:pPr>
      <w:r w:rsidRPr="00283A5E">
        <w:rPr>
          <w:b/>
          <w:bCs/>
          <w:sz w:val="28"/>
          <w:szCs w:val="28"/>
        </w:rPr>
        <w:t>ранее построенных детских игровых площа</w:t>
      </w:r>
      <w:r>
        <w:rPr>
          <w:b/>
          <w:bCs/>
          <w:sz w:val="28"/>
          <w:szCs w:val="28"/>
        </w:rPr>
        <w:t xml:space="preserve">док и </w:t>
      </w:r>
    </w:p>
    <w:p w:rsidR="003D2F09" w:rsidRPr="00283A5E" w:rsidRDefault="003D2F0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установка</w:t>
      </w:r>
      <w:r w:rsidRPr="00283A5E">
        <w:rPr>
          <w:b/>
          <w:bCs/>
          <w:sz w:val="28"/>
          <w:szCs w:val="28"/>
        </w:rPr>
        <w:t xml:space="preserve"> новых детских городков</w:t>
      </w:r>
      <w:r>
        <w:rPr>
          <w:b/>
          <w:bCs/>
          <w:sz w:val="28"/>
          <w:szCs w:val="28"/>
        </w:rPr>
        <w:t>»</w:t>
      </w:r>
      <w:r w:rsidRPr="00283A5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</w:t>
      </w:r>
      <w:r w:rsidRPr="00283A5E">
        <w:rPr>
          <w:b/>
          <w:bCs/>
          <w:sz w:val="28"/>
          <w:szCs w:val="28"/>
        </w:rPr>
        <w:t>а 2010год</w:t>
      </w:r>
    </w:p>
    <w:p w:rsidR="003D2F09" w:rsidRPr="00283A5E" w:rsidRDefault="003D2F09">
      <w:pPr>
        <w:rPr>
          <w:sz w:val="28"/>
          <w:szCs w:val="28"/>
        </w:rPr>
      </w:pPr>
    </w:p>
    <w:p w:rsidR="003D2F09" w:rsidRDefault="003D2F09" w:rsidP="00283A5E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исполнении решения Совета депутатов </w:t>
      </w:r>
      <w:r w:rsidRPr="00283A5E">
        <w:rPr>
          <w:sz w:val="28"/>
          <w:szCs w:val="28"/>
        </w:rPr>
        <w:t>МО «Кингисеппское городское поселение» от 13.07.2010</w:t>
      </w:r>
      <w:r>
        <w:rPr>
          <w:sz w:val="28"/>
          <w:szCs w:val="28"/>
        </w:rPr>
        <w:t xml:space="preserve"> </w:t>
      </w:r>
      <w:r w:rsidRPr="00283A5E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283A5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83A5E">
        <w:rPr>
          <w:sz w:val="28"/>
          <w:szCs w:val="28"/>
        </w:rPr>
        <w:t>178, о выполнении мероприятий, предусмотренных Адресной программой «Благоустройство ранее построенных детских игровых площадок и установка новых детских городков</w:t>
      </w:r>
      <w:r>
        <w:rPr>
          <w:sz w:val="28"/>
          <w:szCs w:val="28"/>
        </w:rPr>
        <w:t>»</w:t>
      </w:r>
      <w:r w:rsidRPr="00283A5E">
        <w:rPr>
          <w:sz w:val="28"/>
          <w:szCs w:val="28"/>
        </w:rPr>
        <w:t xml:space="preserve"> на 2010 год, </w:t>
      </w:r>
    </w:p>
    <w:p w:rsidR="003D2F09" w:rsidRPr="00283A5E" w:rsidRDefault="003D2F09" w:rsidP="00283A5E">
      <w:pPr>
        <w:suppressAutoHyphens/>
        <w:jc w:val="both"/>
        <w:rPr>
          <w:sz w:val="28"/>
          <w:szCs w:val="28"/>
        </w:rPr>
      </w:pPr>
      <w:r w:rsidRPr="00283A5E">
        <w:rPr>
          <w:sz w:val="28"/>
          <w:szCs w:val="28"/>
        </w:rPr>
        <w:t>Совет депутатов МО «Кингисеппское городское поселение»</w:t>
      </w:r>
    </w:p>
    <w:p w:rsidR="003D2F09" w:rsidRPr="00283A5E" w:rsidRDefault="003D2F09" w:rsidP="004D2754">
      <w:pPr>
        <w:jc w:val="both"/>
        <w:rPr>
          <w:sz w:val="28"/>
          <w:szCs w:val="28"/>
        </w:rPr>
      </w:pPr>
    </w:p>
    <w:p w:rsidR="003D2F09" w:rsidRPr="00283A5E" w:rsidRDefault="003D2F09" w:rsidP="00283A5E">
      <w:pPr>
        <w:jc w:val="both"/>
        <w:rPr>
          <w:b/>
          <w:bCs/>
          <w:sz w:val="28"/>
          <w:szCs w:val="28"/>
        </w:rPr>
      </w:pPr>
      <w:r w:rsidRPr="00283A5E">
        <w:rPr>
          <w:b/>
          <w:bCs/>
          <w:sz w:val="28"/>
          <w:szCs w:val="28"/>
        </w:rPr>
        <w:t>Р Е Ш И Л:</w:t>
      </w:r>
    </w:p>
    <w:p w:rsidR="003D2F09" w:rsidRPr="00283A5E" w:rsidRDefault="003D2F09" w:rsidP="004D2754">
      <w:pPr>
        <w:jc w:val="both"/>
        <w:rPr>
          <w:b/>
          <w:bCs/>
          <w:sz w:val="28"/>
          <w:szCs w:val="28"/>
        </w:rPr>
      </w:pPr>
    </w:p>
    <w:p w:rsidR="003D2F09" w:rsidRPr="00283A5E" w:rsidRDefault="003D2F09" w:rsidP="00283A5E">
      <w:pPr>
        <w:numPr>
          <w:ilvl w:val="0"/>
          <w:numId w:val="10"/>
        </w:numPr>
        <w:suppressAutoHyphens/>
        <w:ind w:hanging="720"/>
        <w:jc w:val="both"/>
        <w:rPr>
          <w:sz w:val="28"/>
          <w:szCs w:val="28"/>
        </w:rPr>
      </w:pPr>
      <w:r w:rsidRPr="00283A5E">
        <w:rPr>
          <w:sz w:val="28"/>
          <w:szCs w:val="28"/>
        </w:rPr>
        <w:t>Утвердить отчет о выполнении Адресной программы «Благоустройство ранее построенных детских игровых площадок и установка новых детских городков</w:t>
      </w:r>
      <w:r>
        <w:rPr>
          <w:sz w:val="28"/>
          <w:szCs w:val="28"/>
        </w:rPr>
        <w:t>»</w:t>
      </w:r>
      <w:r w:rsidRPr="00283A5E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283A5E">
        <w:rPr>
          <w:sz w:val="28"/>
          <w:szCs w:val="28"/>
        </w:rPr>
        <w:t xml:space="preserve">а 2010 год» </w:t>
      </w:r>
      <w:r>
        <w:rPr>
          <w:sz w:val="28"/>
          <w:szCs w:val="28"/>
        </w:rPr>
        <w:t>согласно приложению</w:t>
      </w:r>
      <w:r w:rsidRPr="00283A5E">
        <w:rPr>
          <w:sz w:val="28"/>
          <w:szCs w:val="28"/>
        </w:rPr>
        <w:t>.</w:t>
      </w: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Pr="00283A5E" w:rsidRDefault="003D2F09" w:rsidP="00F75857">
      <w:pPr>
        <w:jc w:val="both"/>
        <w:rPr>
          <w:sz w:val="28"/>
          <w:szCs w:val="28"/>
        </w:rPr>
      </w:pPr>
    </w:p>
    <w:p w:rsidR="003D2F09" w:rsidRDefault="003D2F09" w:rsidP="00F75857">
      <w:pPr>
        <w:jc w:val="both"/>
        <w:rPr>
          <w:sz w:val="28"/>
          <w:szCs w:val="28"/>
        </w:rPr>
      </w:pPr>
      <w:r w:rsidRPr="00283A5E">
        <w:rPr>
          <w:sz w:val="28"/>
          <w:szCs w:val="28"/>
        </w:rPr>
        <w:t xml:space="preserve">Глава </w:t>
      </w:r>
    </w:p>
    <w:p w:rsidR="003D2F09" w:rsidRPr="00283A5E" w:rsidRDefault="003D2F09" w:rsidP="00F75857">
      <w:pPr>
        <w:jc w:val="both"/>
        <w:rPr>
          <w:sz w:val="28"/>
          <w:szCs w:val="28"/>
        </w:rPr>
      </w:pPr>
      <w:r w:rsidRPr="00283A5E">
        <w:rPr>
          <w:sz w:val="28"/>
          <w:szCs w:val="28"/>
        </w:rPr>
        <w:t>МО «Кингисеппское городское поселение»                                    А.И. Невский</w:t>
      </w:r>
    </w:p>
    <w:p w:rsidR="003D2F09" w:rsidRPr="00283A5E" w:rsidRDefault="003D2F09" w:rsidP="00BD445C">
      <w:pPr>
        <w:jc w:val="both"/>
        <w:rPr>
          <w:sz w:val="28"/>
          <w:szCs w:val="28"/>
        </w:rPr>
      </w:pPr>
    </w:p>
    <w:p w:rsidR="003D2F09" w:rsidRPr="00283A5E" w:rsidRDefault="003D2F09" w:rsidP="00A733C0">
      <w:pPr>
        <w:rPr>
          <w:b/>
          <w:bCs/>
          <w:sz w:val="28"/>
          <w:szCs w:val="28"/>
        </w:rPr>
      </w:pPr>
    </w:p>
    <w:p w:rsidR="003D2F09" w:rsidRPr="00283A5E" w:rsidRDefault="003D2F09" w:rsidP="00A733C0">
      <w:pPr>
        <w:rPr>
          <w:b/>
          <w:bCs/>
          <w:sz w:val="28"/>
          <w:szCs w:val="28"/>
        </w:rPr>
      </w:pPr>
    </w:p>
    <w:p w:rsidR="003D2F09" w:rsidRPr="00283A5E" w:rsidRDefault="003D2F09" w:rsidP="00A733C0">
      <w:pPr>
        <w:rPr>
          <w:b/>
          <w:bCs/>
          <w:sz w:val="28"/>
          <w:szCs w:val="28"/>
        </w:rPr>
      </w:pPr>
    </w:p>
    <w:p w:rsidR="003D2F09" w:rsidRPr="00E97A62" w:rsidRDefault="003D2F09" w:rsidP="00283A5E">
      <w:pPr>
        <w:pStyle w:val="Heading1"/>
        <w:spacing w:before="0" w:after="0"/>
        <w:ind w:firstLine="709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E97A62">
        <w:rPr>
          <w:rFonts w:ascii="Times New Roman" w:hAnsi="Times New Roman" w:cs="Times New Roman"/>
          <w:color w:val="000000"/>
          <w:sz w:val="20"/>
          <w:szCs w:val="20"/>
        </w:rPr>
        <w:t>Приложение</w:t>
      </w:r>
    </w:p>
    <w:p w:rsidR="003D2F09" w:rsidRPr="00E97A62" w:rsidRDefault="003D2F09" w:rsidP="00283A5E">
      <w:pPr>
        <w:pStyle w:val="Heading1"/>
        <w:spacing w:before="0" w:after="0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97A62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решению Совета депутатов</w:t>
      </w:r>
    </w:p>
    <w:p w:rsidR="003D2F09" w:rsidRPr="00E97A62" w:rsidRDefault="003D2F09" w:rsidP="00283A5E">
      <w:pPr>
        <w:ind w:firstLine="709"/>
        <w:jc w:val="right"/>
        <w:rPr>
          <w:sz w:val="20"/>
          <w:szCs w:val="20"/>
        </w:rPr>
      </w:pPr>
      <w:r w:rsidRPr="00E97A62">
        <w:rPr>
          <w:sz w:val="20"/>
          <w:szCs w:val="20"/>
        </w:rPr>
        <w:t>МО «Кингисеппское городское поселение»</w:t>
      </w:r>
    </w:p>
    <w:p w:rsidR="003D2F09" w:rsidRDefault="003D2F09" w:rsidP="00283A5E">
      <w:pPr>
        <w:ind w:firstLine="709"/>
        <w:jc w:val="right"/>
        <w:rPr>
          <w:b/>
          <w:bCs/>
          <w:sz w:val="20"/>
          <w:szCs w:val="20"/>
        </w:rPr>
      </w:pPr>
      <w:r w:rsidRPr="00E97A62">
        <w:rPr>
          <w:b/>
          <w:bCs/>
          <w:sz w:val="20"/>
          <w:szCs w:val="20"/>
        </w:rPr>
        <w:t xml:space="preserve">от </w:t>
      </w:r>
      <w:r>
        <w:rPr>
          <w:b/>
          <w:bCs/>
          <w:sz w:val="20"/>
          <w:szCs w:val="20"/>
        </w:rPr>
        <w:t>16</w:t>
      </w:r>
      <w:r w:rsidRPr="00E97A6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декабря</w:t>
      </w:r>
      <w:r w:rsidRPr="00E97A62">
        <w:rPr>
          <w:b/>
          <w:bCs/>
          <w:sz w:val="20"/>
          <w:szCs w:val="20"/>
        </w:rPr>
        <w:t xml:space="preserve">  2011 года № </w:t>
      </w:r>
      <w:r>
        <w:rPr>
          <w:b/>
          <w:bCs/>
          <w:sz w:val="20"/>
          <w:szCs w:val="20"/>
        </w:rPr>
        <w:t>437</w:t>
      </w:r>
    </w:p>
    <w:p w:rsidR="003D2F09" w:rsidRDefault="003D2F09" w:rsidP="00111808">
      <w:pPr>
        <w:jc w:val="center"/>
        <w:rPr>
          <w:b/>
          <w:bCs/>
        </w:rPr>
      </w:pPr>
    </w:p>
    <w:p w:rsidR="003D2F09" w:rsidRDefault="003D2F09" w:rsidP="00111808">
      <w:pPr>
        <w:jc w:val="center"/>
        <w:rPr>
          <w:b/>
          <w:bCs/>
        </w:rPr>
      </w:pPr>
    </w:p>
    <w:p w:rsidR="003D2F09" w:rsidRDefault="003D2F09" w:rsidP="00111808">
      <w:pPr>
        <w:rPr>
          <w:b/>
          <w:bCs/>
        </w:rPr>
      </w:pPr>
    </w:p>
    <w:p w:rsidR="003D2F09" w:rsidRDefault="003D2F09" w:rsidP="00111808">
      <w:pPr>
        <w:jc w:val="center"/>
        <w:rPr>
          <w:b/>
          <w:bCs/>
        </w:rPr>
      </w:pPr>
    </w:p>
    <w:p w:rsidR="003D2F09" w:rsidRDefault="003D2F09" w:rsidP="00111808">
      <w:pPr>
        <w:jc w:val="center"/>
        <w:rPr>
          <w:b/>
          <w:bCs/>
        </w:rPr>
      </w:pPr>
      <w:r>
        <w:rPr>
          <w:b/>
          <w:bCs/>
        </w:rPr>
        <w:t>АДРЕСНАЯ  ПРОГРАММА</w:t>
      </w:r>
    </w:p>
    <w:p w:rsidR="003D2F09" w:rsidRDefault="003D2F09" w:rsidP="00111808">
      <w:pPr>
        <w:jc w:val="center"/>
        <w:rPr>
          <w:b/>
          <w:bCs/>
          <w:sz w:val="28"/>
          <w:szCs w:val="28"/>
        </w:rPr>
      </w:pPr>
      <w:r w:rsidRPr="00111808">
        <w:rPr>
          <w:b/>
          <w:bCs/>
          <w:sz w:val="28"/>
          <w:szCs w:val="28"/>
        </w:rPr>
        <w:t xml:space="preserve">«Благоустройство ранее построенных детских игровых площадок </w:t>
      </w:r>
    </w:p>
    <w:p w:rsidR="003D2F09" w:rsidRDefault="003D2F09" w:rsidP="00111808">
      <w:pPr>
        <w:jc w:val="center"/>
        <w:rPr>
          <w:b/>
          <w:bCs/>
          <w:sz w:val="28"/>
          <w:szCs w:val="28"/>
        </w:rPr>
      </w:pPr>
      <w:r w:rsidRPr="00111808">
        <w:rPr>
          <w:b/>
          <w:bCs/>
          <w:sz w:val="28"/>
          <w:szCs w:val="28"/>
        </w:rPr>
        <w:t>и установка новых детских городков</w:t>
      </w:r>
      <w:r>
        <w:rPr>
          <w:b/>
          <w:bCs/>
          <w:sz w:val="28"/>
          <w:szCs w:val="28"/>
        </w:rPr>
        <w:t>»</w:t>
      </w:r>
      <w:r w:rsidRPr="00111808">
        <w:rPr>
          <w:b/>
          <w:bCs/>
          <w:sz w:val="28"/>
          <w:szCs w:val="28"/>
        </w:rPr>
        <w:t xml:space="preserve"> </w:t>
      </w:r>
    </w:p>
    <w:p w:rsidR="003D2F09" w:rsidRPr="00111808" w:rsidRDefault="003D2F09" w:rsidP="001118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2010 год</w:t>
      </w:r>
    </w:p>
    <w:p w:rsidR="003D2F09" w:rsidRDefault="003D2F09" w:rsidP="00111808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1"/>
        <w:gridCol w:w="2166"/>
        <w:gridCol w:w="2553"/>
        <w:gridCol w:w="1320"/>
        <w:gridCol w:w="1504"/>
        <w:gridCol w:w="1487"/>
      </w:tblGrid>
      <w:tr w:rsidR="003D2F09">
        <w:tc>
          <w:tcPr>
            <w:tcW w:w="541" w:type="dxa"/>
          </w:tcPr>
          <w:p w:rsidR="003D2F09" w:rsidRDefault="003D2F09" w:rsidP="00D94304">
            <w:r w:rsidRPr="00111808">
              <w:t>№</w:t>
            </w:r>
          </w:p>
          <w:p w:rsidR="003D2F09" w:rsidRPr="00111808" w:rsidRDefault="003D2F09" w:rsidP="00D94304">
            <w:r w:rsidRPr="00111808">
              <w:t>п/п</w:t>
            </w:r>
          </w:p>
        </w:tc>
        <w:tc>
          <w:tcPr>
            <w:tcW w:w="2166" w:type="dxa"/>
          </w:tcPr>
          <w:p w:rsidR="003D2F09" w:rsidRPr="00111808" w:rsidRDefault="003D2F09" w:rsidP="00111808">
            <w:pPr>
              <w:jc w:val="center"/>
            </w:pPr>
            <w:r w:rsidRPr="00111808">
              <w:t>Адрес</w:t>
            </w:r>
          </w:p>
        </w:tc>
        <w:tc>
          <w:tcPr>
            <w:tcW w:w="2553" w:type="dxa"/>
          </w:tcPr>
          <w:p w:rsidR="003D2F09" w:rsidRPr="00111808" w:rsidRDefault="003D2F09" w:rsidP="00111808">
            <w:pPr>
              <w:jc w:val="center"/>
            </w:pPr>
            <w:r w:rsidRPr="00111808">
              <w:t>Планируемые мероприятия и оборудование</w:t>
            </w:r>
          </w:p>
        </w:tc>
        <w:tc>
          <w:tcPr>
            <w:tcW w:w="1320" w:type="dxa"/>
          </w:tcPr>
          <w:p w:rsidR="003D2F09" w:rsidRPr="00111808" w:rsidRDefault="003D2F09" w:rsidP="00111808">
            <w:pPr>
              <w:jc w:val="center"/>
            </w:pPr>
            <w:r w:rsidRPr="00111808">
              <w:t>Сумма</w:t>
            </w:r>
            <w:r>
              <w:t xml:space="preserve"> по адресной  программе</w:t>
            </w:r>
          </w:p>
          <w:p w:rsidR="003D2F09" w:rsidRPr="00111808" w:rsidRDefault="003D2F09" w:rsidP="00111808">
            <w:pPr>
              <w:jc w:val="center"/>
            </w:pPr>
            <w:r>
              <w:t>т</w:t>
            </w:r>
            <w:r w:rsidRPr="00111808">
              <w:t>ыс.руб.</w:t>
            </w:r>
          </w:p>
        </w:tc>
        <w:tc>
          <w:tcPr>
            <w:tcW w:w="1504" w:type="dxa"/>
          </w:tcPr>
          <w:p w:rsidR="003D2F09" w:rsidRDefault="003D2F09" w:rsidP="00111808">
            <w:pPr>
              <w:jc w:val="center"/>
            </w:pPr>
            <w:r>
              <w:t xml:space="preserve">Выполнение по актам, </w:t>
            </w:r>
          </w:p>
          <w:p w:rsidR="003D2F09" w:rsidRPr="00111808" w:rsidRDefault="003D2F09" w:rsidP="00111808">
            <w:pPr>
              <w:jc w:val="center"/>
            </w:pPr>
            <w:r>
              <w:t>тыс.руб</w:t>
            </w:r>
          </w:p>
        </w:tc>
        <w:tc>
          <w:tcPr>
            <w:tcW w:w="1487" w:type="dxa"/>
          </w:tcPr>
          <w:p w:rsidR="003D2F09" w:rsidRPr="00111808" w:rsidRDefault="003D2F09" w:rsidP="00111808">
            <w:pPr>
              <w:jc w:val="center"/>
            </w:pPr>
            <w:r>
              <w:t>Примечание</w:t>
            </w:r>
          </w:p>
        </w:tc>
      </w:tr>
      <w:tr w:rsidR="003D2F09">
        <w:tc>
          <w:tcPr>
            <w:tcW w:w="541" w:type="dxa"/>
            <w:vMerge w:val="restart"/>
          </w:tcPr>
          <w:p w:rsidR="003D2F09" w:rsidRPr="00111808" w:rsidRDefault="003D2F09" w:rsidP="00D94304">
            <w:r w:rsidRPr="00111808">
              <w:t>1.</w:t>
            </w:r>
          </w:p>
        </w:tc>
        <w:tc>
          <w:tcPr>
            <w:tcW w:w="2166" w:type="dxa"/>
            <w:vMerge w:val="restart"/>
          </w:tcPr>
          <w:p w:rsidR="003D2F09" w:rsidRPr="00111808" w:rsidRDefault="003D2F09" w:rsidP="00D94304">
            <w:r w:rsidRPr="00111808">
              <w:t>Игровой парк с площадкой для скейтбордистов по адресу: ул. Октябрьская у д. № 1/10б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Эл. снабжение и электроосвещение модуля</w:t>
            </w:r>
          </w:p>
        </w:tc>
        <w:tc>
          <w:tcPr>
            <w:tcW w:w="1320" w:type="dxa"/>
            <w:vMerge w:val="restart"/>
          </w:tcPr>
          <w:p w:rsidR="003D2F09" w:rsidRPr="00111808" w:rsidRDefault="003D2F09" w:rsidP="00600DA4">
            <w:pPr>
              <w:jc w:val="center"/>
            </w:pPr>
            <w:r w:rsidRPr="00111808">
              <w:t>600,0</w:t>
            </w:r>
          </w:p>
        </w:tc>
        <w:tc>
          <w:tcPr>
            <w:tcW w:w="1504" w:type="dxa"/>
            <w:vMerge w:val="restart"/>
          </w:tcPr>
          <w:p w:rsidR="003D2F09" w:rsidRPr="00111808" w:rsidRDefault="003D2F09" w:rsidP="00111808">
            <w:pPr>
              <w:jc w:val="center"/>
            </w:pPr>
            <w:r>
              <w:t>599,987</w:t>
            </w:r>
          </w:p>
        </w:tc>
        <w:tc>
          <w:tcPr>
            <w:tcW w:w="1487" w:type="dxa"/>
            <w:vMerge w:val="restart"/>
          </w:tcPr>
          <w:p w:rsidR="003D2F09" w:rsidRPr="00111808" w:rsidRDefault="003D2F09" w:rsidP="00111808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41" w:type="dxa"/>
            <w:vMerge/>
          </w:tcPr>
          <w:p w:rsidR="003D2F09" w:rsidRPr="00111808" w:rsidRDefault="003D2F09" w:rsidP="00D94304"/>
        </w:tc>
        <w:tc>
          <w:tcPr>
            <w:tcW w:w="2166" w:type="dxa"/>
            <w:vMerge/>
          </w:tcPr>
          <w:p w:rsidR="003D2F09" w:rsidRPr="00111808" w:rsidRDefault="003D2F09" w:rsidP="00D94304"/>
        </w:tc>
        <w:tc>
          <w:tcPr>
            <w:tcW w:w="2553" w:type="dxa"/>
          </w:tcPr>
          <w:p w:rsidR="003D2F09" w:rsidRPr="00111808" w:rsidRDefault="003D2F09" w:rsidP="00D94304">
            <w:r w:rsidRPr="00111808">
              <w:t>Электроосвещение</w:t>
            </w:r>
          </w:p>
        </w:tc>
        <w:tc>
          <w:tcPr>
            <w:tcW w:w="1320" w:type="dxa"/>
            <w:vMerge/>
          </w:tcPr>
          <w:p w:rsidR="003D2F09" w:rsidRPr="00111808" w:rsidRDefault="003D2F09" w:rsidP="00600DA4">
            <w:pPr>
              <w:jc w:val="center"/>
            </w:pPr>
          </w:p>
        </w:tc>
        <w:tc>
          <w:tcPr>
            <w:tcW w:w="1504" w:type="dxa"/>
            <w:vMerge/>
          </w:tcPr>
          <w:p w:rsidR="003D2F09" w:rsidRPr="00111808" w:rsidRDefault="003D2F09" w:rsidP="00D94304"/>
        </w:tc>
        <w:tc>
          <w:tcPr>
            <w:tcW w:w="1487" w:type="dxa"/>
            <w:vMerge/>
          </w:tcPr>
          <w:p w:rsidR="003D2F09" w:rsidRPr="00111808" w:rsidRDefault="003D2F09" w:rsidP="00D94304"/>
        </w:tc>
      </w:tr>
      <w:tr w:rsidR="003D2F09">
        <w:tc>
          <w:tcPr>
            <w:tcW w:w="541" w:type="dxa"/>
            <w:vMerge/>
          </w:tcPr>
          <w:p w:rsidR="003D2F09" w:rsidRPr="00111808" w:rsidRDefault="003D2F09" w:rsidP="00D94304"/>
        </w:tc>
        <w:tc>
          <w:tcPr>
            <w:tcW w:w="2166" w:type="dxa"/>
            <w:vMerge/>
          </w:tcPr>
          <w:p w:rsidR="003D2F09" w:rsidRPr="00111808" w:rsidRDefault="003D2F09" w:rsidP="00D94304"/>
        </w:tc>
        <w:tc>
          <w:tcPr>
            <w:tcW w:w="2553" w:type="dxa"/>
          </w:tcPr>
          <w:p w:rsidR="003D2F09" w:rsidRPr="00111808" w:rsidRDefault="003D2F09" w:rsidP="00D94304">
            <w:r w:rsidRPr="00111808">
              <w:t>Видеонаблюдение</w:t>
            </w:r>
          </w:p>
        </w:tc>
        <w:tc>
          <w:tcPr>
            <w:tcW w:w="1320" w:type="dxa"/>
            <w:vMerge/>
          </w:tcPr>
          <w:p w:rsidR="003D2F09" w:rsidRPr="00111808" w:rsidRDefault="003D2F09" w:rsidP="00600DA4">
            <w:pPr>
              <w:jc w:val="center"/>
            </w:pPr>
          </w:p>
        </w:tc>
        <w:tc>
          <w:tcPr>
            <w:tcW w:w="1504" w:type="dxa"/>
            <w:vMerge/>
          </w:tcPr>
          <w:p w:rsidR="003D2F09" w:rsidRPr="00111808" w:rsidRDefault="003D2F09" w:rsidP="00D94304"/>
        </w:tc>
        <w:tc>
          <w:tcPr>
            <w:tcW w:w="1487" w:type="dxa"/>
            <w:vMerge/>
          </w:tcPr>
          <w:p w:rsidR="003D2F09" w:rsidRPr="00111808" w:rsidRDefault="003D2F09" w:rsidP="00D94304"/>
        </w:tc>
      </w:tr>
      <w:tr w:rsidR="003D2F09">
        <w:tc>
          <w:tcPr>
            <w:tcW w:w="541" w:type="dxa"/>
          </w:tcPr>
          <w:p w:rsidR="003D2F09" w:rsidRPr="00111808" w:rsidRDefault="003D2F09" w:rsidP="00D94304">
            <w:r w:rsidRPr="00111808">
              <w:t>2.</w:t>
            </w:r>
          </w:p>
        </w:tc>
        <w:tc>
          <w:tcPr>
            <w:tcW w:w="2166" w:type="dxa"/>
          </w:tcPr>
          <w:p w:rsidR="003D2F09" w:rsidRPr="00111808" w:rsidRDefault="003D2F09" w:rsidP="00D94304">
            <w:r w:rsidRPr="00111808">
              <w:t>Крикковское шоссе, д.14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Детско-юношеский комплекс для занятий спортом с благоустройством</w:t>
            </w:r>
          </w:p>
        </w:tc>
        <w:tc>
          <w:tcPr>
            <w:tcW w:w="1320" w:type="dxa"/>
          </w:tcPr>
          <w:p w:rsidR="003D2F09" w:rsidRPr="00111808" w:rsidRDefault="003D2F09" w:rsidP="00600DA4">
            <w:pPr>
              <w:jc w:val="center"/>
            </w:pPr>
            <w:r w:rsidRPr="00111808">
              <w:t>670,0</w:t>
            </w:r>
          </w:p>
        </w:tc>
        <w:tc>
          <w:tcPr>
            <w:tcW w:w="1504" w:type="dxa"/>
          </w:tcPr>
          <w:p w:rsidR="003D2F09" w:rsidRPr="00111808" w:rsidRDefault="003D2F09" w:rsidP="00111808">
            <w:pPr>
              <w:jc w:val="center"/>
            </w:pPr>
            <w:r>
              <w:t>667,156</w:t>
            </w:r>
          </w:p>
        </w:tc>
        <w:tc>
          <w:tcPr>
            <w:tcW w:w="1487" w:type="dxa"/>
          </w:tcPr>
          <w:p w:rsidR="003D2F09" w:rsidRPr="00111808" w:rsidRDefault="003D2F09" w:rsidP="00111808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41" w:type="dxa"/>
          </w:tcPr>
          <w:p w:rsidR="003D2F09" w:rsidRPr="00111808" w:rsidRDefault="003D2F09" w:rsidP="00D94304">
            <w:r w:rsidRPr="00111808">
              <w:t>3.</w:t>
            </w:r>
          </w:p>
        </w:tc>
        <w:tc>
          <w:tcPr>
            <w:tcW w:w="2166" w:type="dxa"/>
          </w:tcPr>
          <w:p w:rsidR="003D2F09" w:rsidRPr="00111808" w:rsidRDefault="003D2F09" w:rsidP="00D94304">
            <w:r w:rsidRPr="00111808">
              <w:t>Воровского д. 31б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Дестская игровая площадка на месте демонтированной с благоустройством</w:t>
            </w:r>
          </w:p>
        </w:tc>
        <w:tc>
          <w:tcPr>
            <w:tcW w:w="1320" w:type="dxa"/>
          </w:tcPr>
          <w:p w:rsidR="003D2F09" w:rsidRPr="00111808" w:rsidRDefault="003D2F09" w:rsidP="00600DA4">
            <w:pPr>
              <w:jc w:val="center"/>
            </w:pPr>
            <w:r w:rsidRPr="00111808">
              <w:t>990,0</w:t>
            </w:r>
          </w:p>
        </w:tc>
        <w:tc>
          <w:tcPr>
            <w:tcW w:w="1504" w:type="dxa"/>
          </w:tcPr>
          <w:p w:rsidR="003D2F09" w:rsidRPr="00111808" w:rsidRDefault="003D2F09" w:rsidP="00111808">
            <w:pPr>
              <w:jc w:val="center"/>
            </w:pPr>
            <w:r>
              <w:t>978,956</w:t>
            </w:r>
          </w:p>
        </w:tc>
        <w:tc>
          <w:tcPr>
            <w:tcW w:w="1487" w:type="dxa"/>
          </w:tcPr>
          <w:p w:rsidR="003D2F09" w:rsidRPr="00111808" w:rsidRDefault="003D2F09" w:rsidP="00111808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41" w:type="dxa"/>
          </w:tcPr>
          <w:p w:rsidR="003D2F09" w:rsidRPr="00111808" w:rsidRDefault="003D2F09" w:rsidP="00D94304">
            <w:r w:rsidRPr="00111808">
              <w:t>4.</w:t>
            </w:r>
          </w:p>
        </w:tc>
        <w:tc>
          <w:tcPr>
            <w:tcW w:w="2166" w:type="dxa"/>
          </w:tcPr>
          <w:p w:rsidR="003D2F09" w:rsidRPr="00111808" w:rsidRDefault="003D2F09" w:rsidP="00D94304">
            <w:r w:rsidRPr="00111808">
              <w:t>Воровского д. 7; 7а; 9, Октябрьская д. 13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Детская игровая площадка с благоустройством</w:t>
            </w:r>
          </w:p>
        </w:tc>
        <w:tc>
          <w:tcPr>
            <w:tcW w:w="1320" w:type="dxa"/>
          </w:tcPr>
          <w:p w:rsidR="003D2F09" w:rsidRPr="00111808" w:rsidRDefault="003D2F09" w:rsidP="00600DA4">
            <w:pPr>
              <w:jc w:val="center"/>
            </w:pPr>
            <w:r w:rsidRPr="00111808">
              <w:t>1400,0</w:t>
            </w:r>
          </w:p>
        </w:tc>
        <w:tc>
          <w:tcPr>
            <w:tcW w:w="1504" w:type="dxa"/>
          </w:tcPr>
          <w:p w:rsidR="003D2F09" w:rsidRPr="00111808" w:rsidRDefault="003D2F09" w:rsidP="00111808">
            <w:pPr>
              <w:jc w:val="center"/>
            </w:pPr>
            <w:r>
              <w:t>1400,00</w:t>
            </w:r>
          </w:p>
        </w:tc>
        <w:tc>
          <w:tcPr>
            <w:tcW w:w="1487" w:type="dxa"/>
          </w:tcPr>
          <w:p w:rsidR="003D2F09" w:rsidRPr="00111808" w:rsidRDefault="003D2F09" w:rsidP="00111808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41" w:type="dxa"/>
          </w:tcPr>
          <w:p w:rsidR="003D2F09" w:rsidRPr="00111808" w:rsidRDefault="003D2F09" w:rsidP="00D94304">
            <w:r w:rsidRPr="00111808">
              <w:t>5.</w:t>
            </w:r>
          </w:p>
        </w:tc>
        <w:tc>
          <w:tcPr>
            <w:tcW w:w="2166" w:type="dxa"/>
          </w:tcPr>
          <w:p w:rsidR="003D2F09" w:rsidRPr="00111808" w:rsidRDefault="003D2F09" w:rsidP="00D94304">
            <w:r w:rsidRPr="00111808">
              <w:t>Б.Советская 20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Детско-юношеский комплекс для занятий спортом с благоустройством</w:t>
            </w:r>
          </w:p>
        </w:tc>
        <w:tc>
          <w:tcPr>
            <w:tcW w:w="1320" w:type="dxa"/>
          </w:tcPr>
          <w:p w:rsidR="003D2F09" w:rsidRPr="00111808" w:rsidRDefault="003D2F09" w:rsidP="00600DA4">
            <w:pPr>
              <w:jc w:val="center"/>
            </w:pPr>
            <w:r w:rsidRPr="00111808">
              <w:t>670,0</w:t>
            </w:r>
          </w:p>
        </w:tc>
        <w:tc>
          <w:tcPr>
            <w:tcW w:w="1504" w:type="dxa"/>
          </w:tcPr>
          <w:p w:rsidR="003D2F09" w:rsidRPr="00111808" w:rsidRDefault="003D2F09" w:rsidP="00BC08CD">
            <w:pPr>
              <w:jc w:val="center"/>
            </w:pPr>
            <w:r>
              <w:t>669,936</w:t>
            </w:r>
          </w:p>
        </w:tc>
        <w:tc>
          <w:tcPr>
            <w:tcW w:w="1487" w:type="dxa"/>
          </w:tcPr>
          <w:p w:rsidR="003D2F09" w:rsidRPr="00111808" w:rsidRDefault="003D2F09" w:rsidP="00600DA4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41" w:type="dxa"/>
          </w:tcPr>
          <w:p w:rsidR="003D2F09" w:rsidRPr="00111808" w:rsidRDefault="003D2F09" w:rsidP="00D94304">
            <w:r w:rsidRPr="00111808">
              <w:t>6.</w:t>
            </w:r>
          </w:p>
        </w:tc>
        <w:tc>
          <w:tcPr>
            <w:tcW w:w="2166" w:type="dxa"/>
          </w:tcPr>
          <w:p w:rsidR="003D2F09" w:rsidRPr="00111808" w:rsidRDefault="003D2F09" w:rsidP="00D94304">
            <w:r w:rsidRPr="00111808">
              <w:t>Крикковское шоссе д.10</w:t>
            </w:r>
          </w:p>
        </w:tc>
        <w:tc>
          <w:tcPr>
            <w:tcW w:w="2553" w:type="dxa"/>
          </w:tcPr>
          <w:p w:rsidR="003D2F09" w:rsidRPr="00111808" w:rsidRDefault="003D2F09" w:rsidP="00D94304">
            <w:r w:rsidRPr="00111808">
              <w:t>Детско-юношеский комплекс для занятий спортом с благоустройством</w:t>
            </w:r>
          </w:p>
        </w:tc>
        <w:tc>
          <w:tcPr>
            <w:tcW w:w="1320" w:type="dxa"/>
          </w:tcPr>
          <w:p w:rsidR="003D2F09" w:rsidRPr="00111808" w:rsidRDefault="003D2F09" w:rsidP="00600DA4">
            <w:pPr>
              <w:jc w:val="center"/>
              <w:rPr>
                <w:b/>
                <w:bCs/>
              </w:rPr>
            </w:pPr>
            <w:r w:rsidRPr="00111808">
              <w:t>670,0</w:t>
            </w:r>
          </w:p>
        </w:tc>
        <w:tc>
          <w:tcPr>
            <w:tcW w:w="1504" w:type="dxa"/>
          </w:tcPr>
          <w:p w:rsidR="003D2F09" w:rsidRPr="00111808" w:rsidRDefault="003D2F09" w:rsidP="00BC08CD">
            <w:pPr>
              <w:jc w:val="center"/>
            </w:pPr>
            <w:r>
              <w:t>661,950</w:t>
            </w:r>
          </w:p>
        </w:tc>
        <w:tc>
          <w:tcPr>
            <w:tcW w:w="1487" w:type="dxa"/>
          </w:tcPr>
          <w:p w:rsidR="003D2F09" w:rsidRPr="00111808" w:rsidRDefault="003D2F09" w:rsidP="00600DA4">
            <w:pPr>
              <w:jc w:val="center"/>
            </w:pPr>
            <w:r>
              <w:t>Выполнено в полном объеме</w:t>
            </w:r>
          </w:p>
        </w:tc>
      </w:tr>
      <w:tr w:rsidR="003D2F09">
        <w:tc>
          <w:tcPr>
            <w:tcW w:w="5260" w:type="dxa"/>
            <w:gridSpan w:val="3"/>
          </w:tcPr>
          <w:p w:rsidR="003D2F09" w:rsidRPr="00F62691" w:rsidRDefault="003D2F09" w:rsidP="00F62691">
            <w:pPr>
              <w:rPr>
                <w:b/>
                <w:bCs/>
              </w:rPr>
            </w:pPr>
            <w:r w:rsidRPr="00F62691">
              <w:rPr>
                <w:b/>
                <w:bCs/>
              </w:rPr>
              <w:t xml:space="preserve">Итого по существующим городкам:                                                                   </w:t>
            </w:r>
          </w:p>
          <w:p w:rsidR="003D2F09" w:rsidRPr="00F62691" w:rsidRDefault="003D2F09" w:rsidP="00F62691">
            <w:r w:rsidRPr="00F62691">
              <w:rPr>
                <w:b/>
                <w:bCs/>
              </w:rPr>
              <w:t xml:space="preserve">Итого по новым городкам:                                                                                  </w:t>
            </w:r>
          </w:p>
          <w:p w:rsidR="003D2F09" w:rsidRPr="00F62691" w:rsidRDefault="003D2F09" w:rsidP="00D943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адресной программе:                                                                            </w:t>
            </w:r>
          </w:p>
        </w:tc>
        <w:tc>
          <w:tcPr>
            <w:tcW w:w="1320" w:type="dxa"/>
          </w:tcPr>
          <w:p w:rsidR="003D2F09" w:rsidRPr="00F62691" w:rsidRDefault="003D2F09" w:rsidP="00F62691">
            <w:pPr>
              <w:jc w:val="center"/>
              <w:rPr>
                <w:b/>
                <w:bCs/>
              </w:rPr>
            </w:pPr>
            <w:r w:rsidRPr="00F62691">
              <w:rPr>
                <w:b/>
                <w:bCs/>
              </w:rPr>
              <w:t>600,0</w:t>
            </w:r>
          </w:p>
          <w:p w:rsidR="003D2F09" w:rsidRPr="00F62691" w:rsidRDefault="003D2F09" w:rsidP="00F62691">
            <w:pPr>
              <w:rPr>
                <w:b/>
                <w:bCs/>
              </w:rPr>
            </w:pPr>
            <w:r w:rsidRPr="00F62691">
              <w:rPr>
                <w:b/>
                <w:bCs/>
              </w:rPr>
              <w:t xml:space="preserve">    4400,0 </w:t>
            </w:r>
          </w:p>
          <w:p w:rsidR="003D2F09" w:rsidRDefault="003D2F09" w:rsidP="00F62691">
            <w:r>
              <w:rPr>
                <w:b/>
                <w:bCs/>
              </w:rPr>
              <w:t xml:space="preserve">     5000,0</w:t>
            </w:r>
          </w:p>
        </w:tc>
        <w:tc>
          <w:tcPr>
            <w:tcW w:w="1504" w:type="dxa"/>
          </w:tcPr>
          <w:p w:rsidR="003D2F09" w:rsidRPr="00F62691" w:rsidRDefault="003D2F09" w:rsidP="00BC08CD">
            <w:pPr>
              <w:jc w:val="center"/>
              <w:rPr>
                <w:b/>
                <w:bCs/>
              </w:rPr>
            </w:pPr>
            <w:r w:rsidRPr="00F62691">
              <w:rPr>
                <w:b/>
                <w:bCs/>
              </w:rPr>
              <w:t>599,987</w:t>
            </w:r>
          </w:p>
          <w:p w:rsidR="003D2F09" w:rsidRPr="00F62691" w:rsidRDefault="003D2F09" w:rsidP="00BC08CD">
            <w:pPr>
              <w:jc w:val="center"/>
              <w:rPr>
                <w:b/>
                <w:bCs/>
              </w:rPr>
            </w:pPr>
            <w:r w:rsidRPr="00F62691">
              <w:rPr>
                <w:b/>
                <w:bCs/>
              </w:rPr>
              <w:t>4378,00</w:t>
            </w:r>
          </w:p>
          <w:p w:rsidR="003D2F09" w:rsidRDefault="003D2F09" w:rsidP="00BC08CD">
            <w:pPr>
              <w:jc w:val="center"/>
            </w:pPr>
            <w:r w:rsidRPr="00F62691">
              <w:rPr>
                <w:b/>
                <w:bCs/>
              </w:rPr>
              <w:t>4977,987</w:t>
            </w:r>
          </w:p>
        </w:tc>
        <w:tc>
          <w:tcPr>
            <w:tcW w:w="1487" w:type="dxa"/>
          </w:tcPr>
          <w:p w:rsidR="003D2F09" w:rsidRDefault="003D2F09" w:rsidP="00600DA4">
            <w:pPr>
              <w:jc w:val="center"/>
            </w:pPr>
          </w:p>
        </w:tc>
      </w:tr>
    </w:tbl>
    <w:p w:rsidR="003D2F09" w:rsidRDefault="003D2F09" w:rsidP="00111808"/>
    <w:p w:rsidR="003D2F09" w:rsidRPr="00573347" w:rsidRDefault="003D2F09" w:rsidP="00A733C0">
      <w:pPr>
        <w:rPr>
          <w:b/>
          <w:bCs/>
        </w:rPr>
      </w:pPr>
    </w:p>
    <w:sectPr w:rsidR="003D2F09" w:rsidRPr="00573347" w:rsidSect="003D2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4F72"/>
    <w:multiLevelType w:val="hybridMultilevel"/>
    <w:tmpl w:val="A33A503E"/>
    <w:lvl w:ilvl="0" w:tplc="044AE6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13361F6E"/>
    <w:multiLevelType w:val="hybridMultilevel"/>
    <w:tmpl w:val="F63AC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B32DBA"/>
    <w:multiLevelType w:val="hybridMultilevel"/>
    <w:tmpl w:val="E22AECAC"/>
    <w:lvl w:ilvl="0" w:tplc="19A05C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F4A72B7"/>
    <w:multiLevelType w:val="hybridMultilevel"/>
    <w:tmpl w:val="308A94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6D01FB"/>
    <w:multiLevelType w:val="hybridMultilevel"/>
    <w:tmpl w:val="19D43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B42C86"/>
    <w:multiLevelType w:val="hybridMultilevel"/>
    <w:tmpl w:val="E982D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AB2EB0"/>
    <w:multiLevelType w:val="hybridMultilevel"/>
    <w:tmpl w:val="C04E0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CF7488"/>
    <w:multiLevelType w:val="multilevel"/>
    <w:tmpl w:val="E152A32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8">
    <w:nsid w:val="5D1D5E43"/>
    <w:multiLevelType w:val="hybridMultilevel"/>
    <w:tmpl w:val="B00C7020"/>
    <w:lvl w:ilvl="0" w:tplc="C628A1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6F363F"/>
    <w:multiLevelType w:val="hybridMultilevel"/>
    <w:tmpl w:val="09041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3C0"/>
    <w:rsid w:val="000001D3"/>
    <w:rsid w:val="00031A84"/>
    <w:rsid w:val="000C251D"/>
    <w:rsid w:val="00106E59"/>
    <w:rsid w:val="00111808"/>
    <w:rsid w:val="00125C11"/>
    <w:rsid w:val="00130253"/>
    <w:rsid w:val="001441E3"/>
    <w:rsid w:val="00191FDE"/>
    <w:rsid w:val="001E074C"/>
    <w:rsid w:val="00202D24"/>
    <w:rsid w:val="00216173"/>
    <w:rsid w:val="00273A24"/>
    <w:rsid w:val="00283A5E"/>
    <w:rsid w:val="002B295E"/>
    <w:rsid w:val="002F339F"/>
    <w:rsid w:val="003056F8"/>
    <w:rsid w:val="003168EB"/>
    <w:rsid w:val="003A7967"/>
    <w:rsid w:val="003C002E"/>
    <w:rsid w:val="003C23D2"/>
    <w:rsid w:val="003D2F09"/>
    <w:rsid w:val="003E031A"/>
    <w:rsid w:val="003F5D60"/>
    <w:rsid w:val="004020E2"/>
    <w:rsid w:val="004275F4"/>
    <w:rsid w:val="00427EA8"/>
    <w:rsid w:val="00453964"/>
    <w:rsid w:val="00460D9F"/>
    <w:rsid w:val="004D2754"/>
    <w:rsid w:val="004E5E37"/>
    <w:rsid w:val="00503243"/>
    <w:rsid w:val="00573347"/>
    <w:rsid w:val="005A32DC"/>
    <w:rsid w:val="005B09C6"/>
    <w:rsid w:val="00600DA4"/>
    <w:rsid w:val="00636189"/>
    <w:rsid w:val="006404DB"/>
    <w:rsid w:val="006466E6"/>
    <w:rsid w:val="0069228F"/>
    <w:rsid w:val="006A5139"/>
    <w:rsid w:val="00741ED3"/>
    <w:rsid w:val="008141FA"/>
    <w:rsid w:val="00817188"/>
    <w:rsid w:val="00841B8E"/>
    <w:rsid w:val="00845D6F"/>
    <w:rsid w:val="00864D97"/>
    <w:rsid w:val="00891F01"/>
    <w:rsid w:val="0092139E"/>
    <w:rsid w:val="009617EE"/>
    <w:rsid w:val="009D1E81"/>
    <w:rsid w:val="00A00351"/>
    <w:rsid w:val="00A17481"/>
    <w:rsid w:val="00A352AB"/>
    <w:rsid w:val="00A44F79"/>
    <w:rsid w:val="00A733C0"/>
    <w:rsid w:val="00AD1334"/>
    <w:rsid w:val="00AE5AD3"/>
    <w:rsid w:val="00B468AB"/>
    <w:rsid w:val="00B8523C"/>
    <w:rsid w:val="00BC08CD"/>
    <w:rsid w:val="00BD445C"/>
    <w:rsid w:val="00BF6ADC"/>
    <w:rsid w:val="00C04A1D"/>
    <w:rsid w:val="00C2034D"/>
    <w:rsid w:val="00C822F1"/>
    <w:rsid w:val="00C845FE"/>
    <w:rsid w:val="00CC686D"/>
    <w:rsid w:val="00CF5FFD"/>
    <w:rsid w:val="00D07D47"/>
    <w:rsid w:val="00D360FC"/>
    <w:rsid w:val="00D61339"/>
    <w:rsid w:val="00D94304"/>
    <w:rsid w:val="00DF7A04"/>
    <w:rsid w:val="00E97A62"/>
    <w:rsid w:val="00F1315B"/>
    <w:rsid w:val="00F20ADA"/>
    <w:rsid w:val="00F23622"/>
    <w:rsid w:val="00F37A13"/>
    <w:rsid w:val="00F57B26"/>
    <w:rsid w:val="00F62691"/>
    <w:rsid w:val="00F7261D"/>
    <w:rsid w:val="00F755F9"/>
    <w:rsid w:val="00F75857"/>
    <w:rsid w:val="00FA72F7"/>
    <w:rsid w:val="00FD15C3"/>
    <w:rsid w:val="00FE319F"/>
    <w:rsid w:val="00FE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83A5E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7A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11180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basedOn w:val="DefaultParagraphFont"/>
    <w:link w:val="Heading1"/>
    <w:uiPriority w:val="99"/>
    <w:locked/>
    <w:rsid w:val="00283A5E"/>
    <w:rPr>
      <w:rFonts w:ascii="Cambria" w:hAnsi="Cambria" w:cs="Cambria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99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393</Words>
  <Characters>2241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Тезисы к выступлению:</dc:title>
  <dc:subject/>
  <dc:creator>.</dc:creator>
  <cp:keywords/>
  <dc:description/>
  <cp:lastModifiedBy>User</cp:lastModifiedBy>
  <cp:revision>2</cp:revision>
  <cp:lastPrinted>2011-09-23T08:41:00Z</cp:lastPrinted>
  <dcterms:created xsi:type="dcterms:W3CDTF">2011-12-26T07:08:00Z</dcterms:created>
  <dcterms:modified xsi:type="dcterms:W3CDTF">2011-12-26T07:08:00Z</dcterms:modified>
</cp:coreProperties>
</file>