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581" w:rsidRDefault="005F4581" w:rsidP="00EF629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5F4581" w:rsidRDefault="005F4581" w:rsidP="00EF6295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5F4581" w:rsidRDefault="005F4581" w:rsidP="00EF6295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5F4581" w:rsidRDefault="005F4581" w:rsidP="00EF6295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5F4581" w:rsidRDefault="005F4581" w:rsidP="00EF6295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5F4581" w:rsidRDefault="005F4581" w:rsidP="00EF6295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5F4581" w:rsidRDefault="005F4581" w:rsidP="00EF629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5F4581" w:rsidRDefault="005F4581" w:rsidP="00EF6295">
      <w:pPr>
        <w:jc w:val="center"/>
        <w:rPr>
          <w:b/>
          <w:bCs/>
          <w:sz w:val="28"/>
          <w:szCs w:val="28"/>
        </w:rPr>
      </w:pPr>
    </w:p>
    <w:p w:rsidR="005F4581" w:rsidRDefault="005F4581" w:rsidP="00EF6295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5F4581" w:rsidRDefault="005F4581" w:rsidP="00EF6295">
      <w:pPr>
        <w:jc w:val="center"/>
        <w:rPr>
          <w:b/>
          <w:bCs/>
          <w:sz w:val="28"/>
          <w:szCs w:val="28"/>
        </w:rPr>
      </w:pPr>
    </w:p>
    <w:p w:rsidR="005F4581" w:rsidRPr="00FA72F7" w:rsidRDefault="005F4581" w:rsidP="00D22F5A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от  </w:t>
      </w:r>
      <w:r>
        <w:rPr>
          <w:b/>
          <w:bCs/>
          <w:sz w:val="28"/>
          <w:szCs w:val="28"/>
        </w:rPr>
        <w:t>16  декабря  2011  года</w:t>
      </w:r>
      <w:r w:rsidRPr="00FA72F7">
        <w:rPr>
          <w:b/>
          <w:bCs/>
          <w:sz w:val="28"/>
          <w:szCs w:val="28"/>
        </w:rPr>
        <w:t xml:space="preserve">  №</w:t>
      </w:r>
      <w:r>
        <w:rPr>
          <w:b/>
          <w:bCs/>
          <w:sz w:val="28"/>
          <w:szCs w:val="28"/>
        </w:rPr>
        <w:t xml:space="preserve">  434</w:t>
      </w:r>
    </w:p>
    <w:p w:rsidR="005F4581" w:rsidRDefault="005F4581" w:rsidP="001E0828"/>
    <w:p w:rsidR="005F4581" w:rsidRPr="00D22F5A" w:rsidRDefault="005F4581" w:rsidP="00AB5706">
      <w:pPr>
        <w:rPr>
          <w:b/>
          <w:bCs/>
          <w:sz w:val="28"/>
          <w:szCs w:val="28"/>
        </w:rPr>
      </w:pPr>
      <w:r w:rsidRPr="00D22F5A">
        <w:rPr>
          <w:b/>
          <w:bCs/>
          <w:sz w:val="28"/>
          <w:szCs w:val="28"/>
        </w:rPr>
        <w:t>О принятии имущества в собственность</w:t>
      </w:r>
    </w:p>
    <w:p w:rsidR="005F4581" w:rsidRPr="00D22F5A" w:rsidRDefault="005F4581" w:rsidP="00AB5706">
      <w:pPr>
        <w:rPr>
          <w:b/>
          <w:bCs/>
          <w:sz w:val="28"/>
          <w:szCs w:val="28"/>
        </w:rPr>
      </w:pPr>
      <w:r w:rsidRPr="00D22F5A">
        <w:rPr>
          <w:b/>
          <w:bCs/>
          <w:sz w:val="28"/>
          <w:szCs w:val="28"/>
        </w:rPr>
        <w:t>МО «Кингисеппское городское поселение»</w:t>
      </w:r>
    </w:p>
    <w:p w:rsidR="005F4581" w:rsidRPr="00D22F5A" w:rsidRDefault="005F4581" w:rsidP="002E614F">
      <w:pPr>
        <w:rPr>
          <w:b/>
          <w:bCs/>
          <w:sz w:val="28"/>
          <w:szCs w:val="28"/>
        </w:rPr>
      </w:pPr>
      <w:r w:rsidRPr="00D22F5A">
        <w:rPr>
          <w:b/>
          <w:bCs/>
          <w:sz w:val="28"/>
          <w:szCs w:val="28"/>
        </w:rPr>
        <w:t xml:space="preserve">от Комитета по дорожному хозяйству </w:t>
      </w:r>
    </w:p>
    <w:p w:rsidR="005F4581" w:rsidRPr="00D22F5A" w:rsidRDefault="005F4581" w:rsidP="002E614F">
      <w:pPr>
        <w:rPr>
          <w:b/>
          <w:bCs/>
          <w:sz w:val="28"/>
          <w:szCs w:val="28"/>
        </w:rPr>
      </w:pPr>
      <w:r w:rsidRPr="00D22F5A">
        <w:rPr>
          <w:b/>
          <w:bCs/>
          <w:sz w:val="28"/>
          <w:szCs w:val="28"/>
        </w:rPr>
        <w:t>Ленинградской области</w:t>
      </w:r>
    </w:p>
    <w:p w:rsidR="005F4581" w:rsidRDefault="005F4581">
      <w:pPr>
        <w:rPr>
          <w:sz w:val="28"/>
          <w:szCs w:val="28"/>
        </w:rPr>
      </w:pPr>
    </w:p>
    <w:p w:rsidR="005F4581" w:rsidRPr="006B3303" w:rsidRDefault="005F4581" w:rsidP="00D22F5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п. 2 распоряжения Правительства Ленинградской области от 13 июля 2011 года № 336-р «О принятии в государственную собственность Ленинградской области имущества, составляющего государственную казну Российской Федерации», а также</w:t>
      </w:r>
      <w:r w:rsidRPr="006B3303">
        <w:rPr>
          <w:sz w:val="28"/>
          <w:szCs w:val="28"/>
        </w:rPr>
        <w:t xml:space="preserve"> на основании Постановления Правительства РФ от 13.06.2006 года № 374 «О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</w:t>
      </w:r>
      <w:r>
        <w:rPr>
          <w:sz w:val="28"/>
          <w:szCs w:val="28"/>
        </w:rPr>
        <w:t xml:space="preserve"> и р</w:t>
      </w:r>
      <w:r w:rsidRPr="006B3303">
        <w:rPr>
          <w:sz w:val="28"/>
          <w:szCs w:val="28"/>
        </w:rPr>
        <w:t xml:space="preserve">ассмотрев обращение </w:t>
      </w:r>
      <w:r>
        <w:rPr>
          <w:sz w:val="28"/>
          <w:szCs w:val="28"/>
        </w:rPr>
        <w:t>Комитета по дорожному хозяйству Ленинградской области</w:t>
      </w:r>
      <w:r w:rsidRPr="006B3303">
        <w:rPr>
          <w:sz w:val="28"/>
          <w:szCs w:val="28"/>
        </w:rPr>
        <w:t>,</w:t>
      </w:r>
    </w:p>
    <w:p w:rsidR="005F4581" w:rsidRPr="006B3303" w:rsidRDefault="005F4581" w:rsidP="00AB5706">
      <w:pPr>
        <w:jc w:val="both"/>
        <w:rPr>
          <w:sz w:val="28"/>
          <w:szCs w:val="28"/>
        </w:rPr>
      </w:pPr>
      <w:r w:rsidRPr="006B3303">
        <w:rPr>
          <w:sz w:val="28"/>
          <w:szCs w:val="28"/>
        </w:rPr>
        <w:t>Совет депутатов МО «Кингисеппское городское поселение»</w:t>
      </w:r>
    </w:p>
    <w:p w:rsidR="005F4581" w:rsidRPr="00F95A55" w:rsidRDefault="005F4581" w:rsidP="00D22F5A">
      <w:pPr>
        <w:jc w:val="both"/>
        <w:rPr>
          <w:sz w:val="28"/>
          <w:szCs w:val="28"/>
        </w:rPr>
      </w:pPr>
    </w:p>
    <w:p w:rsidR="005F4581" w:rsidRDefault="005F4581" w:rsidP="00D22F5A">
      <w:pPr>
        <w:jc w:val="both"/>
        <w:rPr>
          <w:b/>
          <w:bCs/>
          <w:sz w:val="28"/>
          <w:szCs w:val="28"/>
        </w:rPr>
      </w:pPr>
      <w:r w:rsidRPr="00F95A55">
        <w:rPr>
          <w:b/>
          <w:bCs/>
          <w:sz w:val="28"/>
          <w:szCs w:val="28"/>
        </w:rPr>
        <w:t>Р Е Ш И Л:</w:t>
      </w:r>
    </w:p>
    <w:p w:rsidR="005F4581" w:rsidRDefault="005F4581" w:rsidP="00D22F5A">
      <w:pPr>
        <w:jc w:val="both"/>
        <w:rPr>
          <w:b/>
          <w:bCs/>
          <w:sz w:val="28"/>
          <w:szCs w:val="28"/>
        </w:rPr>
      </w:pPr>
    </w:p>
    <w:p w:rsidR="005F4581" w:rsidRDefault="005F4581" w:rsidP="003B6C4A">
      <w:pPr>
        <w:numPr>
          <w:ilvl w:val="0"/>
          <w:numId w:val="4"/>
        </w:numPr>
        <w:ind w:hanging="72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Принять имущество от Комитета по дорожному хозяйству Ленинградской области в собственность муниципального образования «Кингисеппское городское поселение» муниципального образования «Кингисеппский муниципальный район» Ленинградской области, согласно приложению.</w:t>
      </w:r>
    </w:p>
    <w:p w:rsidR="005F4581" w:rsidRDefault="005F4581" w:rsidP="003B6C4A">
      <w:pPr>
        <w:ind w:left="720"/>
        <w:jc w:val="both"/>
        <w:rPr>
          <w:b/>
          <w:bCs/>
          <w:sz w:val="28"/>
          <w:szCs w:val="28"/>
        </w:rPr>
      </w:pPr>
    </w:p>
    <w:p w:rsidR="005F4581" w:rsidRPr="00D22F5A" w:rsidRDefault="005F4581" w:rsidP="003B6C4A">
      <w:pPr>
        <w:numPr>
          <w:ilvl w:val="0"/>
          <w:numId w:val="4"/>
        </w:numPr>
        <w:ind w:hanging="720"/>
        <w:jc w:val="both"/>
        <w:rPr>
          <w:b/>
          <w:bCs/>
          <w:sz w:val="28"/>
          <w:szCs w:val="28"/>
        </w:rPr>
      </w:pPr>
      <w:r w:rsidRPr="003B6C4A">
        <w:rPr>
          <w:sz w:val="28"/>
          <w:szCs w:val="28"/>
        </w:rPr>
        <w:t>Исполнение настоящего решения возложить на председателя комитета по управлению городским имуществом МО «Кингисеппское городское поселение».</w:t>
      </w:r>
    </w:p>
    <w:p w:rsidR="005F4581" w:rsidRDefault="005F4581" w:rsidP="00D22F5A">
      <w:pPr>
        <w:jc w:val="both"/>
        <w:rPr>
          <w:b/>
          <w:bCs/>
          <w:sz w:val="28"/>
          <w:szCs w:val="28"/>
        </w:rPr>
      </w:pPr>
    </w:p>
    <w:p w:rsidR="005F4581" w:rsidRPr="00D22F5A" w:rsidRDefault="005F4581" w:rsidP="00D22F5A">
      <w:pPr>
        <w:numPr>
          <w:ilvl w:val="0"/>
          <w:numId w:val="4"/>
        </w:numPr>
        <w:ind w:hanging="720"/>
        <w:jc w:val="both"/>
        <w:rPr>
          <w:b/>
          <w:bCs/>
          <w:sz w:val="28"/>
          <w:szCs w:val="28"/>
        </w:rPr>
      </w:pPr>
      <w:r w:rsidRPr="00937FF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за</w:t>
      </w:r>
      <w:r w:rsidRPr="00937FFB">
        <w:rPr>
          <w:sz w:val="28"/>
          <w:szCs w:val="28"/>
        </w:rPr>
        <w:t xml:space="preserve"> исполнени</w:t>
      </w:r>
      <w:r>
        <w:rPr>
          <w:sz w:val="28"/>
          <w:szCs w:val="28"/>
        </w:rPr>
        <w:t>ем</w:t>
      </w:r>
      <w:r w:rsidRPr="00937F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</w:t>
      </w:r>
      <w:r w:rsidRPr="00937FFB">
        <w:rPr>
          <w:sz w:val="28"/>
          <w:szCs w:val="28"/>
        </w:rPr>
        <w:t>решения возложить на постоянн</w:t>
      </w:r>
      <w:r>
        <w:rPr>
          <w:sz w:val="28"/>
          <w:szCs w:val="28"/>
        </w:rPr>
        <w:t xml:space="preserve">ую </w:t>
      </w:r>
      <w:r w:rsidRPr="00937FFB">
        <w:rPr>
          <w:sz w:val="28"/>
          <w:szCs w:val="28"/>
        </w:rPr>
        <w:t>комисси</w:t>
      </w:r>
      <w:r>
        <w:rPr>
          <w:sz w:val="28"/>
          <w:szCs w:val="28"/>
        </w:rPr>
        <w:t>ю Совета депутатов МО «Кингисеппское городское поселение»</w:t>
      </w:r>
      <w:r w:rsidRPr="00937FFB">
        <w:rPr>
          <w:sz w:val="28"/>
          <w:szCs w:val="28"/>
        </w:rPr>
        <w:t xml:space="preserve"> по городскому муниципальному хозяйству и земельным вопросам.</w:t>
      </w:r>
    </w:p>
    <w:p w:rsidR="005F4581" w:rsidRDefault="005F4581" w:rsidP="00F11B75">
      <w:pPr>
        <w:tabs>
          <w:tab w:val="left" w:pos="0"/>
          <w:tab w:val="left" w:pos="142"/>
          <w:tab w:val="left" w:pos="567"/>
        </w:tabs>
        <w:ind w:left="567" w:hanging="567"/>
        <w:jc w:val="both"/>
        <w:rPr>
          <w:sz w:val="28"/>
          <w:szCs w:val="28"/>
        </w:rPr>
      </w:pPr>
    </w:p>
    <w:p w:rsidR="005F4581" w:rsidRDefault="005F4581" w:rsidP="00F11B75">
      <w:pPr>
        <w:tabs>
          <w:tab w:val="left" w:pos="0"/>
          <w:tab w:val="left" w:pos="142"/>
          <w:tab w:val="left" w:pos="567"/>
        </w:tabs>
        <w:ind w:left="567" w:hanging="567"/>
        <w:jc w:val="both"/>
        <w:rPr>
          <w:sz w:val="28"/>
          <w:szCs w:val="28"/>
        </w:rPr>
      </w:pPr>
    </w:p>
    <w:p w:rsidR="005F4581" w:rsidRDefault="005F4581" w:rsidP="00F11B75">
      <w:pPr>
        <w:tabs>
          <w:tab w:val="left" w:pos="0"/>
          <w:tab w:val="left" w:pos="142"/>
          <w:tab w:val="left" w:pos="567"/>
        </w:tabs>
        <w:ind w:left="567" w:hanging="567"/>
        <w:jc w:val="both"/>
        <w:rPr>
          <w:sz w:val="28"/>
          <w:szCs w:val="28"/>
        </w:rPr>
      </w:pPr>
    </w:p>
    <w:p w:rsidR="005F4581" w:rsidRPr="00937FFB" w:rsidRDefault="005F4581" w:rsidP="00F11B75">
      <w:pPr>
        <w:tabs>
          <w:tab w:val="left" w:pos="0"/>
          <w:tab w:val="left" w:pos="142"/>
          <w:tab w:val="left" w:pos="567"/>
        </w:tabs>
        <w:ind w:left="567" w:hanging="567"/>
        <w:jc w:val="both"/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  <w:r w:rsidRPr="00937FFB">
        <w:rPr>
          <w:sz w:val="28"/>
          <w:szCs w:val="28"/>
        </w:rPr>
        <w:t>Глава</w:t>
      </w:r>
    </w:p>
    <w:p w:rsidR="005F4581" w:rsidRDefault="005F4581" w:rsidP="0018506F">
      <w:pPr>
        <w:rPr>
          <w:sz w:val="28"/>
          <w:szCs w:val="28"/>
        </w:rPr>
      </w:pPr>
      <w:r w:rsidRPr="00937FFB">
        <w:rPr>
          <w:sz w:val="28"/>
          <w:szCs w:val="28"/>
        </w:rPr>
        <w:t>МО «Кингисеппское</w:t>
      </w:r>
      <w:r>
        <w:rPr>
          <w:sz w:val="28"/>
          <w:szCs w:val="28"/>
        </w:rPr>
        <w:t xml:space="preserve"> </w:t>
      </w:r>
      <w:r w:rsidRPr="00937FFB">
        <w:rPr>
          <w:sz w:val="28"/>
          <w:szCs w:val="28"/>
        </w:rPr>
        <w:t xml:space="preserve">городское поселение» </w:t>
      </w:r>
      <w:r>
        <w:rPr>
          <w:sz w:val="28"/>
          <w:szCs w:val="28"/>
        </w:rPr>
        <w:t xml:space="preserve">     </w:t>
      </w:r>
      <w:r w:rsidRPr="00937FFB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</w:t>
      </w:r>
      <w:r w:rsidRPr="00937FF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Pr="00937FFB">
        <w:rPr>
          <w:sz w:val="28"/>
          <w:szCs w:val="28"/>
        </w:rPr>
        <w:t xml:space="preserve">              А.И.Невский</w:t>
      </w: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Default="005F4581" w:rsidP="0018506F">
      <w:pPr>
        <w:rPr>
          <w:sz w:val="28"/>
          <w:szCs w:val="28"/>
        </w:rPr>
      </w:pPr>
    </w:p>
    <w:p w:rsidR="005F4581" w:rsidRPr="00EA0F40" w:rsidRDefault="005F4581" w:rsidP="00350272">
      <w:pPr>
        <w:jc w:val="right"/>
        <w:rPr>
          <w:b/>
          <w:bCs/>
          <w:sz w:val="20"/>
          <w:szCs w:val="20"/>
        </w:rPr>
      </w:pPr>
      <w:r w:rsidRPr="00EA0F40">
        <w:rPr>
          <w:b/>
          <w:bCs/>
          <w:sz w:val="20"/>
          <w:szCs w:val="20"/>
        </w:rPr>
        <w:t>Приложение</w:t>
      </w:r>
    </w:p>
    <w:p w:rsidR="005F4581" w:rsidRPr="00EA0F40" w:rsidRDefault="005F4581" w:rsidP="00350272">
      <w:pPr>
        <w:jc w:val="right"/>
        <w:rPr>
          <w:sz w:val="20"/>
          <w:szCs w:val="20"/>
        </w:rPr>
      </w:pPr>
      <w:r w:rsidRPr="00EA0F40">
        <w:rPr>
          <w:sz w:val="20"/>
          <w:szCs w:val="20"/>
        </w:rPr>
        <w:t>к решению Совета депутатов</w:t>
      </w:r>
    </w:p>
    <w:p w:rsidR="005F4581" w:rsidRPr="00EA0F40" w:rsidRDefault="005F4581" w:rsidP="00350272">
      <w:pPr>
        <w:jc w:val="right"/>
        <w:rPr>
          <w:sz w:val="20"/>
          <w:szCs w:val="20"/>
        </w:rPr>
      </w:pPr>
      <w:r w:rsidRPr="00EA0F40">
        <w:rPr>
          <w:sz w:val="20"/>
          <w:szCs w:val="20"/>
        </w:rPr>
        <w:t>МО «Кингисеппское городское поселение»</w:t>
      </w:r>
    </w:p>
    <w:p w:rsidR="005F4581" w:rsidRPr="00EA0F40" w:rsidRDefault="005F4581" w:rsidP="00350272">
      <w:pPr>
        <w:jc w:val="right"/>
        <w:rPr>
          <w:sz w:val="20"/>
          <w:szCs w:val="20"/>
        </w:rPr>
      </w:pPr>
      <w:r w:rsidRPr="00EA0F40">
        <w:rPr>
          <w:b/>
          <w:bCs/>
          <w:sz w:val="20"/>
          <w:szCs w:val="20"/>
        </w:rPr>
        <w:t xml:space="preserve">от  16 декабря 2011 года   №  </w:t>
      </w:r>
      <w:r>
        <w:rPr>
          <w:b/>
          <w:bCs/>
          <w:sz w:val="20"/>
          <w:szCs w:val="20"/>
        </w:rPr>
        <w:t>434</w:t>
      </w:r>
    </w:p>
    <w:p w:rsidR="005F4581" w:rsidRDefault="005F4581" w:rsidP="00350272">
      <w:pPr>
        <w:jc w:val="right"/>
      </w:pPr>
    </w:p>
    <w:p w:rsidR="005F4581" w:rsidRDefault="005F4581" w:rsidP="00350272">
      <w:pPr>
        <w:jc w:val="right"/>
      </w:pPr>
    </w:p>
    <w:p w:rsidR="005F4581" w:rsidRDefault="005F4581" w:rsidP="00350272">
      <w:pPr>
        <w:jc w:val="right"/>
      </w:pPr>
    </w:p>
    <w:p w:rsidR="005F4581" w:rsidRDefault="005F4581" w:rsidP="0035027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Е Р Е Ч Е Н Ь</w:t>
      </w:r>
    </w:p>
    <w:p w:rsidR="005F4581" w:rsidRDefault="005F4581" w:rsidP="0035027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</w:t>
      </w:r>
      <w:r w:rsidRPr="000A253F">
        <w:rPr>
          <w:b/>
          <w:bCs/>
          <w:sz w:val="28"/>
          <w:szCs w:val="28"/>
        </w:rPr>
        <w:t>мущества</w:t>
      </w:r>
      <w:r>
        <w:rPr>
          <w:b/>
          <w:bCs/>
          <w:sz w:val="28"/>
          <w:szCs w:val="28"/>
        </w:rPr>
        <w:t>,</w:t>
      </w:r>
      <w:r w:rsidRPr="000A253F">
        <w:rPr>
          <w:b/>
          <w:bCs/>
          <w:sz w:val="28"/>
          <w:szCs w:val="28"/>
        </w:rPr>
        <w:t xml:space="preserve"> прин</w:t>
      </w:r>
      <w:r>
        <w:rPr>
          <w:b/>
          <w:bCs/>
          <w:sz w:val="28"/>
          <w:szCs w:val="28"/>
        </w:rPr>
        <w:t>имаемого</w:t>
      </w:r>
      <w:r w:rsidRPr="000A253F">
        <w:rPr>
          <w:b/>
          <w:bCs/>
          <w:sz w:val="28"/>
          <w:szCs w:val="28"/>
        </w:rPr>
        <w:t xml:space="preserve"> от </w:t>
      </w:r>
      <w:r>
        <w:rPr>
          <w:b/>
          <w:bCs/>
          <w:sz w:val="28"/>
          <w:szCs w:val="28"/>
        </w:rPr>
        <w:t xml:space="preserve">Комитета </w:t>
      </w:r>
    </w:p>
    <w:p w:rsidR="005F4581" w:rsidRDefault="005F4581" w:rsidP="0035027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дорожному хозяйству Ленинградской области</w:t>
      </w:r>
    </w:p>
    <w:p w:rsidR="005F4581" w:rsidRPr="000A253F" w:rsidRDefault="005F4581" w:rsidP="0035027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0A253F">
        <w:rPr>
          <w:b/>
          <w:bCs/>
          <w:sz w:val="28"/>
          <w:szCs w:val="28"/>
        </w:rPr>
        <w:t>в муниципальную собственность</w:t>
      </w:r>
      <w:r>
        <w:rPr>
          <w:b/>
          <w:bCs/>
          <w:sz w:val="28"/>
          <w:szCs w:val="28"/>
        </w:rPr>
        <w:t xml:space="preserve"> м</w:t>
      </w:r>
      <w:r w:rsidRPr="000A253F">
        <w:rPr>
          <w:b/>
          <w:bCs/>
          <w:sz w:val="28"/>
          <w:szCs w:val="28"/>
        </w:rPr>
        <w:t>униципального образования «Кингисеппское городское поселение»</w:t>
      </w:r>
    </w:p>
    <w:p w:rsidR="005F4581" w:rsidRPr="000A253F" w:rsidRDefault="005F4581" w:rsidP="0035027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</w:t>
      </w:r>
      <w:r w:rsidRPr="000A253F">
        <w:rPr>
          <w:b/>
          <w:bCs/>
          <w:sz w:val="28"/>
          <w:szCs w:val="28"/>
        </w:rPr>
        <w:t>униципального образования «Кингисеппский муниципальный район» Ленинградской области</w:t>
      </w:r>
    </w:p>
    <w:p w:rsidR="005F4581" w:rsidRPr="00AF52A7" w:rsidRDefault="005F4581" w:rsidP="00350272">
      <w:pPr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721"/>
        <w:gridCol w:w="1721"/>
        <w:gridCol w:w="1427"/>
        <w:gridCol w:w="1417"/>
        <w:gridCol w:w="1922"/>
        <w:gridCol w:w="1260"/>
      </w:tblGrid>
      <w:tr w:rsidR="005F4581" w:rsidRPr="00A637BE">
        <w:trPr>
          <w:trHeight w:val="1453"/>
        </w:trPr>
        <w:tc>
          <w:tcPr>
            <w:tcW w:w="1721" w:type="dxa"/>
          </w:tcPr>
          <w:p w:rsidR="005F4581" w:rsidRPr="00A637BE" w:rsidRDefault="005F4581" w:rsidP="00D21E96">
            <w:pPr>
              <w:jc w:val="center"/>
              <w:rPr>
                <w:b/>
                <w:bCs/>
                <w:sz w:val="20"/>
                <w:szCs w:val="20"/>
              </w:rPr>
            </w:pPr>
            <w:r w:rsidRPr="00A637BE">
              <w:rPr>
                <w:b/>
                <w:bCs/>
                <w:sz w:val="20"/>
                <w:szCs w:val="20"/>
              </w:rPr>
              <w:t>Полное наименование юридического лица/органа осуществляющего учет имущества</w:t>
            </w:r>
          </w:p>
        </w:tc>
        <w:tc>
          <w:tcPr>
            <w:tcW w:w="1721" w:type="dxa"/>
          </w:tcPr>
          <w:p w:rsidR="005F4581" w:rsidRPr="00A637BE" w:rsidRDefault="005F4581" w:rsidP="00D21E96">
            <w:pPr>
              <w:jc w:val="center"/>
              <w:rPr>
                <w:b/>
                <w:bCs/>
                <w:sz w:val="20"/>
                <w:szCs w:val="20"/>
              </w:rPr>
            </w:pPr>
            <w:r w:rsidRPr="00A637BE">
              <w:rPr>
                <w:b/>
                <w:bCs/>
                <w:sz w:val="20"/>
                <w:szCs w:val="20"/>
              </w:rPr>
              <w:t>Адрес юридического лица/органа, осуществляющего учет имущества</w:t>
            </w:r>
          </w:p>
        </w:tc>
        <w:tc>
          <w:tcPr>
            <w:tcW w:w="1427" w:type="dxa"/>
          </w:tcPr>
          <w:p w:rsidR="005F4581" w:rsidRPr="00A637BE" w:rsidRDefault="005F4581" w:rsidP="00D21E96">
            <w:pPr>
              <w:jc w:val="center"/>
              <w:rPr>
                <w:b/>
                <w:bCs/>
                <w:sz w:val="20"/>
                <w:szCs w:val="20"/>
              </w:rPr>
            </w:pPr>
            <w:r w:rsidRPr="00A637BE">
              <w:rPr>
                <w:b/>
                <w:bCs/>
                <w:sz w:val="20"/>
                <w:szCs w:val="20"/>
              </w:rPr>
              <w:t>Наименование объекта недвижимости</w:t>
            </w:r>
          </w:p>
        </w:tc>
        <w:tc>
          <w:tcPr>
            <w:tcW w:w="1417" w:type="dxa"/>
          </w:tcPr>
          <w:p w:rsidR="005F4581" w:rsidRPr="00A637BE" w:rsidRDefault="005F4581" w:rsidP="00D21E96">
            <w:pPr>
              <w:jc w:val="center"/>
              <w:rPr>
                <w:b/>
                <w:bCs/>
                <w:sz w:val="20"/>
                <w:szCs w:val="20"/>
              </w:rPr>
            </w:pPr>
            <w:r w:rsidRPr="00A637BE">
              <w:rPr>
                <w:b/>
                <w:bCs/>
                <w:sz w:val="20"/>
                <w:szCs w:val="20"/>
              </w:rPr>
              <w:t>Адрес объекта недвижимости</w:t>
            </w:r>
          </w:p>
          <w:p w:rsidR="005F4581" w:rsidRPr="00A637BE" w:rsidRDefault="005F4581" w:rsidP="00D21E9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22" w:type="dxa"/>
          </w:tcPr>
          <w:p w:rsidR="005F4581" w:rsidRPr="00A637BE" w:rsidRDefault="005F4581" w:rsidP="00D21E96">
            <w:pPr>
              <w:jc w:val="center"/>
              <w:rPr>
                <w:b/>
                <w:bCs/>
                <w:sz w:val="20"/>
                <w:szCs w:val="20"/>
              </w:rPr>
            </w:pPr>
            <w:r w:rsidRPr="00A637BE">
              <w:rPr>
                <w:b/>
                <w:bCs/>
                <w:sz w:val="20"/>
                <w:szCs w:val="20"/>
              </w:rPr>
              <w:t>Индивидуализирующие характеристики объекта</w:t>
            </w:r>
          </w:p>
        </w:tc>
        <w:tc>
          <w:tcPr>
            <w:tcW w:w="1260" w:type="dxa"/>
          </w:tcPr>
          <w:p w:rsidR="005F4581" w:rsidRPr="00A637BE" w:rsidRDefault="005F4581" w:rsidP="00D21E96">
            <w:pPr>
              <w:jc w:val="center"/>
              <w:rPr>
                <w:b/>
                <w:bCs/>
                <w:sz w:val="20"/>
                <w:szCs w:val="20"/>
              </w:rPr>
            </w:pPr>
            <w:r w:rsidRPr="00A637BE">
              <w:rPr>
                <w:b/>
                <w:bCs/>
                <w:sz w:val="20"/>
                <w:szCs w:val="20"/>
              </w:rPr>
              <w:t>Стоимость (тыс.руб.)</w:t>
            </w:r>
          </w:p>
        </w:tc>
      </w:tr>
      <w:tr w:rsidR="005F4581" w:rsidRPr="00A637BE">
        <w:trPr>
          <w:trHeight w:val="1080"/>
        </w:trPr>
        <w:tc>
          <w:tcPr>
            <w:tcW w:w="1721" w:type="dxa"/>
          </w:tcPr>
          <w:p w:rsidR="005F4581" w:rsidRPr="00A637BE" w:rsidRDefault="005F4581" w:rsidP="00D21E96">
            <w:pPr>
              <w:rPr>
                <w:sz w:val="20"/>
                <w:szCs w:val="20"/>
              </w:rPr>
            </w:pPr>
            <w:r w:rsidRPr="00A637BE">
              <w:rPr>
                <w:sz w:val="20"/>
                <w:szCs w:val="20"/>
              </w:rPr>
              <w:t>Комитет по дорожному хозяйству Ленинградской области</w:t>
            </w:r>
          </w:p>
        </w:tc>
        <w:tc>
          <w:tcPr>
            <w:tcW w:w="1721" w:type="dxa"/>
          </w:tcPr>
          <w:p w:rsidR="005F4581" w:rsidRPr="00A637BE" w:rsidRDefault="005F4581" w:rsidP="00D21E96">
            <w:pPr>
              <w:rPr>
                <w:sz w:val="20"/>
                <w:szCs w:val="20"/>
              </w:rPr>
            </w:pPr>
            <w:r w:rsidRPr="00A637BE">
              <w:rPr>
                <w:sz w:val="20"/>
                <w:szCs w:val="20"/>
              </w:rPr>
              <w:t>190103, г.Санкт-Петербург, Рижский пр., 16</w:t>
            </w:r>
          </w:p>
          <w:p w:rsidR="005F4581" w:rsidRPr="00A637BE" w:rsidRDefault="005F4581" w:rsidP="00D21E96">
            <w:pPr>
              <w:rPr>
                <w:sz w:val="20"/>
                <w:szCs w:val="20"/>
              </w:rPr>
            </w:pPr>
          </w:p>
          <w:p w:rsidR="005F4581" w:rsidRPr="00A637BE" w:rsidRDefault="005F4581" w:rsidP="00D21E96">
            <w:pPr>
              <w:rPr>
                <w:sz w:val="20"/>
                <w:szCs w:val="20"/>
              </w:rPr>
            </w:pPr>
            <w:r w:rsidRPr="00A637BE">
              <w:rPr>
                <w:sz w:val="20"/>
                <w:szCs w:val="20"/>
              </w:rPr>
              <w:t>ИНН 4700000187</w:t>
            </w:r>
          </w:p>
        </w:tc>
        <w:tc>
          <w:tcPr>
            <w:tcW w:w="1427" w:type="dxa"/>
          </w:tcPr>
          <w:p w:rsidR="005F4581" w:rsidRPr="00A637BE" w:rsidRDefault="005F4581" w:rsidP="00D21E96">
            <w:pPr>
              <w:rPr>
                <w:sz w:val="20"/>
                <w:szCs w:val="20"/>
              </w:rPr>
            </w:pPr>
            <w:r w:rsidRPr="00A637BE">
              <w:rPr>
                <w:sz w:val="20"/>
                <w:szCs w:val="20"/>
              </w:rPr>
              <w:t>Ограждение дорожное удерживающее для автомобилей 11ДД-0,75С/1,5-300;</w:t>
            </w:r>
          </w:p>
          <w:p w:rsidR="005F4581" w:rsidRPr="00A637BE" w:rsidRDefault="005F4581" w:rsidP="00D21E96">
            <w:pPr>
              <w:rPr>
                <w:sz w:val="20"/>
                <w:szCs w:val="20"/>
              </w:rPr>
            </w:pPr>
            <w:r w:rsidRPr="00A637BE">
              <w:rPr>
                <w:sz w:val="20"/>
                <w:szCs w:val="20"/>
              </w:rPr>
              <w:t xml:space="preserve">111ДД-Н1(К1)-10/6,4 </w:t>
            </w:r>
          </w:p>
          <w:p w:rsidR="005F4581" w:rsidRPr="00A637BE" w:rsidRDefault="005F4581" w:rsidP="00D21E96">
            <w:pPr>
              <w:rPr>
                <w:sz w:val="20"/>
                <w:szCs w:val="20"/>
              </w:rPr>
            </w:pPr>
            <w:r w:rsidRPr="00A637BE">
              <w:rPr>
                <w:sz w:val="20"/>
                <w:szCs w:val="20"/>
              </w:rPr>
              <w:t>по ТУ 5262-020-56506912-2005</w:t>
            </w:r>
          </w:p>
        </w:tc>
        <w:tc>
          <w:tcPr>
            <w:tcW w:w="1417" w:type="dxa"/>
          </w:tcPr>
          <w:p w:rsidR="005F4581" w:rsidRPr="00A637BE" w:rsidRDefault="005F4581" w:rsidP="00D21E96">
            <w:pPr>
              <w:rPr>
                <w:sz w:val="20"/>
                <w:szCs w:val="20"/>
              </w:rPr>
            </w:pPr>
            <w:r w:rsidRPr="00A637BE">
              <w:rPr>
                <w:sz w:val="20"/>
                <w:szCs w:val="20"/>
              </w:rPr>
              <w:t>Ленинградская область, г.Кингисепп</w:t>
            </w:r>
          </w:p>
        </w:tc>
        <w:tc>
          <w:tcPr>
            <w:tcW w:w="1922" w:type="dxa"/>
          </w:tcPr>
          <w:p w:rsidR="005F4581" w:rsidRPr="00A637BE" w:rsidRDefault="005F4581" w:rsidP="00D21E96">
            <w:pPr>
              <w:rPr>
                <w:sz w:val="20"/>
                <w:szCs w:val="20"/>
              </w:rPr>
            </w:pPr>
            <w:r w:rsidRPr="00A637BE">
              <w:rPr>
                <w:sz w:val="20"/>
                <w:szCs w:val="20"/>
              </w:rPr>
              <w:t>На разделительной полосе пр.К.Маркса и Крикковское шоссе. Общая длина 450,0 пог.м.</w:t>
            </w:r>
          </w:p>
        </w:tc>
        <w:tc>
          <w:tcPr>
            <w:tcW w:w="1260" w:type="dxa"/>
          </w:tcPr>
          <w:p w:rsidR="005F4581" w:rsidRPr="00A637BE" w:rsidRDefault="005F4581" w:rsidP="00D21E96">
            <w:pPr>
              <w:rPr>
                <w:sz w:val="20"/>
                <w:szCs w:val="20"/>
              </w:rPr>
            </w:pPr>
            <w:r w:rsidRPr="00A637BE">
              <w:rPr>
                <w:sz w:val="20"/>
                <w:szCs w:val="20"/>
              </w:rPr>
              <w:t>4455,67866</w:t>
            </w:r>
          </w:p>
        </w:tc>
      </w:tr>
    </w:tbl>
    <w:p w:rsidR="005F4581" w:rsidRPr="00A637BE" w:rsidRDefault="005F4581" w:rsidP="00350272"/>
    <w:sectPr w:rsidR="005F4581" w:rsidRPr="00A637BE" w:rsidSect="00D22F5A">
      <w:pgSz w:w="11906" w:h="16838"/>
      <w:pgMar w:top="1258" w:right="746" w:bottom="107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581" w:rsidRDefault="005F4581" w:rsidP="00E3491C">
      <w:r>
        <w:separator/>
      </w:r>
    </w:p>
  </w:endnote>
  <w:endnote w:type="continuationSeparator" w:id="1">
    <w:p w:rsidR="005F4581" w:rsidRDefault="005F4581" w:rsidP="00E349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581" w:rsidRDefault="005F4581" w:rsidP="00E3491C">
      <w:r>
        <w:separator/>
      </w:r>
    </w:p>
  </w:footnote>
  <w:footnote w:type="continuationSeparator" w:id="1">
    <w:p w:rsidR="005F4581" w:rsidRDefault="005F4581" w:rsidP="00E349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7560E"/>
    <w:multiLevelType w:val="hybridMultilevel"/>
    <w:tmpl w:val="196ED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B51C3"/>
    <w:multiLevelType w:val="hybridMultilevel"/>
    <w:tmpl w:val="FD728F7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nsid w:val="75877E1B"/>
    <w:multiLevelType w:val="hybridMultilevel"/>
    <w:tmpl w:val="1FD456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nsid w:val="7C300B1F"/>
    <w:multiLevelType w:val="hybridMultilevel"/>
    <w:tmpl w:val="C5F6E714"/>
    <w:lvl w:ilvl="0" w:tplc="87FA13A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625"/>
    <w:rsid w:val="000255A0"/>
    <w:rsid w:val="000A253F"/>
    <w:rsid w:val="000D62D8"/>
    <w:rsid w:val="000D6893"/>
    <w:rsid w:val="000E6633"/>
    <w:rsid w:val="0013717F"/>
    <w:rsid w:val="0018163E"/>
    <w:rsid w:val="0018506F"/>
    <w:rsid w:val="001C2D8E"/>
    <w:rsid w:val="001E0828"/>
    <w:rsid w:val="00217D04"/>
    <w:rsid w:val="00252196"/>
    <w:rsid w:val="002E614F"/>
    <w:rsid w:val="002F5EC2"/>
    <w:rsid w:val="00316947"/>
    <w:rsid w:val="00322C17"/>
    <w:rsid w:val="003328E5"/>
    <w:rsid w:val="00350272"/>
    <w:rsid w:val="003A49D3"/>
    <w:rsid w:val="003A5870"/>
    <w:rsid w:val="003B6C4A"/>
    <w:rsid w:val="004010F1"/>
    <w:rsid w:val="00414234"/>
    <w:rsid w:val="0042713B"/>
    <w:rsid w:val="004A4DD6"/>
    <w:rsid w:val="004B0CAC"/>
    <w:rsid w:val="004B4E74"/>
    <w:rsid w:val="004C39F0"/>
    <w:rsid w:val="004C6165"/>
    <w:rsid w:val="005124EE"/>
    <w:rsid w:val="0052779E"/>
    <w:rsid w:val="00534F38"/>
    <w:rsid w:val="005950E8"/>
    <w:rsid w:val="005B2B77"/>
    <w:rsid w:val="005F4581"/>
    <w:rsid w:val="006402F6"/>
    <w:rsid w:val="00662E24"/>
    <w:rsid w:val="00664986"/>
    <w:rsid w:val="00675A99"/>
    <w:rsid w:val="006A3123"/>
    <w:rsid w:val="006B3303"/>
    <w:rsid w:val="006B7783"/>
    <w:rsid w:val="006D0811"/>
    <w:rsid w:val="006F2B05"/>
    <w:rsid w:val="006F2FE6"/>
    <w:rsid w:val="007321C4"/>
    <w:rsid w:val="00744C3A"/>
    <w:rsid w:val="007565A5"/>
    <w:rsid w:val="00757883"/>
    <w:rsid w:val="00760625"/>
    <w:rsid w:val="00763425"/>
    <w:rsid w:val="007D2DA6"/>
    <w:rsid w:val="007E271E"/>
    <w:rsid w:val="0081507E"/>
    <w:rsid w:val="00845448"/>
    <w:rsid w:val="00865882"/>
    <w:rsid w:val="00893137"/>
    <w:rsid w:val="008B6897"/>
    <w:rsid w:val="008C4513"/>
    <w:rsid w:val="0091633A"/>
    <w:rsid w:val="00937FFB"/>
    <w:rsid w:val="00994E59"/>
    <w:rsid w:val="009B11A3"/>
    <w:rsid w:val="009C7329"/>
    <w:rsid w:val="009D48D6"/>
    <w:rsid w:val="00A02E6E"/>
    <w:rsid w:val="00A21A51"/>
    <w:rsid w:val="00A41697"/>
    <w:rsid w:val="00A637BE"/>
    <w:rsid w:val="00A713E0"/>
    <w:rsid w:val="00AB5706"/>
    <w:rsid w:val="00AE202E"/>
    <w:rsid w:val="00AF4F98"/>
    <w:rsid w:val="00AF52A7"/>
    <w:rsid w:val="00B13711"/>
    <w:rsid w:val="00B56CA3"/>
    <w:rsid w:val="00B62997"/>
    <w:rsid w:val="00B84A1E"/>
    <w:rsid w:val="00B90DFA"/>
    <w:rsid w:val="00BA593C"/>
    <w:rsid w:val="00BC2E4B"/>
    <w:rsid w:val="00BD2D8B"/>
    <w:rsid w:val="00BE3E71"/>
    <w:rsid w:val="00C1083B"/>
    <w:rsid w:val="00C15928"/>
    <w:rsid w:val="00C6114B"/>
    <w:rsid w:val="00CA3E3D"/>
    <w:rsid w:val="00CF5CFB"/>
    <w:rsid w:val="00D00A79"/>
    <w:rsid w:val="00D027C4"/>
    <w:rsid w:val="00D14882"/>
    <w:rsid w:val="00D21E96"/>
    <w:rsid w:val="00D22F5A"/>
    <w:rsid w:val="00D35E36"/>
    <w:rsid w:val="00D5239F"/>
    <w:rsid w:val="00DA303E"/>
    <w:rsid w:val="00DE76C2"/>
    <w:rsid w:val="00E310FD"/>
    <w:rsid w:val="00E3491C"/>
    <w:rsid w:val="00EA0F40"/>
    <w:rsid w:val="00ED18FC"/>
    <w:rsid w:val="00EF6295"/>
    <w:rsid w:val="00F11B75"/>
    <w:rsid w:val="00F252F0"/>
    <w:rsid w:val="00F25578"/>
    <w:rsid w:val="00F75C36"/>
    <w:rsid w:val="00F93937"/>
    <w:rsid w:val="00F95A55"/>
    <w:rsid w:val="00FA72F7"/>
    <w:rsid w:val="00FB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uiPriority w:val="99"/>
    <w:rsid w:val="00E3491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D23A8"/>
    <w:rPr>
      <w:sz w:val="24"/>
      <w:szCs w:val="24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E3491C"/>
    <w:rPr>
      <w:sz w:val="24"/>
      <w:szCs w:val="24"/>
    </w:rPr>
  </w:style>
  <w:style w:type="paragraph" w:styleId="Footer">
    <w:name w:val="footer"/>
    <w:basedOn w:val="Normal"/>
    <w:link w:val="FooterChar1"/>
    <w:uiPriority w:val="99"/>
    <w:rsid w:val="00E3491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D23A8"/>
    <w:rPr>
      <w:sz w:val="24"/>
      <w:szCs w:val="24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E3491C"/>
    <w:rPr>
      <w:sz w:val="24"/>
      <w:szCs w:val="24"/>
    </w:rPr>
  </w:style>
  <w:style w:type="paragraph" w:customStyle="1" w:styleId="a">
    <w:name w:val="Абзац списка"/>
    <w:basedOn w:val="Normal"/>
    <w:uiPriority w:val="99"/>
    <w:rsid w:val="003B6C4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704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443</Words>
  <Characters>2526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2011-12-01T09:15:00Z</cp:lastPrinted>
  <dcterms:created xsi:type="dcterms:W3CDTF">2011-12-26T07:07:00Z</dcterms:created>
  <dcterms:modified xsi:type="dcterms:W3CDTF">2011-12-26T07:07:00Z</dcterms:modified>
</cp:coreProperties>
</file>