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916" w:rsidRDefault="00D07916" w:rsidP="00852A5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07916" w:rsidRDefault="00D07916" w:rsidP="00852A5D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D07916" w:rsidRDefault="00D07916" w:rsidP="00852A5D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D07916" w:rsidRDefault="00D07916" w:rsidP="00852A5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07916" w:rsidRDefault="00D07916" w:rsidP="00852A5D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07916" w:rsidRDefault="00D07916" w:rsidP="00852A5D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07916" w:rsidRDefault="00D07916" w:rsidP="00852A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07916" w:rsidRDefault="00D07916" w:rsidP="00852A5D">
      <w:pPr>
        <w:jc w:val="center"/>
        <w:rPr>
          <w:b/>
          <w:bCs/>
          <w:sz w:val="28"/>
          <w:szCs w:val="28"/>
        </w:rPr>
      </w:pPr>
    </w:p>
    <w:p w:rsidR="00D07916" w:rsidRDefault="00D07916" w:rsidP="00852A5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07916" w:rsidRDefault="00D07916" w:rsidP="00852A5D">
      <w:pPr>
        <w:jc w:val="center"/>
        <w:rPr>
          <w:b/>
          <w:bCs/>
          <w:sz w:val="28"/>
          <w:szCs w:val="28"/>
        </w:rPr>
      </w:pPr>
    </w:p>
    <w:p w:rsidR="00D07916" w:rsidRPr="00FA72F7" w:rsidRDefault="00D07916" w:rsidP="005C3C27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426</w:t>
      </w:r>
    </w:p>
    <w:p w:rsidR="00D07916" w:rsidRPr="002564E3" w:rsidRDefault="00D07916" w:rsidP="002069B6">
      <w:pPr>
        <w:ind w:firstLine="540"/>
        <w:rPr>
          <w:b/>
          <w:bCs/>
          <w:sz w:val="28"/>
          <w:szCs w:val="28"/>
        </w:rPr>
      </w:pP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МО «Кингисеппское 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городское поселение» от 19.03.2010 года 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103 «О приеме администрацией 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>МО «Кингисеппское городское поселение»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администрации МО «Кингисеппский </w:t>
      </w:r>
    </w:p>
    <w:p w:rsidR="00D07916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район» части полномочий </w:t>
      </w:r>
    </w:p>
    <w:p w:rsidR="00D07916" w:rsidRPr="007060BB" w:rsidRDefault="00D07916" w:rsidP="002069B6">
      <w:pPr>
        <w:pStyle w:val="ConsPlusTitle"/>
        <w:jc w:val="both"/>
        <w:rPr>
          <w:sz w:val="28"/>
          <w:szCs w:val="28"/>
        </w:rPr>
      </w:pPr>
      <w:r>
        <w:rPr>
          <w:sz w:val="28"/>
          <w:szCs w:val="28"/>
        </w:rPr>
        <w:t>по решению вопросов местного значения</w:t>
      </w:r>
    </w:p>
    <w:p w:rsidR="00D07916" w:rsidRPr="007820FC" w:rsidRDefault="00D07916" w:rsidP="002069B6">
      <w:pPr>
        <w:rPr>
          <w:sz w:val="28"/>
          <w:szCs w:val="28"/>
        </w:rPr>
      </w:pPr>
    </w:p>
    <w:p w:rsidR="00D07916" w:rsidRDefault="00D07916" w:rsidP="007820FC">
      <w:pPr>
        <w:pStyle w:val="ConsPlusTitle"/>
        <w:ind w:firstLine="540"/>
        <w:jc w:val="both"/>
        <w:rPr>
          <w:b w:val="0"/>
          <w:bCs w:val="0"/>
          <w:sz w:val="28"/>
          <w:szCs w:val="28"/>
        </w:rPr>
      </w:pPr>
      <w:r w:rsidRPr="007820FC">
        <w:rPr>
          <w:b w:val="0"/>
          <w:bCs w:val="0"/>
          <w:sz w:val="28"/>
          <w:szCs w:val="28"/>
        </w:rPr>
        <w:t>В соответст</w:t>
      </w:r>
      <w:r>
        <w:rPr>
          <w:b w:val="0"/>
          <w:bCs w:val="0"/>
          <w:sz w:val="28"/>
          <w:szCs w:val="28"/>
        </w:rPr>
        <w:t xml:space="preserve">вии </w:t>
      </w:r>
      <w:r w:rsidRPr="007E152A">
        <w:rPr>
          <w:b w:val="0"/>
          <w:bCs w:val="0"/>
          <w:sz w:val="28"/>
          <w:szCs w:val="28"/>
        </w:rPr>
        <w:t>с</w:t>
      </w:r>
      <w:r>
        <w:rPr>
          <w:b w:val="0"/>
          <w:bCs w:val="0"/>
          <w:sz w:val="28"/>
          <w:szCs w:val="28"/>
        </w:rPr>
        <w:t>о статьей 14, пунктами 19, 19.1, 19.2, 26, 27 части 1, частью 4 статьи 15 Федерального закона от 06.10.2003 года № 131-ФЗ «Об общих принципах организации органов местного самоуправления в Российской Федерации», решением Совета депутатов МО «Кингисеппский муниципальный район» Ленинградской области от 07.12.2011 года № 462/2-с «О внесении изменений в решение Совета депутатов от 17.03.2010 года № 106/2-с «О передаче администрацией Кингисеппского муниципального района части полномочий по решению вопросов местного значения»</w:t>
      </w:r>
      <w:r w:rsidRPr="007820FC">
        <w:rPr>
          <w:b w:val="0"/>
          <w:bCs w:val="0"/>
          <w:sz w:val="28"/>
          <w:szCs w:val="28"/>
        </w:rPr>
        <w:t xml:space="preserve">, </w:t>
      </w:r>
    </w:p>
    <w:p w:rsidR="00D07916" w:rsidRPr="00E97A62" w:rsidRDefault="00D07916" w:rsidP="00A10858">
      <w:pPr>
        <w:jc w:val="both"/>
        <w:rPr>
          <w:sz w:val="28"/>
          <w:szCs w:val="28"/>
        </w:rPr>
      </w:pPr>
      <w:r w:rsidRPr="00E97A62">
        <w:rPr>
          <w:sz w:val="28"/>
          <w:szCs w:val="28"/>
        </w:rPr>
        <w:t xml:space="preserve">Совет депутатов МО "Кингисеппское городское поселение" </w:t>
      </w:r>
    </w:p>
    <w:p w:rsidR="00D07916" w:rsidRPr="002564E3" w:rsidRDefault="00D07916" w:rsidP="00ED61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7916" w:rsidRPr="00E97A62" w:rsidRDefault="00D07916" w:rsidP="00A10858">
      <w:pPr>
        <w:jc w:val="both"/>
        <w:rPr>
          <w:sz w:val="28"/>
          <w:szCs w:val="28"/>
        </w:rPr>
      </w:pPr>
      <w:r w:rsidRPr="00E97A62">
        <w:rPr>
          <w:b/>
          <w:bCs/>
          <w:sz w:val="28"/>
          <w:szCs w:val="28"/>
        </w:rPr>
        <w:t>Р Е Ш И Л</w:t>
      </w:r>
      <w:r w:rsidRPr="00E97A62">
        <w:rPr>
          <w:sz w:val="28"/>
          <w:szCs w:val="28"/>
        </w:rPr>
        <w:t xml:space="preserve"> :</w:t>
      </w:r>
    </w:p>
    <w:p w:rsidR="00D07916" w:rsidRPr="002564E3" w:rsidRDefault="00D07916" w:rsidP="00ED61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7916" w:rsidRDefault="00D07916" w:rsidP="005C3C27">
      <w:pPr>
        <w:pStyle w:val="ConsPlusTitle"/>
        <w:numPr>
          <w:ilvl w:val="0"/>
          <w:numId w:val="19"/>
        </w:numPr>
        <w:ind w:left="709" w:hanging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Отменить пункт 1 решения Совета депутатов МО «Кингисеппское городское поселение» </w:t>
      </w:r>
      <w:r w:rsidRPr="00C568D3">
        <w:rPr>
          <w:b w:val="0"/>
          <w:bCs w:val="0"/>
          <w:sz w:val="28"/>
          <w:szCs w:val="28"/>
        </w:rPr>
        <w:t>от 19.03.2010 года № 103 «О</w:t>
      </w:r>
      <w:r>
        <w:rPr>
          <w:b w:val="0"/>
          <w:bCs w:val="0"/>
          <w:sz w:val="28"/>
          <w:szCs w:val="28"/>
        </w:rPr>
        <w:t xml:space="preserve"> </w:t>
      </w:r>
      <w:r w:rsidRPr="00C568D3">
        <w:rPr>
          <w:b w:val="0"/>
          <w:bCs w:val="0"/>
          <w:sz w:val="28"/>
          <w:szCs w:val="28"/>
        </w:rPr>
        <w:t>приеме администрацией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от </w:t>
      </w:r>
      <w:r w:rsidRPr="00C568D3">
        <w:rPr>
          <w:b w:val="0"/>
          <w:bCs w:val="0"/>
          <w:sz w:val="28"/>
          <w:szCs w:val="28"/>
        </w:rPr>
        <w:t>администрации МО «Кингисеппский муниципальный район» части полномочий по решению вопросов местного значения</w:t>
      </w:r>
      <w:r>
        <w:rPr>
          <w:b w:val="0"/>
          <w:bCs w:val="0"/>
          <w:sz w:val="28"/>
          <w:szCs w:val="28"/>
        </w:rPr>
        <w:t xml:space="preserve">» в части: </w:t>
      </w:r>
    </w:p>
    <w:p w:rsidR="00D07916" w:rsidRDefault="00D07916" w:rsidP="005C3C27">
      <w:pPr>
        <w:pStyle w:val="ConsPlusTitle"/>
        <w:numPr>
          <w:ilvl w:val="0"/>
          <w:numId w:val="21"/>
        </w:numPr>
        <w:ind w:left="1134" w:hanging="425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организация предоставления дополнительного образования детям (за исключением предоставления дополнительного образования детям в учреждениях, подведомственных комитету по образованию Кингисеппского муниципального района и регионального значения) следующими муниципальными учреждениями дополнительного образования: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«Кингисеппская детская музыкальная школа»;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«Кингисеппская детская художественная школа»;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«Ивангородская детская музыкальная школа»;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«Ивангородская детская художественная школа»;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«Детско-юношеская спортивная школа» г. Ивангород;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«Кингисеппская детско-юношеская спортивная школа «Юность»;</w:t>
      </w:r>
    </w:p>
    <w:p w:rsidR="00D07916" w:rsidRDefault="00D07916" w:rsidP="005C3C27">
      <w:pPr>
        <w:pStyle w:val="ConsPlusTitle"/>
        <w:numPr>
          <w:ilvl w:val="1"/>
          <w:numId w:val="18"/>
        </w:numPr>
        <w:tabs>
          <w:tab w:val="clear" w:pos="1440"/>
          <w:tab w:val="num" w:pos="1418"/>
        </w:tabs>
        <w:ind w:left="1418" w:hanging="28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Муниципальное образовательное учреждение дополнительного образования детей «Кингисеппская детско-юношеская спортивная школа «Ямбург».</w:t>
      </w:r>
    </w:p>
    <w:p w:rsidR="00D07916" w:rsidRDefault="00D07916" w:rsidP="005C3C27">
      <w:pPr>
        <w:pStyle w:val="ConsPlusTitle"/>
        <w:ind w:left="1418"/>
        <w:jc w:val="both"/>
        <w:rPr>
          <w:b w:val="0"/>
          <w:bCs w:val="0"/>
          <w:sz w:val="28"/>
          <w:szCs w:val="28"/>
        </w:rPr>
      </w:pPr>
    </w:p>
    <w:p w:rsidR="00D07916" w:rsidRDefault="00D07916" w:rsidP="005C3C27">
      <w:pPr>
        <w:pStyle w:val="ConsPlusTitle"/>
        <w:numPr>
          <w:ilvl w:val="0"/>
          <w:numId w:val="19"/>
        </w:numPr>
        <w:ind w:left="709" w:hanging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Исполнение остальных полномочий по решению вопросов местного значения, указанных в пункте 1 решения Совета депутатов </w:t>
      </w:r>
      <w:r w:rsidRPr="00C568D3">
        <w:rPr>
          <w:b w:val="0"/>
          <w:bCs w:val="0"/>
          <w:sz w:val="28"/>
          <w:szCs w:val="28"/>
        </w:rPr>
        <w:t>от 19.03.2010 года № 103 «О</w:t>
      </w:r>
      <w:r>
        <w:rPr>
          <w:b w:val="0"/>
          <w:bCs w:val="0"/>
          <w:sz w:val="28"/>
          <w:szCs w:val="28"/>
        </w:rPr>
        <w:t xml:space="preserve"> </w:t>
      </w:r>
      <w:r w:rsidRPr="00C568D3">
        <w:rPr>
          <w:b w:val="0"/>
          <w:bCs w:val="0"/>
          <w:sz w:val="28"/>
          <w:szCs w:val="28"/>
        </w:rPr>
        <w:t>приеме администрацией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от </w:t>
      </w:r>
      <w:r w:rsidRPr="00C568D3">
        <w:rPr>
          <w:b w:val="0"/>
          <w:bCs w:val="0"/>
          <w:sz w:val="28"/>
          <w:szCs w:val="28"/>
        </w:rPr>
        <w:t>администрации МО «Кингисеппский муниципальный район»</w:t>
      </w:r>
      <w:r>
        <w:rPr>
          <w:b w:val="0"/>
          <w:bCs w:val="0"/>
          <w:sz w:val="28"/>
          <w:szCs w:val="28"/>
        </w:rPr>
        <w:t xml:space="preserve"> </w:t>
      </w:r>
      <w:r w:rsidRPr="00C568D3">
        <w:rPr>
          <w:b w:val="0"/>
          <w:bCs w:val="0"/>
          <w:sz w:val="28"/>
          <w:szCs w:val="28"/>
        </w:rPr>
        <w:t>части полномочий по решению вопросов местного значения</w:t>
      </w:r>
      <w:r>
        <w:rPr>
          <w:b w:val="0"/>
          <w:bCs w:val="0"/>
          <w:sz w:val="28"/>
          <w:szCs w:val="28"/>
        </w:rPr>
        <w:t>» оставить за администрацией МО «Кингисеппское городское поселение».</w:t>
      </w:r>
    </w:p>
    <w:p w:rsidR="00D07916" w:rsidRDefault="00D07916" w:rsidP="005C3C27">
      <w:pPr>
        <w:pStyle w:val="ConsPlusTitle"/>
        <w:ind w:left="709"/>
        <w:jc w:val="both"/>
        <w:rPr>
          <w:b w:val="0"/>
          <w:bCs w:val="0"/>
          <w:sz w:val="28"/>
          <w:szCs w:val="28"/>
        </w:rPr>
      </w:pPr>
    </w:p>
    <w:p w:rsidR="00D07916" w:rsidRPr="005C3C27" w:rsidRDefault="00D07916" w:rsidP="005C3C27">
      <w:pPr>
        <w:pStyle w:val="ConsPlusTitle"/>
        <w:numPr>
          <w:ilvl w:val="0"/>
          <w:numId w:val="19"/>
        </w:numPr>
        <w:ind w:left="709" w:hanging="709"/>
        <w:jc w:val="both"/>
        <w:rPr>
          <w:b w:val="0"/>
          <w:bCs w:val="0"/>
          <w:sz w:val="28"/>
          <w:szCs w:val="28"/>
        </w:rPr>
      </w:pPr>
      <w:r w:rsidRPr="005C3C27">
        <w:rPr>
          <w:b w:val="0"/>
          <w:bCs w:val="0"/>
          <w:sz w:val="28"/>
          <w:szCs w:val="28"/>
        </w:rPr>
        <w:t>Администрации МО «Кингисеппское городское поселение»:</w:t>
      </w:r>
    </w:p>
    <w:p w:rsidR="00D07916" w:rsidRDefault="00D07916" w:rsidP="005C3C27">
      <w:pPr>
        <w:pStyle w:val="ConsPlusTitle"/>
        <w:numPr>
          <w:ilvl w:val="0"/>
          <w:numId w:val="21"/>
        </w:numPr>
        <w:ind w:left="1134" w:hanging="425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внести соответствующие изменения в соглашение о передаче полномочий по решению вопросов местного значения от 19.03.2010 года № 01/2010;</w:t>
      </w:r>
    </w:p>
    <w:p w:rsidR="00D07916" w:rsidRDefault="00D07916" w:rsidP="005C3C27">
      <w:pPr>
        <w:pStyle w:val="ConsPlusTitle"/>
        <w:numPr>
          <w:ilvl w:val="0"/>
          <w:numId w:val="21"/>
        </w:numPr>
        <w:ind w:left="1134" w:hanging="425"/>
        <w:jc w:val="both"/>
        <w:rPr>
          <w:b w:val="0"/>
          <w:bCs w:val="0"/>
          <w:sz w:val="28"/>
          <w:szCs w:val="28"/>
        </w:rPr>
      </w:pPr>
      <w:r w:rsidRPr="005C3C27">
        <w:rPr>
          <w:b w:val="0"/>
          <w:bCs w:val="0"/>
          <w:sz w:val="28"/>
          <w:szCs w:val="28"/>
        </w:rPr>
        <w:t>до истечения срока действия соглашения ежегодно предусматривать в бюджете МО «Кингисеппское городское поселение» принятие ассигнований в виде субвенций на исполнение остальных переданных полномочий</w:t>
      </w:r>
      <w:r>
        <w:rPr>
          <w:b w:val="0"/>
          <w:bCs w:val="0"/>
          <w:sz w:val="28"/>
          <w:szCs w:val="28"/>
        </w:rPr>
        <w:t xml:space="preserve"> по решению вопросов</w:t>
      </w:r>
      <w:r w:rsidRPr="005C3C27">
        <w:rPr>
          <w:b w:val="0"/>
          <w:bCs w:val="0"/>
          <w:sz w:val="28"/>
          <w:szCs w:val="28"/>
        </w:rPr>
        <w:t xml:space="preserve"> местного значения.</w:t>
      </w:r>
    </w:p>
    <w:p w:rsidR="00D07916" w:rsidRDefault="00D07916" w:rsidP="005C3C27">
      <w:pPr>
        <w:pStyle w:val="ConsPlusTitle"/>
        <w:ind w:left="1134"/>
        <w:jc w:val="both"/>
        <w:rPr>
          <w:b w:val="0"/>
          <w:bCs w:val="0"/>
          <w:sz w:val="28"/>
          <w:szCs w:val="28"/>
        </w:rPr>
      </w:pPr>
    </w:p>
    <w:p w:rsidR="00D07916" w:rsidRPr="005C3C27" w:rsidRDefault="00D07916" w:rsidP="005C3C27">
      <w:pPr>
        <w:pStyle w:val="ConsPlusTitle"/>
        <w:ind w:left="1134"/>
        <w:jc w:val="both"/>
        <w:rPr>
          <w:b w:val="0"/>
          <w:bCs w:val="0"/>
          <w:sz w:val="28"/>
          <w:szCs w:val="28"/>
        </w:rPr>
      </w:pPr>
    </w:p>
    <w:p w:rsidR="00D07916" w:rsidRPr="00C568D3" w:rsidRDefault="00D07916" w:rsidP="005C3C27">
      <w:pPr>
        <w:pStyle w:val="ConsPlusTitle"/>
        <w:numPr>
          <w:ilvl w:val="0"/>
          <w:numId w:val="19"/>
        </w:numPr>
        <w:ind w:left="709" w:hanging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Исполнение настоящего решения возложить на администрацию МО «Кингисеппское городское поселение».</w:t>
      </w:r>
    </w:p>
    <w:p w:rsidR="00D07916" w:rsidRDefault="00D07916" w:rsidP="003E2FC2">
      <w:pPr>
        <w:jc w:val="both"/>
        <w:rPr>
          <w:sz w:val="28"/>
          <w:szCs w:val="28"/>
        </w:rPr>
      </w:pPr>
    </w:p>
    <w:p w:rsidR="00D07916" w:rsidRDefault="00D07916" w:rsidP="003E2FC2">
      <w:pPr>
        <w:jc w:val="both"/>
        <w:rPr>
          <w:sz w:val="28"/>
          <w:szCs w:val="28"/>
        </w:rPr>
      </w:pPr>
    </w:p>
    <w:p w:rsidR="00D07916" w:rsidRDefault="00D07916" w:rsidP="003E2FC2">
      <w:pPr>
        <w:jc w:val="both"/>
        <w:rPr>
          <w:sz w:val="28"/>
          <w:szCs w:val="28"/>
        </w:rPr>
      </w:pPr>
    </w:p>
    <w:p w:rsidR="00D07916" w:rsidRPr="00E97A62" w:rsidRDefault="00D07916" w:rsidP="003E2FC2">
      <w:pPr>
        <w:jc w:val="both"/>
        <w:rPr>
          <w:sz w:val="28"/>
          <w:szCs w:val="28"/>
        </w:rPr>
      </w:pPr>
    </w:p>
    <w:p w:rsidR="00D07916" w:rsidRPr="00E97A62" w:rsidRDefault="00D07916" w:rsidP="00A10858">
      <w:pPr>
        <w:rPr>
          <w:sz w:val="28"/>
          <w:szCs w:val="28"/>
        </w:rPr>
      </w:pPr>
      <w:r w:rsidRPr="00E97A62">
        <w:rPr>
          <w:sz w:val="28"/>
          <w:szCs w:val="28"/>
        </w:rPr>
        <w:t>Глава</w:t>
      </w:r>
    </w:p>
    <w:p w:rsidR="00D07916" w:rsidRDefault="00D07916" w:rsidP="00A10858">
      <w:pPr>
        <w:rPr>
          <w:sz w:val="28"/>
          <w:szCs w:val="28"/>
        </w:rPr>
      </w:pPr>
      <w:r w:rsidRPr="00E97A62">
        <w:rPr>
          <w:sz w:val="28"/>
          <w:szCs w:val="28"/>
        </w:rPr>
        <w:t>МО «Кингисеппское городское поселение»                              А. И. Невский</w:t>
      </w:r>
    </w:p>
    <w:sectPr w:rsidR="00D07916" w:rsidSect="001778C5">
      <w:footerReference w:type="default" r:id="rId7"/>
      <w:pgSz w:w="11906" w:h="16838"/>
      <w:pgMar w:top="1134" w:right="849" w:bottom="125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916" w:rsidRDefault="00D07916">
      <w:r>
        <w:separator/>
      </w:r>
    </w:p>
  </w:endnote>
  <w:endnote w:type="continuationSeparator" w:id="1">
    <w:p w:rsidR="00D07916" w:rsidRDefault="00D07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916" w:rsidRDefault="00D07916" w:rsidP="00750873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07916" w:rsidRDefault="00D07916" w:rsidP="0035244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916" w:rsidRDefault="00D07916">
      <w:r>
        <w:separator/>
      </w:r>
    </w:p>
  </w:footnote>
  <w:footnote w:type="continuationSeparator" w:id="1">
    <w:p w:rsidR="00D07916" w:rsidRDefault="00D079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52E6"/>
    <w:multiLevelType w:val="hybridMultilevel"/>
    <w:tmpl w:val="46F8ED10"/>
    <w:lvl w:ilvl="0" w:tplc="FE8E3D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62E3346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09BD55B3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0F253708"/>
    <w:multiLevelType w:val="multilevel"/>
    <w:tmpl w:val="BAD65D7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109423AC"/>
    <w:multiLevelType w:val="hybridMultilevel"/>
    <w:tmpl w:val="305C8EAA"/>
    <w:lvl w:ilvl="0" w:tplc="7D1C2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61FB0"/>
    <w:multiLevelType w:val="hybridMultilevel"/>
    <w:tmpl w:val="B45812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6AC74CC"/>
    <w:multiLevelType w:val="multilevel"/>
    <w:tmpl w:val="F7540C9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F17633F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8">
    <w:nsid w:val="2D5B481D"/>
    <w:multiLevelType w:val="hybridMultilevel"/>
    <w:tmpl w:val="F7DEA958"/>
    <w:lvl w:ilvl="0" w:tplc="DD9C2F0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E761048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380265D7"/>
    <w:multiLevelType w:val="multilevel"/>
    <w:tmpl w:val="38B6E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92"/>
        </w:tabs>
        <w:ind w:left="199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72"/>
        </w:tabs>
        <w:ind w:left="217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52"/>
        </w:tabs>
        <w:ind w:left="235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11">
    <w:nsid w:val="3971658D"/>
    <w:multiLevelType w:val="hybridMultilevel"/>
    <w:tmpl w:val="4F4C8D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927D2D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3">
    <w:nsid w:val="40885A86"/>
    <w:multiLevelType w:val="multilevel"/>
    <w:tmpl w:val="E9CA8C5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>
    <w:nsid w:val="48720FC6"/>
    <w:multiLevelType w:val="hybridMultilevel"/>
    <w:tmpl w:val="87BE2774"/>
    <w:lvl w:ilvl="0" w:tplc="7D1C2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7577E4"/>
    <w:multiLevelType w:val="multilevel"/>
    <w:tmpl w:val="802815D2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6">
    <w:nsid w:val="4C692036"/>
    <w:multiLevelType w:val="hybridMultilevel"/>
    <w:tmpl w:val="5B7033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D63B62"/>
    <w:multiLevelType w:val="multilevel"/>
    <w:tmpl w:val="8ECEFA0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5BF51C3D"/>
    <w:multiLevelType w:val="hybridMultilevel"/>
    <w:tmpl w:val="24845918"/>
    <w:lvl w:ilvl="0" w:tplc="DD9C2F0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3341A0"/>
    <w:multiLevelType w:val="hybridMultilevel"/>
    <w:tmpl w:val="10F85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1F2DCF"/>
    <w:multiLevelType w:val="hybridMultilevel"/>
    <w:tmpl w:val="39FCD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D43E41"/>
    <w:multiLevelType w:val="multilevel"/>
    <w:tmpl w:val="D3AAD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92"/>
        </w:tabs>
        <w:ind w:left="199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72"/>
        </w:tabs>
        <w:ind w:left="217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52"/>
        </w:tabs>
        <w:ind w:left="235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num w:numId="1">
    <w:abstractNumId w:val="17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4"/>
  </w:num>
  <w:num w:numId="7">
    <w:abstractNumId w:val="21"/>
  </w:num>
  <w:num w:numId="8">
    <w:abstractNumId w:val="10"/>
  </w:num>
  <w:num w:numId="9">
    <w:abstractNumId w:val="15"/>
  </w:num>
  <w:num w:numId="10">
    <w:abstractNumId w:val="9"/>
  </w:num>
  <w:num w:numId="11">
    <w:abstractNumId w:val="13"/>
  </w:num>
  <w:num w:numId="12">
    <w:abstractNumId w:val="7"/>
  </w:num>
  <w:num w:numId="13">
    <w:abstractNumId w:val="12"/>
  </w:num>
  <w:num w:numId="14">
    <w:abstractNumId w:val="2"/>
  </w:num>
  <w:num w:numId="15">
    <w:abstractNumId w:val="1"/>
  </w:num>
  <w:num w:numId="16">
    <w:abstractNumId w:val="11"/>
  </w:num>
  <w:num w:numId="17">
    <w:abstractNumId w:val="16"/>
  </w:num>
  <w:num w:numId="18">
    <w:abstractNumId w:val="19"/>
  </w:num>
  <w:num w:numId="19">
    <w:abstractNumId w:val="20"/>
  </w:num>
  <w:num w:numId="20">
    <w:abstractNumId w:val="18"/>
  </w:num>
  <w:num w:numId="21">
    <w:abstractNumId w:val="8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11E"/>
    <w:rsid w:val="0001758D"/>
    <w:rsid w:val="00077811"/>
    <w:rsid w:val="000A50C4"/>
    <w:rsid w:val="000B6EBE"/>
    <w:rsid w:val="00113A96"/>
    <w:rsid w:val="00123693"/>
    <w:rsid w:val="0012472E"/>
    <w:rsid w:val="00126CEA"/>
    <w:rsid w:val="00165802"/>
    <w:rsid w:val="001778C5"/>
    <w:rsid w:val="0018152D"/>
    <w:rsid w:val="001A6232"/>
    <w:rsid w:val="001A6990"/>
    <w:rsid w:val="001D1D50"/>
    <w:rsid w:val="001D3528"/>
    <w:rsid w:val="001E709E"/>
    <w:rsid w:val="001F0301"/>
    <w:rsid w:val="001F6ECF"/>
    <w:rsid w:val="002069B6"/>
    <w:rsid w:val="00232C63"/>
    <w:rsid w:val="002564E3"/>
    <w:rsid w:val="002748E5"/>
    <w:rsid w:val="00280D99"/>
    <w:rsid w:val="002871BC"/>
    <w:rsid w:val="002A041A"/>
    <w:rsid w:val="002B206B"/>
    <w:rsid w:val="002C121C"/>
    <w:rsid w:val="002E02D8"/>
    <w:rsid w:val="002E3A3C"/>
    <w:rsid w:val="00300298"/>
    <w:rsid w:val="00302FC0"/>
    <w:rsid w:val="00304A1C"/>
    <w:rsid w:val="00315060"/>
    <w:rsid w:val="003348EC"/>
    <w:rsid w:val="00343A2C"/>
    <w:rsid w:val="0035067C"/>
    <w:rsid w:val="00352443"/>
    <w:rsid w:val="00374E4B"/>
    <w:rsid w:val="00390EC1"/>
    <w:rsid w:val="003A198B"/>
    <w:rsid w:val="003A528B"/>
    <w:rsid w:val="003E2FC2"/>
    <w:rsid w:val="003E7070"/>
    <w:rsid w:val="003F728E"/>
    <w:rsid w:val="004208FD"/>
    <w:rsid w:val="00421CCA"/>
    <w:rsid w:val="00472A62"/>
    <w:rsid w:val="004918CD"/>
    <w:rsid w:val="00494EB0"/>
    <w:rsid w:val="004B4AFF"/>
    <w:rsid w:val="004D7013"/>
    <w:rsid w:val="005211AB"/>
    <w:rsid w:val="00527B97"/>
    <w:rsid w:val="00537672"/>
    <w:rsid w:val="005C3C27"/>
    <w:rsid w:val="005F6B85"/>
    <w:rsid w:val="0060211C"/>
    <w:rsid w:val="00650FAE"/>
    <w:rsid w:val="006B693A"/>
    <w:rsid w:val="006C6622"/>
    <w:rsid w:val="006F1554"/>
    <w:rsid w:val="007045D0"/>
    <w:rsid w:val="007060BB"/>
    <w:rsid w:val="00750873"/>
    <w:rsid w:val="00780B3F"/>
    <w:rsid w:val="007820FC"/>
    <w:rsid w:val="00794A12"/>
    <w:rsid w:val="007B6ADB"/>
    <w:rsid w:val="007C620B"/>
    <w:rsid w:val="007D3E37"/>
    <w:rsid w:val="007E152A"/>
    <w:rsid w:val="007F2074"/>
    <w:rsid w:val="00803702"/>
    <w:rsid w:val="008217EB"/>
    <w:rsid w:val="0083595C"/>
    <w:rsid w:val="00852A5D"/>
    <w:rsid w:val="0085449C"/>
    <w:rsid w:val="0087338E"/>
    <w:rsid w:val="008C12B8"/>
    <w:rsid w:val="008E1B7F"/>
    <w:rsid w:val="008E4D6A"/>
    <w:rsid w:val="008F60A7"/>
    <w:rsid w:val="009005FA"/>
    <w:rsid w:val="0095099D"/>
    <w:rsid w:val="00960672"/>
    <w:rsid w:val="009848D4"/>
    <w:rsid w:val="009858BB"/>
    <w:rsid w:val="00987416"/>
    <w:rsid w:val="00997CF7"/>
    <w:rsid w:val="009B692B"/>
    <w:rsid w:val="009B7608"/>
    <w:rsid w:val="009C1C23"/>
    <w:rsid w:val="009C5E05"/>
    <w:rsid w:val="009F28E6"/>
    <w:rsid w:val="009F2EB5"/>
    <w:rsid w:val="00A01475"/>
    <w:rsid w:val="00A10858"/>
    <w:rsid w:val="00A47570"/>
    <w:rsid w:val="00A502CE"/>
    <w:rsid w:val="00A600E8"/>
    <w:rsid w:val="00A6048D"/>
    <w:rsid w:val="00A6488A"/>
    <w:rsid w:val="00A67991"/>
    <w:rsid w:val="00A67D94"/>
    <w:rsid w:val="00AA24BB"/>
    <w:rsid w:val="00AA3C06"/>
    <w:rsid w:val="00AC3CCE"/>
    <w:rsid w:val="00AC4A45"/>
    <w:rsid w:val="00AE1AAB"/>
    <w:rsid w:val="00AE2480"/>
    <w:rsid w:val="00AE6EEB"/>
    <w:rsid w:val="00AF0E46"/>
    <w:rsid w:val="00AF23C6"/>
    <w:rsid w:val="00B0548D"/>
    <w:rsid w:val="00B217A7"/>
    <w:rsid w:val="00B52B5D"/>
    <w:rsid w:val="00B55F02"/>
    <w:rsid w:val="00B628D9"/>
    <w:rsid w:val="00B7195D"/>
    <w:rsid w:val="00B95128"/>
    <w:rsid w:val="00B970AE"/>
    <w:rsid w:val="00BA3D53"/>
    <w:rsid w:val="00BB6A4D"/>
    <w:rsid w:val="00BC6EAF"/>
    <w:rsid w:val="00BE7A8E"/>
    <w:rsid w:val="00C10AD4"/>
    <w:rsid w:val="00C21080"/>
    <w:rsid w:val="00C265A2"/>
    <w:rsid w:val="00C31BE4"/>
    <w:rsid w:val="00C3535C"/>
    <w:rsid w:val="00C46DAA"/>
    <w:rsid w:val="00C568D3"/>
    <w:rsid w:val="00C76816"/>
    <w:rsid w:val="00C96B1A"/>
    <w:rsid w:val="00CA04C9"/>
    <w:rsid w:val="00CA2CEC"/>
    <w:rsid w:val="00CA4BC5"/>
    <w:rsid w:val="00CC7476"/>
    <w:rsid w:val="00D01BC0"/>
    <w:rsid w:val="00D07373"/>
    <w:rsid w:val="00D07916"/>
    <w:rsid w:val="00D22ADB"/>
    <w:rsid w:val="00D26CE5"/>
    <w:rsid w:val="00D465AE"/>
    <w:rsid w:val="00D46848"/>
    <w:rsid w:val="00D53B89"/>
    <w:rsid w:val="00D55530"/>
    <w:rsid w:val="00D67EA0"/>
    <w:rsid w:val="00D70281"/>
    <w:rsid w:val="00D87E2D"/>
    <w:rsid w:val="00DC427B"/>
    <w:rsid w:val="00DF5780"/>
    <w:rsid w:val="00E03297"/>
    <w:rsid w:val="00E23977"/>
    <w:rsid w:val="00E47DEC"/>
    <w:rsid w:val="00E5049B"/>
    <w:rsid w:val="00E62FEF"/>
    <w:rsid w:val="00E723D8"/>
    <w:rsid w:val="00E84139"/>
    <w:rsid w:val="00E904F0"/>
    <w:rsid w:val="00E97A62"/>
    <w:rsid w:val="00EA66D0"/>
    <w:rsid w:val="00EC6910"/>
    <w:rsid w:val="00ED611E"/>
    <w:rsid w:val="00F04870"/>
    <w:rsid w:val="00F34760"/>
    <w:rsid w:val="00F51BFE"/>
    <w:rsid w:val="00F86A2D"/>
    <w:rsid w:val="00FA72F7"/>
    <w:rsid w:val="00FB1BC5"/>
    <w:rsid w:val="00FB32FB"/>
    <w:rsid w:val="00FE03E6"/>
    <w:rsid w:val="00FE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1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E3A3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61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61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E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EB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EB2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ConsPlusNormal">
    <w:name w:val="ConsPlusNormal"/>
    <w:uiPriority w:val="99"/>
    <w:rsid w:val="00ED611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uiPriority w:val="99"/>
    <w:rsid w:val="00ED611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uiPriority w:val="99"/>
    <w:rsid w:val="00ED61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ED611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0EB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D611E"/>
  </w:style>
  <w:style w:type="paragraph" w:customStyle="1" w:styleId="a">
    <w:name w:val="Заголовок статьи"/>
    <w:basedOn w:val="Normal"/>
    <w:next w:val="Normal"/>
    <w:uiPriority w:val="99"/>
    <w:rsid w:val="00ED611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0">
    <w:name w:val="Основной"/>
    <w:basedOn w:val="Normal"/>
    <w:link w:val="a1"/>
    <w:uiPriority w:val="99"/>
    <w:rsid w:val="00ED611E"/>
    <w:pPr>
      <w:keepLines/>
      <w:suppressAutoHyphens/>
      <w:ind w:firstLine="567"/>
      <w:jc w:val="both"/>
    </w:pPr>
    <w:rPr>
      <w:sz w:val="28"/>
      <w:szCs w:val="28"/>
    </w:rPr>
  </w:style>
  <w:style w:type="character" w:customStyle="1" w:styleId="a1">
    <w:name w:val="Основной Знак"/>
    <w:basedOn w:val="DefaultParagraphFont"/>
    <w:link w:val="a0"/>
    <w:uiPriority w:val="99"/>
    <w:locked/>
    <w:rsid w:val="00ED611E"/>
    <w:rPr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31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EB2"/>
    <w:rPr>
      <w:sz w:val="0"/>
      <w:szCs w:val="0"/>
    </w:rPr>
  </w:style>
  <w:style w:type="paragraph" w:customStyle="1" w:styleId="ConsTitle">
    <w:name w:val="ConsTitle"/>
    <w:uiPriority w:val="99"/>
    <w:rsid w:val="00A10858"/>
    <w:pPr>
      <w:widowControl w:val="0"/>
      <w:autoSpaceDE w:val="0"/>
      <w:autoSpaceDN w:val="0"/>
    </w:pPr>
    <w:rPr>
      <w:rFonts w:ascii="Arial" w:hAnsi="Arial" w:cs="Arial"/>
      <w:b/>
      <w:bCs/>
      <w:sz w:val="16"/>
      <w:szCs w:val="16"/>
    </w:rPr>
  </w:style>
  <w:style w:type="paragraph" w:styleId="Header">
    <w:name w:val="header"/>
    <w:basedOn w:val="Normal"/>
    <w:link w:val="HeaderChar1"/>
    <w:uiPriority w:val="99"/>
    <w:rsid w:val="005C3C2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0EB2"/>
    <w:rPr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5C3C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88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540</Words>
  <Characters>3081</Characters>
  <Application>Microsoft Office Outlook</Application>
  <DocSecurity>0</DocSecurity>
  <Lines>0</Lines>
  <Paragraphs>0</Paragraphs>
  <ScaleCrop>false</ScaleCrop>
  <Company>OEM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</dc:creator>
  <cp:keywords/>
  <dc:description/>
  <cp:lastModifiedBy>User</cp:lastModifiedBy>
  <cp:revision>2</cp:revision>
  <cp:lastPrinted>2011-08-23T06:40:00Z</cp:lastPrinted>
  <dcterms:created xsi:type="dcterms:W3CDTF">2011-12-26T07:05:00Z</dcterms:created>
  <dcterms:modified xsi:type="dcterms:W3CDTF">2011-12-26T07:05:00Z</dcterms:modified>
</cp:coreProperties>
</file>