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D8" w:rsidRDefault="00084CD8" w:rsidP="000C68C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084CD8" w:rsidRDefault="00084CD8" w:rsidP="000C68C8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084CD8" w:rsidRDefault="00084CD8" w:rsidP="000C68C8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084CD8" w:rsidRDefault="00084CD8" w:rsidP="000C68C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084CD8" w:rsidRDefault="00084CD8" w:rsidP="000C68C8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084CD8" w:rsidRDefault="00084CD8" w:rsidP="000C68C8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084CD8" w:rsidRDefault="00084CD8" w:rsidP="000C68C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084CD8" w:rsidRDefault="00084CD8" w:rsidP="000C68C8">
      <w:pPr>
        <w:jc w:val="center"/>
        <w:rPr>
          <w:b/>
          <w:bCs/>
          <w:sz w:val="28"/>
          <w:szCs w:val="28"/>
        </w:rPr>
      </w:pPr>
    </w:p>
    <w:p w:rsidR="00084CD8" w:rsidRDefault="00084CD8" w:rsidP="000C68C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084CD8" w:rsidRDefault="00084CD8" w:rsidP="000C68C8">
      <w:pPr>
        <w:jc w:val="center"/>
        <w:rPr>
          <w:b/>
          <w:bCs/>
          <w:sz w:val="28"/>
          <w:szCs w:val="28"/>
        </w:rPr>
      </w:pPr>
    </w:p>
    <w:p w:rsidR="00084CD8" w:rsidRPr="00FA72F7" w:rsidRDefault="00084CD8" w:rsidP="00932B17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419</w:t>
      </w:r>
    </w:p>
    <w:p w:rsidR="00084CD8" w:rsidRPr="00932B17" w:rsidRDefault="00084CD8" w:rsidP="00E941A1">
      <w:pPr>
        <w:rPr>
          <w:sz w:val="28"/>
          <w:szCs w:val="28"/>
        </w:rPr>
      </w:pPr>
    </w:p>
    <w:p w:rsidR="00084CD8" w:rsidRPr="00932B17" w:rsidRDefault="00084CD8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932B17">
        <w:rPr>
          <w:b/>
          <w:bCs/>
          <w:sz w:val="28"/>
          <w:szCs w:val="28"/>
        </w:rPr>
        <w:t>Об утверждении целевой программы</w:t>
      </w:r>
    </w:p>
    <w:p w:rsidR="00084CD8" w:rsidRPr="00932B17" w:rsidRDefault="00084CD8" w:rsidP="00855FE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932B17">
        <w:rPr>
          <w:b/>
          <w:bCs/>
          <w:sz w:val="28"/>
          <w:szCs w:val="28"/>
        </w:rPr>
        <w:t>«Развитие баскетбола в г. Кингисеппе в 2012 году</w:t>
      </w:r>
      <w:r>
        <w:rPr>
          <w:b/>
          <w:bCs/>
          <w:sz w:val="28"/>
          <w:szCs w:val="28"/>
        </w:rPr>
        <w:t>»</w:t>
      </w:r>
    </w:p>
    <w:p w:rsidR="00084CD8" w:rsidRPr="00932B17" w:rsidRDefault="00084CD8" w:rsidP="00BF6E85">
      <w:pPr>
        <w:autoSpaceDE w:val="0"/>
        <w:autoSpaceDN w:val="0"/>
        <w:adjustRightInd w:val="0"/>
        <w:ind w:left="180" w:firstLine="540"/>
        <w:jc w:val="both"/>
        <w:rPr>
          <w:b/>
          <w:bCs/>
          <w:sz w:val="28"/>
          <w:szCs w:val="28"/>
        </w:rPr>
      </w:pPr>
    </w:p>
    <w:p w:rsidR="00084CD8" w:rsidRPr="00932B17" w:rsidRDefault="00084CD8" w:rsidP="00932B1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32B17">
        <w:rPr>
          <w:sz w:val="28"/>
          <w:szCs w:val="28"/>
        </w:rPr>
        <w:t>В соответствии с пунктом 14 ст.14 Федерального закона от 06.10.2003 года № 131-ФЗ «Общих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932B17">
        <w:rPr>
          <w:sz w:val="28"/>
          <w:szCs w:val="28"/>
        </w:rPr>
        <w:t xml:space="preserve">ст. 9 Федерального закона от 04.12.2007 года </w:t>
      </w:r>
      <w:r>
        <w:rPr>
          <w:sz w:val="28"/>
          <w:szCs w:val="28"/>
        </w:rPr>
        <w:t xml:space="preserve">         </w:t>
      </w:r>
      <w:r w:rsidRPr="00932B17">
        <w:rPr>
          <w:sz w:val="28"/>
          <w:szCs w:val="28"/>
        </w:rPr>
        <w:t>№ 329-ФЗ «О физической культуре и спорте в РФ»,</w:t>
      </w:r>
      <w:r>
        <w:rPr>
          <w:sz w:val="28"/>
          <w:szCs w:val="28"/>
        </w:rPr>
        <w:t xml:space="preserve"> </w:t>
      </w:r>
      <w:r w:rsidRPr="00932B17">
        <w:rPr>
          <w:sz w:val="28"/>
          <w:szCs w:val="28"/>
        </w:rPr>
        <w:t>пунктом 14 ст.9 Устава МО «Кингисеппское городское поселение», 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084CD8" w:rsidRPr="00932B17" w:rsidRDefault="00084CD8" w:rsidP="00EC7F5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2B17">
        <w:rPr>
          <w:sz w:val="28"/>
          <w:szCs w:val="28"/>
        </w:rPr>
        <w:t>Совет депутатов МО «Кингисеппское городское поселение»</w:t>
      </w:r>
    </w:p>
    <w:p w:rsidR="00084CD8" w:rsidRDefault="00084CD8" w:rsidP="00932B17"/>
    <w:p w:rsidR="00084CD8" w:rsidRDefault="00084CD8" w:rsidP="00932B17">
      <w:pPr>
        <w:rPr>
          <w:b/>
          <w:bCs/>
          <w:sz w:val="28"/>
          <w:szCs w:val="28"/>
        </w:rPr>
      </w:pPr>
      <w:r w:rsidRPr="00007A59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007A59">
        <w:rPr>
          <w:b/>
          <w:bCs/>
          <w:sz w:val="28"/>
          <w:szCs w:val="28"/>
        </w:rPr>
        <w:t>:</w:t>
      </w:r>
    </w:p>
    <w:p w:rsidR="00084CD8" w:rsidRDefault="00084CD8" w:rsidP="00932B17"/>
    <w:p w:rsidR="00084CD8" w:rsidRDefault="00084CD8" w:rsidP="00932B17">
      <w:pPr>
        <w:numPr>
          <w:ilvl w:val="0"/>
          <w:numId w:val="11"/>
        </w:numPr>
        <w:autoSpaceDE w:val="0"/>
        <w:autoSpaceDN w:val="0"/>
        <w:adjustRightInd w:val="0"/>
        <w:ind w:hanging="876"/>
        <w:jc w:val="both"/>
        <w:rPr>
          <w:sz w:val="28"/>
          <w:szCs w:val="28"/>
        </w:rPr>
      </w:pPr>
      <w:r w:rsidRPr="00932B17">
        <w:rPr>
          <w:sz w:val="28"/>
          <w:szCs w:val="28"/>
        </w:rPr>
        <w:t>Утвердить целевую программу «Развитие баскетбола в г.</w:t>
      </w:r>
      <w:r>
        <w:rPr>
          <w:sz w:val="28"/>
          <w:szCs w:val="28"/>
        </w:rPr>
        <w:t xml:space="preserve"> </w:t>
      </w:r>
      <w:r w:rsidRPr="00932B17">
        <w:rPr>
          <w:sz w:val="28"/>
          <w:szCs w:val="28"/>
        </w:rPr>
        <w:t>Кингисеппе в 2012 году</w:t>
      </w:r>
      <w:r>
        <w:rPr>
          <w:sz w:val="28"/>
          <w:szCs w:val="28"/>
        </w:rPr>
        <w:t>»</w:t>
      </w:r>
      <w:r w:rsidRPr="00932B17">
        <w:rPr>
          <w:sz w:val="28"/>
          <w:szCs w:val="28"/>
        </w:rPr>
        <w:t xml:space="preserve"> согласно приложению.</w:t>
      </w:r>
    </w:p>
    <w:p w:rsidR="00084CD8" w:rsidRDefault="00084CD8" w:rsidP="00932B1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84CD8" w:rsidRDefault="00084CD8" w:rsidP="00932B17">
      <w:pPr>
        <w:numPr>
          <w:ilvl w:val="0"/>
          <w:numId w:val="11"/>
        </w:numPr>
        <w:autoSpaceDE w:val="0"/>
        <w:autoSpaceDN w:val="0"/>
        <w:adjustRightInd w:val="0"/>
        <w:ind w:hanging="876"/>
        <w:jc w:val="both"/>
        <w:rPr>
          <w:sz w:val="28"/>
          <w:szCs w:val="28"/>
        </w:rPr>
      </w:pPr>
      <w:r w:rsidRPr="008B226A">
        <w:rPr>
          <w:sz w:val="28"/>
          <w:szCs w:val="28"/>
        </w:rPr>
        <w:t>Ответственность за реализацию утвержденной целевой программы возложить на исполнительного директора Общественной организации «Кингисеппская местная спортивная федерация баскетбола».</w:t>
      </w:r>
    </w:p>
    <w:p w:rsidR="00084CD8" w:rsidRDefault="00084CD8" w:rsidP="00932B1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84CD8" w:rsidRPr="00932B17" w:rsidRDefault="00084CD8" w:rsidP="00932B17">
      <w:pPr>
        <w:numPr>
          <w:ilvl w:val="0"/>
          <w:numId w:val="11"/>
        </w:numPr>
        <w:autoSpaceDE w:val="0"/>
        <w:autoSpaceDN w:val="0"/>
        <w:adjustRightInd w:val="0"/>
        <w:ind w:hanging="876"/>
        <w:jc w:val="both"/>
        <w:rPr>
          <w:sz w:val="28"/>
          <w:szCs w:val="28"/>
        </w:rPr>
      </w:pPr>
      <w:r w:rsidRPr="00932B17">
        <w:rPr>
          <w:sz w:val="28"/>
          <w:szCs w:val="28"/>
        </w:rPr>
        <w:t xml:space="preserve">Контроль за реализацией утвержденной целевой программы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932B17">
        <w:rPr>
          <w:sz w:val="28"/>
          <w:szCs w:val="28"/>
        </w:rPr>
        <w:t>по социальной политике.</w:t>
      </w:r>
    </w:p>
    <w:p w:rsidR="00084CD8" w:rsidRPr="00932B17" w:rsidRDefault="00084CD8" w:rsidP="00A83C45">
      <w:pPr>
        <w:jc w:val="both"/>
        <w:rPr>
          <w:sz w:val="28"/>
          <w:szCs w:val="28"/>
        </w:rPr>
      </w:pPr>
    </w:p>
    <w:p w:rsidR="00084CD8" w:rsidRPr="00932B17" w:rsidRDefault="00084CD8" w:rsidP="00A83C45">
      <w:pPr>
        <w:jc w:val="both"/>
        <w:rPr>
          <w:sz w:val="28"/>
          <w:szCs w:val="28"/>
        </w:rPr>
      </w:pPr>
    </w:p>
    <w:p w:rsidR="00084CD8" w:rsidRPr="00932B17" w:rsidRDefault="00084CD8" w:rsidP="00A83C45">
      <w:pPr>
        <w:jc w:val="both"/>
        <w:rPr>
          <w:sz w:val="28"/>
          <w:szCs w:val="28"/>
        </w:rPr>
      </w:pPr>
    </w:p>
    <w:p w:rsidR="00084CD8" w:rsidRDefault="00084CD8" w:rsidP="000A050C">
      <w:pPr>
        <w:jc w:val="both"/>
        <w:rPr>
          <w:sz w:val="28"/>
          <w:szCs w:val="28"/>
        </w:rPr>
      </w:pPr>
      <w:r w:rsidRPr="00932B17">
        <w:rPr>
          <w:sz w:val="28"/>
          <w:szCs w:val="28"/>
        </w:rPr>
        <w:t xml:space="preserve">Глава </w:t>
      </w:r>
    </w:p>
    <w:p w:rsidR="00084CD8" w:rsidRPr="00932B17" w:rsidRDefault="00084CD8" w:rsidP="000A050C">
      <w:pPr>
        <w:jc w:val="both"/>
        <w:rPr>
          <w:sz w:val="28"/>
          <w:szCs w:val="28"/>
        </w:rPr>
      </w:pPr>
      <w:r w:rsidRPr="00932B17">
        <w:rPr>
          <w:sz w:val="28"/>
          <w:szCs w:val="28"/>
        </w:rPr>
        <w:t xml:space="preserve">МО «Кингисеппское городское поселение»                 </w:t>
      </w:r>
      <w:r>
        <w:rPr>
          <w:sz w:val="28"/>
          <w:szCs w:val="28"/>
        </w:rPr>
        <w:t xml:space="preserve">              </w:t>
      </w:r>
      <w:r w:rsidRPr="00932B17">
        <w:rPr>
          <w:sz w:val="28"/>
          <w:szCs w:val="28"/>
        </w:rPr>
        <w:t xml:space="preserve">  А.И. Невский</w:t>
      </w:r>
    </w:p>
    <w:p w:rsidR="00084CD8" w:rsidRPr="00E43D3F" w:rsidRDefault="00084CD8" w:rsidP="00932B17">
      <w:pPr>
        <w:jc w:val="right"/>
        <w:rPr>
          <w:b/>
          <w:bCs/>
        </w:rPr>
      </w:pPr>
      <w:r w:rsidRPr="00E43D3F">
        <w:rPr>
          <w:b/>
          <w:bCs/>
        </w:rPr>
        <w:t>Приложение</w:t>
      </w:r>
    </w:p>
    <w:p w:rsidR="00084CD8" w:rsidRPr="00E43D3F" w:rsidRDefault="00084CD8" w:rsidP="00932B17">
      <w:pPr>
        <w:jc w:val="right"/>
      </w:pPr>
      <w:r w:rsidRPr="00E43D3F">
        <w:t>к решению Совета депутатов</w:t>
      </w:r>
    </w:p>
    <w:p w:rsidR="00084CD8" w:rsidRPr="00E43D3F" w:rsidRDefault="00084CD8" w:rsidP="00932B17">
      <w:pPr>
        <w:jc w:val="right"/>
      </w:pPr>
      <w:r w:rsidRPr="00E43D3F">
        <w:t>МО «Кингисеппское городское поселение»</w:t>
      </w:r>
    </w:p>
    <w:p w:rsidR="00084CD8" w:rsidRPr="00E43D3F" w:rsidRDefault="00084CD8" w:rsidP="00932B17">
      <w:pPr>
        <w:jc w:val="right"/>
      </w:pPr>
      <w:r w:rsidRPr="00E43D3F">
        <w:rPr>
          <w:b/>
          <w:bCs/>
        </w:rPr>
        <w:t xml:space="preserve">от  </w:t>
      </w:r>
      <w:r>
        <w:rPr>
          <w:b/>
          <w:bCs/>
        </w:rPr>
        <w:t>16 дека</w:t>
      </w:r>
      <w:r w:rsidRPr="00E43D3F">
        <w:rPr>
          <w:b/>
          <w:bCs/>
        </w:rPr>
        <w:t>бря 2011 г</w:t>
      </w:r>
      <w:r>
        <w:rPr>
          <w:b/>
          <w:bCs/>
        </w:rPr>
        <w:t xml:space="preserve">ода </w:t>
      </w:r>
      <w:r w:rsidRPr="00E43D3F">
        <w:rPr>
          <w:b/>
          <w:bCs/>
        </w:rPr>
        <w:t xml:space="preserve">  №</w:t>
      </w:r>
      <w:r>
        <w:rPr>
          <w:b/>
          <w:bCs/>
        </w:rPr>
        <w:t xml:space="preserve"> </w:t>
      </w:r>
      <w:r w:rsidRPr="00E43D3F">
        <w:rPr>
          <w:b/>
          <w:bCs/>
        </w:rPr>
        <w:t xml:space="preserve"> </w:t>
      </w:r>
      <w:r>
        <w:rPr>
          <w:b/>
          <w:bCs/>
        </w:rPr>
        <w:t>419</w:t>
      </w:r>
    </w:p>
    <w:p w:rsidR="00084CD8" w:rsidRPr="00932B17" w:rsidRDefault="00084CD8" w:rsidP="0022540D">
      <w:pPr>
        <w:rPr>
          <w:sz w:val="28"/>
          <w:szCs w:val="28"/>
        </w:rPr>
      </w:pPr>
    </w:p>
    <w:p w:rsidR="00084CD8" w:rsidRPr="00932B17" w:rsidRDefault="00084CD8" w:rsidP="0022540D">
      <w:pPr>
        <w:rPr>
          <w:sz w:val="28"/>
          <w:szCs w:val="28"/>
        </w:rPr>
      </w:pPr>
    </w:p>
    <w:p w:rsidR="00084CD8" w:rsidRPr="00932B17" w:rsidRDefault="00084CD8" w:rsidP="0022540D">
      <w:pPr>
        <w:rPr>
          <w:sz w:val="28"/>
          <w:szCs w:val="28"/>
        </w:rPr>
      </w:pPr>
    </w:p>
    <w:p w:rsidR="00084CD8" w:rsidRPr="00A87EE2" w:rsidRDefault="00084CD8" w:rsidP="00932B17">
      <w:pPr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932B17" w:rsidRDefault="00084CD8" w:rsidP="00932B17">
      <w:pPr>
        <w:pStyle w:val="Heading2"/>
        <w:rPr>
          <w:rFonts w:ascii="Times New Roman" w:hAnsi="Times New Roman" w:cs="Times New Roman"/>
          <w:sz w:val="40"/>
          <w:szCs w:val="40"/>
          <w:u w:val="none"/>
        </w:rPr>
      </w:pPr>
      <w:r w:rsidRPr="00932B17">
        <w:rPr>
          <w:rFonts w:ascii="Times New Roman" w:hAnsi="Times New Roman" w:cs="Times New Roman"/>
          <w:sz w:val="40"/>
          <w:szCs w:val="40"/>
          <w:u w:val="none"/>
        </w:rPr>
        <w:t>Ц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Л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Е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В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 xml:space="preserve">Я 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 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П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О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Г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Р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М</w:t>
      </w:r>
      <w:r>
        <w:rPr>
          <w:rFonts w:ascii="Times New Roman" w:hAnsi="Times New Roman" w:cs="Times New Roman"/>
          <w:sz w:val="40"/>
          <w:szCs w:val="40"/>
          <w:u w:val="none"/>
        </w:rPr>
        <w:t xml:space="preserve"> </w:t>
      </w:r>
      <w:r w:rsidRPr="00932B17">
        <w:rPr>
          <w:rFonts w:ascii="Times New Roman" w:hAnsi="Times New Roman" w:cs="Times New Roman"/>
          <w:sz w:val="40"/>
          <w:szCs w:val="40"/>
          <w:u w:val="none"/>
        </w:rPr>
        <w:t>А</w:t>
      </w:r>
    </w:p>
    <w:p w:rsidR="00084CD8" w:rsidRPr="00932B17" w:rsidRDefault="00084CD8" w:rsidP="00932B17">
      <w:pPr>
        <w:rPr>
          <w:sz w:val="40"/>
          <w:szCs w:val="40"/>
        </w:rPr>
      </w:pPr>
    </w:p>
    <w:p w:rsidR="00084CD8" w:rsidRDefault="00084CD8" w:rsidP="00932B17">
      <w:pPr>
        <w:jc w:val="center"/>
        <w:rPr>
          <w:b/>
          <w:bCs/>
          <w:sz w:val="40"/>
          <w:szCs w:val="40"/>
        </w:rPr>
      </w:pPr>
      <w:r w:rsidRPr="00932B17">
        <w:rPr>
          <w:b/>
          <w:bCs/>
          <w:sz w:val="40"/>
          <w:szCs w:val="40"/>
        </w:rPr>
        <w:t xml:space="preserve">РАЗВИТИЕ </w:t>
      </w:r>
    </w:p>
    <w:p w:rsidR="00084CD8" w:rsidRDefault="00084CD8" w:rsidP="00932B17">
      <w:pPr>
        <w:jc w:val="center"/>
        <w:rPr>
          <w:b/>
          <w:bCs/>
          <w:sz w:val="40"/>
          <w:szCs w:val="40"/>
        </w:rPr>
      </w:pPr>
      <w:r w:rsidRPr="00932B17">
        <w:rPr>
          <w:b/>
          <w:bCs/>
          <w:sz w:val="40"/>
          <w:szCs w:val="40"/>
        </w:rPr>
        <w:t xml:space="preserve">БАСКЕТБОЛА </w:t>
      </w:r>
    </w:p>
    <w:p w:rsidR="00084CD8" w:rsidRPr="00932B17" w:rsidRDefault="00084CD8" w:rsidP="00932B17">
      <w:pPr>
        <w:jc w:val="center"/>
        <w:rPr>
          <w:b/>
          <w:bCs/>
          <w:sz w:val="40"/>
          <w:szCs w:val="40"/>
        </w:rPr>
      </w:pPr>
      <w:r w:rsidRPr="00932B17">
        <w:rPr>
          <w:b/>
          <w:bCs/>
          <w:sz w:val="40"/>
          <w:szCs w:val="40"/>
        </w:rPr>
        <w:t>В Г. КИНГИСЕППЕ</w:t>
      </w:r>
    </w:p>
    <w:p w:rsidR="00084CD8" w:rsidRPr="00932B17" w:rsidRDefault="00084CD8" w:rsidP="00932B1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В</w:t>
      </w:r>
      <w:r w:rsidRPr="00932B17">
        <w:rPr>
          <w:b/>
          <w:bCs/>
          <w:sz w:val="40"/>
          <w:szCs w:val="40"/>
        </w:rPr>
        <w:t xml:space="preserve"> 201</w:t>
      </w:r>
      <w:r>
        <w:rPr>
          <w:b/>
          <w:bCs/>
          <w:sz w:val="40"/>
          <w:szCs w:val="40"/>
        </w:rPr>
        <w:t>2</w:t>
      </w:r>
      <w:r w:rsidRPr="00932B17">
        <w:rPr>
          <w:b/>
          <w:bCs/>
          <w:sz w:val="40"/>
          <w:szCs w:val="40"/>
        </w:rPr>
        <w:t xml:space="preserve"> ГОД</w:t>
      </w:r>
      <w:r>
        <w:rPr>
          <w:b/>
          <w:bCs/>
          <w:sz w:val="40"/>
          <w:szCs w:val="40"/>
        </w:rPr>
        <w:t>У</w:t>
      </w: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г. Кингисепп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rPr>
          <w:sz w:val="28"/>
          <w:szCs w:val="28"/>
        </w:rPr>
      </w:pPr>
    </w:p>
    <w:p w:rsidR="00084CD8" w:rsidRPr="00A87EE2" w:rsidRDefault="00084CD8" w:rsidP="00932B17">
      <w:pPr>
        <w:rPr>
          <w:sz w:val="28"/>
          <w:szCs w:val="28"/>
        </w:rPr>
      </w:pPr>
    </w:p>
    <w:p w:rsidR="00084CD8" w:rsidRDefault="00084CD8" w:rsidP="00932B17">
      <w:pPr>
        <w:rPr>
          <w:sz w:val="28"/>
          <w:szCs w:val="28"/>
        </w:rPr>
      </w:pPr>
    </w:p>
    <w:p w:rsidR="00084CD8" w:rsidRPr="00A87EE2" w:rsidRDefault="00084CD8" w:rsidP="00932B17">
      <w:pPr>
        <w:rPr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 xml:space="preserve">ПАСПОРТ 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ЦЕЛЕВОЙ ПРОГРАММЫ</w:t>
      </w:r>
    </w:p>
    <w:p w:rsidR="00084CD8" w:rsidRDefault="00084CD8" w:rsidP="00932B17">
      <w:pPr>
        <w:jc w:val="center"/>
        <w:rPr>
          <w:sz w:val="28"/>
          <w:szCs w:val="28"/>
        </w:rPr>
      </w:pPr>
    </w:p>
    <w:tbl>
      <w:tblPr>
        <w:tblW w:w="9606" w:type="dxa"/>
        <w:tblInd w:w="-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111"/>
        <w:gridCol w:w="5495"/>
      </w:tblGrid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5495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«Развитие баскетбола в г. Кингисеппе в 2012</w:t>
            </w:r>
            <w:r>
              <w:rPr>
                <w:sz w:val="28"/>
                <w:szCs w:val="28"/>
              </w:rPr>
              <w:t xml:space="preserve"> </w:t>
            </w:r>
            <w:r w:rsidRPr="00927EA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ода</w:t>
            </w:r>
            <w:r w:rsidRPr="00927EA8">
              <w:rPr>
                <w:sz w:val="28"/>
                <w:szCs w:val="28"/>
              </w:rPr>
              <w:t>»</w:t>
            </w:r>
          </w:p>
        </w:tc>
      </w:tr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5495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Решение Совета депутатов МО «Кингисеппское городское поселение»</w:t>
            </w:r>
          </w:p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от «</w:t>
            </w:r>
            <w:r>
              <w:rPr>
                <w:sz w:val="28"/>
                <w:szCs w:val="28"/>
              </w:rPr>
              <w:t>16</w:t>
            </w:r>
            <w:r w:rsidRPr="00927EA8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декабря</w:t>
            </w:r>
            <w:r w:rsidRPr="00927EA8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11</w:t>
            </w:r>
            <w:r w:rsidRPr="00927EA8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ода</w:t>
            </w:r>
            <w:r w:rsidRPr="00927EA8">
              <w:rPr>
                <w:sz w:val="28"/>
                <w:szCs w:val="28"/>
              </w:rPr>
              <w:t xml:space="preserve">  № </w:t>
            </w:r>
            <w:r>
              <w:rPr>
                <w:sz w:val="28"/>
                <w:szCs w:val="28"/>
              </w:rPr>
              <w:t>419</w:t>
            </w:r>
          </w:p>
        </w:tc>
      </w:tr>
      <w:tr w:rsidR="00084CD8" w:rsidRPr="008B226A">
        <w:tc>
          <w:tcPr>
            <w:tcW w:w="4111" w:type="dxa"/>
          </w:tcPr>
          <w:p w:rsidR="00084CD8" w:rsidRPr="00416A4A" w:rsidRDefault="00084CD8" w:rsidP="00F11DFD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5495" w:type="dxa"/>
          </w:tcPr>
          <w:p w:rsidR="00084CD8" w:rsidRPr="00416A4A" w:rsidRDefault="00084CD8" w:rsidP="00F11DFD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084CD8" w:rsidRPr="008B226A">
        <w:tc>
          <w:tcPr>
            <w:tcW w:w="4111" w:type="dxa"/>
          </w:tcPr>
          <w:p w:rsidR="00084CD8" w:rsidRPr="00416A4A" w:rsidRDefault="00084CD8" w:rsidP="00F11DFD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и исполнитель </w:t>
            </w:r>
            <w:r w:rsidRPr="00416A4A">
              <w:rPr>
                <w:sz w:val="28"/>
                <w:szCs w:val="28"/>
              </w:rPr>
              <w:t>целевой программы</w:t>
            </w:r>
          </w:p>
        </w:tc>
        <w:tc>
          <w:tcPr>
            <w:tcW w:w="5495" w:type="dxa"/>
          </w:tcPr>
          <w:p w:rsidR="00084CD8" w:rsidRPr="00416A4A" w:rsidRDefault="00084CD8" w:rsidP="00F11DFD">
            <w:pPr>
              <w:jc w:val="both"/>
              <w:rPr>
                <w:sz w:val="28"/>
                <w:szCs w:val="28"/>
              </w:rPr>
            </w:pPr>
            <w:r w:rsidRPr="008B226A">
              <w:rPr>
                <w:sz w:val="28"/>
                <w:szCs w:val="28"/>
              </w:rPr>
              <w:t>Общественная организация «Кингисеппская местная спортивная федерация баскетбола»</w:t>
            </w:r>
          </w:p>
        </w:tc>
      </w:tr>
      <w:tr w:rsidR="00084CD8" w:rsidRPr="008B226A">
        <w:tc>
          <w:tcPr>
            <w:tcW w:w="4111" w:type="dxa"/>
          </w:tcPr>
          <w:p w:rsidR="00084CD8" w:rsidRPr="00FB19C9" w:rsidRDefault="00084CD8" w:rsidP="00F11DFD">
            <w:pPr>
              <w:rPr>
                <w:sz w:val="28"/>
                <w:szCs w:val="28"/>
              </w:rPr>
            </w:pPr>
            <w:r w:rsidRPr="00FB19C9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5495" w:type="dxa"/>
          </w:tcPr>
          <w:p w:rsidR="00084CD8" w:rsidRPr="001D0D24" w:rsidRDefault="00084CD8" w:rsidP="00F11DFD">
            <w:pPr>
              <w:jc w:val="both"/>
              <w:rPr>
                <w:sz w:val="28"/>
                <w:szCs w:val="28"/>
              </w:rPr>
            </w:pPr>
            <w:r w:rsidRPr="001D0D24">
              <w:rPr>
                <w:sz w:val="28"/>
                <w:szCs w:val="28"/>
              </w:rPr>
              <w:t xml:space="preserve">Вяльцев </w:t>
            </w:r>
            <w:r w:rsidRPr="00BA0457">
              <w:rPr>
                <w:sz w:val="28"/>
                <w:szCs w:val="28"/>
              </w:rPr>
              <w:t>Ю.В.,</w:t>
            </w:r>
            <w:r w:rsidRPr="001D0D24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сполняющий</w:t>
            </w:r>
            <w:r w:rsidRPr="001D0D24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бязанности</w:t>
            </w:r>
            <w:r w:rsidRPr="001D0D24">
              <w:rPr>
                <w:sz w:val="28"/>
                <w:szCs w:val="28"/>
              </w:rPr>
              <w:t xml:space="preserve"> директора общественной организации «Кингисеппская местная спортивная федерация баскетбола»</w:t>
            </w:r>
          </w:p>
        </w:tc>
      </w:tr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Основные цели и задачи целевой программы</w:t>
            </w:r>
          </w:p>
        </w:tc>
        <w:tc>
          <w:tcPr>
            <w:tcW w:w="5495" w:type="dxa"/>
          </w:tcPr>
          <w:p w:rsidR="00084CD8" w:rsidRDefault="00084CD8" w:rsidP="006A65D8">
            <w:pPr>
              <w:numPr>
                <w:ilvl w:val="0"/>
                <w:numId w:val="23"/>
              </w:numPr>
              <w:tabs>
                <w:tab w:val="clear" w:pos="852"/>
                <w:tab w:val="num" w:pos="312"/>
              </w:tabs>
              <w:ind w:left="312" w:hanging="285"/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Обеспечение условий для развития баскетбола как составляющей части здорового образа жизни населения г.</w:t>
            </w:r>
            <w:r>
              <w:rPr>
                <w:sz w:val="28"/>
                <w:szCs w:val="28"/>
              </w:rPr>
              <w:t xml:space="preserve"> </w:t>
            </w:r>
            <w:r w:rsidRPr="00927EA8">
              <w:rPr>
                <w:sz w:val="28"/>
                <w:szCs w:val="28"/>
              </w:rPr>
              <w:t>Кингисеппа.</w:t>
            </w:r>
          </w:p>
          <w:p w:rsidR="00084CD8" w:rsidRDefault="00084CD8" w:rsidP="006A65D8">
            <w:pPr>
              <w:numPr>
                <w:ilvl w:val="0"/>
                <w:numId w:val="23"/>
              </w:numPr>
              <w:tabs>
                <w:tab w:val="clear" w:pos="852"/>
                <w:tab w:val="num" w:pos="312"/>
              </w:tabs>
              <w:ind w:left="312" w:hanging="285"/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Повышение физической подготовленности спортсменов.</w:t>
            </w:r>
          </w:p>
          <w:p w:rsidR="00084CD8" w:rsidRPr="00927EA8" w:rsidRDefault="00084CD8" w:rsidP="006A65D8">
            <w:pPr>
              <w:numPr>
                <w:ilvl w:val="0"/>
                <w:numId w:val="23"/>
              </w:numPr>
              <w:tabs>
                <w:tab w:val="clear" w:pos="852"/>
                <w:tab w:val="num" w:pos="312"/>
              </w:tabs>
              <w:ind w:left="312" w:hanging="285"/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Поддержка позиций спорта высших достижений в городе, как неотъемлемой части физкультурно-спортивного движения и средства укрепления престижа города в области, на Российском и международном уровне.</w:t>
            </w:r>
          </w:p>
        </w:tc>
      </w:tr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Целевые индикаторы и показатели целевой программы</w:t>
            </w:r>
          </w:p>
        </w:tc>
        <w:tc>
          <w:tcPr>
            <w:tcW w:w="5495" w:type="dxa"/>
          </w:tcPr>
          <w:p w:rsidR="00084CD8" w:rsidRPr="006A65D8" w:rsidRDefault="00084CD8" w:rsidP="006A65D8">
            <w:pPr>
              <w:pStyle w:val="BodyText"/>
              <w:numPr>
                <w:ilvl w:val="1"/>
                <w:numId w:val="23"/>
              </w:numPr>
              <w:tabs>
                <w:tab w:val="clear" w:pos="1440"/>
                <w:tab w:val="num" w:pos="312"/>
              </w:tabs>
              <w:ind w:left="312" w:hanging="285"/>
              <w:jc w:val="left"/>
              <w:rPr>
                <w:b w:val="0"/>
                <w:bCs w:val="0"/>
                <w:sz w:val="28"/>
                <w:szCs w:val="28"/>
              </w:rPr>
            </w:pPr>
            <w:r w:rsidRPr="00927EA8">
              <w:rPr>
                <w:b w:val="0"/>
                <w:bCs w:val="0"/>
                <w:sz w:val="28"/>
                <w:szCs w:val="28"/>
              </w:rPr>
              <w:t xml:space="preserve">повышение спортивного мастерства </w:t>
            </w:r>
            <w:r w:rsidRPr="006A65D8">
              <w:rPr>
                <w:b w:val="0"/>
                <w:bCs w:val="0"/>
                <w:sz w:val="28"/>
                <w:szCs w:val="28"/>
              </w:rPr>
              <w:t>занимающихся баскетболом;</w:t>
            </w:r>
          </w:p>
          <w:p w:rsidR="00084CD8" w:rsidRPr="006A65D8" w:rsidRDefault="00084CD8" w:rsidP="006A65D8">
            <w:pPr>
              <w:pStyle w:val="BodyText"/>
              <w:numPr>
                <w:ilvl w:val="1"/>
                <w:numId w:val="23"/>
              </w:numPr>
              <w:tabs>
                <w:tab w:val="clear" w:pos="1440"/>
                <w:tab w:val="num" w:pos="312"/>
              </w:tabs>
              <w:ind w:left="312" w:hanging="285"/>
              <w:jc w:val="left"/>
              <w:rPr>
                <w:b w:val="0"/>
                <w:bCs w:val="0"/>
                <w:sz w:val="28"/>
                <w:szCs w:val="28"/>
              </w:rPr>
            </w:pPr>
            <w:r w:rsidRPr="006A65D8">
              <w:rPr>
                <w:b w:val="0"/>
                <w:bCs w:val="0"/>
                <w:sz w:val="28"/>
                <w:szCs w:val="28"/>
              </w:rPr>
              <w:t>осуществление учебно-тренировочной работы по подготовке спортивного резерва для комплектования сборных баскетбольных команд города.</w:t>
            </w:r>
          </w:p>
        </w:tc>
      </w:tr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Характеристика программных мероприятий</w:t>
            </w:r>
          </w:p>
        </w:tc>
        <w:tc>
          <w:tcPr>
            <w:tcW w:w="5495" w:type="dxa"/>
          </w:tcPr>
          <w:p w:rsidR="00084CD8" w:rsidRPr="00927EA8" w:rsidRDefault="00084CD8" w:rsidP="00F11DFD">
            <w:pPr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Спортивные мероприятия городского и областного уровня.</w:t>
            </w:r>
          </w:p>
        </w:tc>
      </w:tr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Сроки реализации ведомственной целевой программы</w:t>
            </w:r>
          </w:p>
        </w:tc>
        <w:tc>
          <w:tcPr>
            <w:tcW w:w="5495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Январь – декабрь 2012 года</w:t>
            </w:r>
          </w:p>
        </w:tc>
      </w:tr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Объемы и источники финансирования целевой программы</w:t>
            </w:r>
          </w:p>
        </w:tc>
        <w:tc>
          <w:tcPr>
            <w:tcW w:w="5495" w:type="dxa"/>
          </w:tcPr>
          <w:p w:rsidR="00084CD8" w:rsidRPr="00F909A1" w:rsidRDefault="00084CD8" w:rsidP="00F11DFD">
            <w:pPr>
              <w:rPr>
                <w:sz w:val="28"/>
                <w:szCs w:val="28"/>
              </w:rPr>
            </w:pPr>
            <w:r w:rsidRPr="00F909A1">
              <w:rPr>
                <w:sz w:val="28"/>
                <w:szCs w:val="28"/>
              </w:rPr>
              <w:t xml:space="preserve">692 400,00 руб.                      </w:t>
            </w:r>
          </w:p>
          <w:p w:rsidR="00084CD8" w:rsidRPr="00F909A1" w:rsidRDefault="00084CD8" w:rsidP="00F11DFD">
            <w:pPr>
              <w:rPr>
                <w:sz w:val="28"/>
                <w:szCs w:val="28"/>
              </w:rPr>
            </w:pPr>
            <w:r w:rsidRPr="00F909A1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084CD8" w:rsidRPr="00927EA8">
        <w:tc>
          <w:tcPr>
            <w:tcW w:w="4111" w:type="dxa"/>
          </w:tcPr>
          <w:p w:rsidR="00084CD8" w:rsidRPr="00927EA8" w:rsidRDefault="00084CD8" w:rsidP="00F11DFD">
            <w:pPr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Ожидаемые конечные результаты реализации ведомственной целевой программы и показатели ее социально-экономической эффективности</w:t>
            </w:r>
          </w:p>
        </w:tc>
        <w:tc>
          <w:tcPr>
            <w:tcW w:w="5495" w:type="dxa"/>
          </w:tcPr>
          <w:p w:rsidR="00084CD8" w:rsidRDefault="00084CD8" w:rsidP="006A65D8">
            <w:pPr>
              <w:numPr>
                <w:ilvl w:val="0"/>
                <w:numId w:val="24"/>
              </w:numPr>
              <w:tabs>
                <w:tab w:val="clear" w:pos="1440"/>
                <w:tab w:val="num" w:pos="255"/>
              </w:tabs>
              <w:ind w:left="198" w:hanging="171"/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оздоровительный эффект путем мониторинга и анкетирования занимающихся баскетболом;</w:t>
            </w:r>
          </w:p>
          <w:p w:rsidR="00084CD8" w:rsidRDefault="00084CD8" w:rsidP="006A65D8">
            <w:pPr>
              <w:numPr>
                <w:ilvl w:val="0"/>
                <w:numId w:val="24"/>
              </w:numPr>
              <w:tabs>
                <w:tab w:val="clear" w:pos="1440"/>
                <w:tab w:val="num" w:pos="255"/>
              </w:tabs>
              <w:ind w:left="198" w:hanging="171"/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достижение координации деятельности всех структур, ведомств и учреждений, соприкасающихся с вопросами развития баскетбола;</w:t>
            </w:r>
          </w:p>
          <w:p w:rsidR="00084CD8" w:rsidRDefault="00084CD8" w:rsidP="006A65D8">
            <w:pPr>
              <w:numPr>
                <w:ilvl w:val="0"/>
                <w:numId w:val="24"/>
              </w:numPr>
              <w:tabs>
                <w:tab w:val="clear" w:pos="1440"/>
                <w:tab w:val="num" w:pos="255"/>
              </w:tabs>
              <w:ind w:left="198" w:hanging="171"/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повышение активности населения города в регулярных занятиях баскетболом;</w:t>
            </w:r>
          </w:p>
          <w:p w:rsidR="00084CD8" w:rsidRPr="00927EA8" w:rsidRDefault="00084CD8" w:rsidP="006A65D8">
            <w:pPr>
              <w:numPr>
                <w:ilvl w:val="0"/>
                <w:numId w:val="24"/>
              </w:numPr>
              <w:tabs>
                <w:tab w:val="clear" w:pos="1440"/>
                <w:tab w:val="num" w:pos="255"/>
              </w:tabs>
              <w:ind w:left="198" w:hanging="171"/>
              <w:jc w:val="both"/>
              <w:rPr>
                <w:sz w:val="28"/>
                <w:szCs w:val="28"/>
              </w:rPr>
            </w:pPr>
            <w:r w:rsidRPr="00927EA8">
              <w:rPr>
                <w:sz w:val="28"/>
                <w:szCs w:val="28"/>
              </w:rPr>
              <w:t>охват большего количества населения города, регулярно занимающегося баскетболом.</w:t>
            </w:r>
          </w:p>
        </w:tc>
      </w:tr>
      <w:tr w:rsidR="00084CD8" w:rsidRPr="008B226A">
        <w:tc>
          <w:tcPr>
            <w:tcW w:w="4111" w:type="dxa"/>
          </w:tcPr>
          <w:p w:rsidR="00084CD8" w:rsidRPr="00532424" w:rsidRDefault="00084CD8" w:rsidP="00F11DFD">
            <w:pPr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Система организации контроля над выполнением целевой программы</w:t>
            </w:r>
          </w:p>
        </w:tc>
        <w:tc>
          <w:tcPr>
            <w:tcW w:w="5495" w:type="dxa"/>
          </w:tcPr>
          <w:p w:rsidR="00084CD8" w:rsidRPr="00532424" w:rsidRDefault="00084CD8" w:rsidP="00F11DFD">
            <w:pPr>
              <w:ind w:left="34"/>
              <w:jc w:val="both"/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Общий контроль осуществляет администрация МО «Кингисеппское городское поселение» и постоянная комиссия Совета депутатов МО "Кингисеппское городское поселение" по социальной политике.</w:t>
            </w:r>
          </w:p>
          <w:p w:rsidR="00084CD8" w:rsidRPr="00532424" w:rsidRDefault="00084CD8" w:rsidP="00F11DFD">
            <w:pPr>
              <w:ind w:left="34"/>
              <w:jc w:val="both"/>
              <w:rPr>
                <w:sz w:val="28"/>
                <w:szCs w:val="28"/>
              </w:rPr>
            </w:pPr>
            <w:r w:rsidRPr="008B226A">
              <w:rPr>
                <w:sz w:val="28"/>
                <w:szCs w:val="28"/>
              </w:rPr>
              <w:t>Общественная организация «Кингисеппская местная спортивная федерация баскетбола»</w:t>
            </w:r>
            <w:r>
              <w:rPr>
                <w:sz w:val="28"/>
                <w:szCs w:val="28"/>
              </w:rPr>
              <w:t xml:space="preserve"> </w:t>
            </w:r>
            <w:r w:rsidRPr="00556A0B">
              <w:rPr>
                <w:sz w:val="28"/>
                <w:szCs w:val="28"/>
              </w:rPr>
              <w:t>представляет отчет о ходе реализации целевой программы.</w:t>
            </w:r>
          </w:p>
        </w:tc>
      </w:tr>
    </w:tbl>
    <w:p w:rsidR="00084CD8" w:rsidRDefault="00084CD8" w:rsidP="00932B17">
      <w:pPr>
        <w:jc w:val="center"/>
        <w:rPr>
          <w:sz w:val="28"/>
          <w:szCs w:val="28"/>
        </w:rPr>
      </w:pPr>
    </w:p>
    <w:p w:rsidR="00084CD8" w:rsidRDefault="00084CD8" w:rsidP="00932B17">
      <w:pPr>
        <w:jc w:val="center"/>
        <w:rPr>
          <w:sz w:val="28"/>
          <w:szCs w:val="28"/>
        </w:rPr>
      </w:pPr>
    </w:p>
    <w:p w:rsidR="00084CD8" w:rsidRPr="00A87EE2" w:rsidRDefault="00084CD8" w:rsidP="00932B17">
      <w:pPr>
        <w:jc w:val="center"/>
        <w:rPr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ОСНОВНОЕ СОДЕРЖАНИЕ ЦЕЛЕВОЙ ПРГРАММЫ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  <w:r w:rsidRPr="00A87EE2">
        <w:rPr>
          <w:b/>
          <w:bCs/>
          <w:sz w:val="28"/>
          <w:szCs w:val="28"/>
        </w:rPr>
        <w:t>«РАЗВИТИЕ БАСКЕТБОЛА В Г. КИНГИСЕППЕ В 2012 ГОДУ»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5E4E60" w:rsidRDefault="00084CD8" w:rsidP="00933F5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>Раздел 1. Характеристика проблемы (задачи), решение которой осуществляется путе</w:t>
      </w:r>
      <w:r>
        <w:rPr>
          <w:rFonts w:ascii="Times New Roman" w:hAnsi="Times New Roman" w:cs="Times New Roman"/>
          <w:b/>
          <w:bCs/>
          <w:sz w:val="28"/>
          <w:szCs w:val="28"/>
        </w:rPr>
        <w:t>м реализации целевой программы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234FB9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A87EE2">
        <w:rPr>
          <w:b w:val="0"/>
          <w:bCs w:val="0"/>
          <w:sz w:val="28"/>
          <w:szCs w:val="28"/>
        </w:rPr>
        <w:t xml:space="preserve">Одним из популярных, любимых и массовых видов спорта в нашем городе является баскетбол.     </w:t>
      </w:r>
    </w:p>
    <w:p w:rsidR="00084CD8" w:rsidRPr="00A87EE2" w:rsidRDefault="00084CD8" w:rsidP="00234FB9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A87EE2">
        <w:rPr>
          <w:b w:val="0"/>
          <w:bCs w:val="0"/>
          <w:sz w:val="28"/>
          <w:szCs w:val="28"/>
        </w:rPr>
        <w:t>Баскетбол увлекательный и полезный вид спорта, который способст</w:t>
      </w:r>
      <w:r>
        <w:rPr>
          <w:b w:val="0"/>
          <w:bCs w:val="0"/>
          <w:sz w:val="28"/>
          <w:szCs w:val="28"/>
        </w:rPr>
        <w:t xml:space="preserve">вует всестороннему физическому </w:t>
      </w:r>
      <w:r w:rsidRPr="00A87EE2">
        <w:rPr>
          <w:b w:val="0"/>
          <w:bCs w:val="0"/>
          <w:sz w:val="28"/>
          <w:szCs w:val="28"/>
        </w:rPr>
        <w:t xml:space="preserve">развитию, воспитывает чувство товарищества, коллективизма, смелость, выносливость, настойчивость, волю к победе. Баскетболом занимаются люди самого разного возраста. </w:t>
      </w:r>
    </w:p>
    <w:p w:rsidR="00084CD8" w:rsidRPr="00A87EE2" w:rsidRDefault="00084CD8" w:rsidP="00234FB9">
      <w:pPr>
        <w:ind w:firstLine="708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В 2011 году в г.Кингисеппе для координации взаимодействия между спортивными  организациями, учебными заведениями, предприятиями и развития массового занятия детей и подростков спортом была создана Общественная организация «Кингисеппская местная спортивная федерация баскетбола». Был организован тренировочный процесс, в ходе которого сформировалась юношеская сборная города 1991-1993 г.р., детская команда 1997-98 г.р. и взрослая сборная.</w:t>
      </w:r>
    </w:p>
    <w:p w:rsidR="00084CD8" w:rsidRPr="00A87EE2" w:rsidRDefault="00084CD8" w:rsidP="00234FB9">
      <w:pPr>
        <w:ind w:firstLine="708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В городе проводятся соревнования по баскетболу среди юношей и взрослых, однако их недостаточно. Жизнь показывает, что ж</w:t>
      </w:r>
      <w:r>
        <w:rPr>
          <w:sz w:val="28"/>
          <w:szCs w:val="28"/>
        </w:rPr>
        <w:t>елающих заниматься баскетболом</w:t>
      </w:r>
      <w:r w:rsidRPr="00A87EE2">
        <w:rPr>
          <w:sz w:val="28"/>
          <w:szCs w:val="28"/>
        </w:rPr>
        <w:t xml:space="preserve"> и участвовать в соревнованиях гораздо больше, чем в настоящий момент. Необходимо увеличить количество мероприятий, пропагандирующих баскетбол. Основной целью программы является работа с детьми и подростками. Не стоит забывать о тех, кто не охвачен выше названными формами досуга. Подростки, пребывающие на улице, предоставленные самим себе – это угроза как самим себе (травмы, несчастные случаи), так и обществу (преступления, нарушения общественного порядка). В том числе и на данных подростков ориентирована данная Программа. Особое внимание необходимо уделять подросткам из группы риска – малообеспеченным, из неполных или многодетных семей, безнадзорным, состоящим на учёте по месту учёбы или в ОВД – занятость которых является лучшей формой первичной профилактики правонарушений.</w:t>
      </w:r>
    </w:p>
    <w:p w:rsidR="00084CD8" w:rsidRPr="00A87EE2" w:rsidRDefault="00084CD8" w:rsidP="00932B17">
      <w:pPr>
        <w:rPr>
          <w:sz w:val="28"/>
          <w:szCs w:val="28"/>
        </w:rPr>
      </w:pPr>
    </w:p>
    <w:p w:rsidR="00084CD8" w:rsidRPr="005E4E60" w:rsidRDefault="00084CD8" w:rsidP="00F23DAB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2. Основные </w:t>
      </w:r>
      <w:r>
        <w:rPr>
          <w:rFonts w:ascii="Times New Roman" w:hAnsi="Times New Roman" w:cs="Times New Roman"/>
          <w:b/>
          <w:bCs/>
          <w:sz w:val="28"/>
          <w:szCs w:val="28"/>
        </w:rPr>
        <w:t>цели и задачи целевой программы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932B17">
      <w:pPr>
        <w:pStyle w:val="BodyText"/>
        <w:jc w:val="left"/>
        <w:rPr>
          <w:b w:val="0"/>
          <w:bCs w:val="0"/>
          <w:sz w:val="28"/>
          <w:szCs w:val="28"/>
        </w:rPr>
      </w:pPr>
      <w:r w:rsidRPr="00A87EE2">
        <w:rPr>
          <w:b w:val="0"/>
          <w:bCs w:val="0"/>
          <w:sz w:val="28"/>
          <w:szCs w:val="28"/>
        </w:rPr>
        <w:t>Цели программы:</w:t>
      </w:r>
    </w:p>
    <w:p w:rsidR="00084CD8" w:rsidRPr="00234FB9" w:rsidRDefault="00084CD8" w:rsidP="00234FB9">
      <w:pPr>
        <w:pStyle w:val="BodyText"/>
        <w:numPr>
          <w:ilvl w:val="0"/>
          <w:numId w:val="12"/>
        </w:numPr>
        <w:tabs>
          <w:tab w:val="clear" w:pos="1440"/>
          <w:tab w:val="num" w:pos="684"/>
        </w:tabs>
        <w:ind w:left="684" w:hanging="699"/>
        <w:jc w:val="both"/>
        <w:rPr>
          <w:b w:val="0"/>
          <w:bCs w:val="0"/>
          <w:sz w:val="28"/>
          <w:szCs w:val="28"/>
        </w:rPr>
      </w:pPr>
      <w:r w:rsidRPr="00234FB9">
        <w:rPr>
          <w:b w:val="0"/>
          <w:bCs w:val="0"/>
          <w:sz w:val="28"/>
          <w:szCs w:val="28"/>
        </w:rPr>
        <w:t>создание условий для занятий баскетболом, как одного из популярных и любимых видов спорта, среди различных слоев населения г. Кингисеппа посредством предоставления спортивных сооружений;</w:t>
      </w:r>
    </w:p>
    <w:p w:rsidR="00084CD8" w:rsidRPr="00234FB9" w:rsidRDefault="00084CD8" w:rsidP="00234FB9">
      <w:pPr>
        <w:pStyle w:val="BodyText"/>
        <w:numPr>
          <w:ilvl w:val="0"/>
          <w:numId w:val="12"/>
        </w:numPr>
        <w:tabs>
          <w:tab w:val="clear" w:pos="1440"/>
          <w:tab w:val="num" w:pos="684"/>
        </w:tabs>
        <w:ind w:left="684" w:hanging="699"/>
        <w:jc w:val="both"/>
        <w:rPr>
          <w:b w:val="0"/>
          <w:bCs w:val="0"/>
          <w:sz w:val="28"/>
          <w:szCs w:val="28"/>
        </w:rPr>
      </w:pPr>
      <w:r w:rsidRPr="00234FB9">
        <w:rPr>
          <w:b w:val="0"/>
          <w:bCs w:val="0"/>
          <w:sz w:val="28"/>
          <w:szCs w:val="28"/>
        </w:rPr>
        <w:t>оздоровительный эффект;</w:t>
      </w:r>
    </w:p>
    <w:p w:rsidR="00084CD8" w:rsidRPr="00234FB9" w:rsidRDefault="00084CD8" w:rsidP="00234FB9">
      <w:pPr>
        <w:pStyle w:val="BodyText"/>
        <w:numPr>
          <w:ilvl w:val="0"/>
          <w:numId w:val="12"/>
        </w:numPr>
        <w:tabs>
          <w:tab w:val="clear" w:pos="1440"/>
          <w:tab w:val="num" w:pos="684"/>
        </w:tabs>
        <w:ind w:left="684" w:hanging="699"/>
        <w:jc w:val="both"/>
        <w:rPr>
          <w:b w:val="0"/>
          <w:bCs w:val="0"/>
          <w:sz w:val="28"/>
          <w:szCs w:val="28"/>
        </w:rPr>
      </w:pPr>
      <w:r w:rsidRPr="00234FB9">
        <w:rPr>
          <w:b w:val="0"/>
          <w:bCs w:val="0"/>
          <w:sz w:val="28"/>
          <w:szCs w:val="28"/>
        </w:rPr>
        <w:t>повышение спортивного мастерства занимающихся;</w:t>
      </w:r>
    </w:p>
    <w:p w:rsidR="00084CD8" w:rsidRPr="00234FB9" w:rsidRDefault="00084CD8" w:rsidP="00234FB9">
      <w:pPr>
        <w:pStyle w:val="BodyText"/>
        <w:numPr>
          <w:ilvl w:val="0"/>
          <w:numId w:val="12"/>
        </w:numPr>
        <w:tabs>
          <w:tab w:val="clear" w:pos="1440"/>
          <w:tab w:val="num" w:pos="684"/>
        </w:tabs>
        <w:ind w:left="684" w:hanging="699"/>
        <w:jc w:val="both"/>
        <w:rPr>
          <w:b w:val="0"/>
          <w:bCs w:val="0"/>
          <w:sz w:val="28"/>
          <w:szCs w:val="28"/>
        </w:rPr>
      </w:pPr>
      <w:r w:rsidRPr="00A87EE2">
        <w:rPr>
          <w:b w:val="0"/>
          <w:bCs w:val="0"/>
          <w:sz w:val="28"/>
          <w:szCs w:val="28"/>
        </w:rPr>
        <w:t xml:space="preserve">осуществление учебно-тренировочной работы по подготовке спортивного резерва для комплектования сборных баскетбольных </w:t>
      </w:r>
      <w:r w:rsidRPr="00234FB9">
        <w:rPr>
          <w:b w:val="0"/>
          <w:bCs w:val="0"/>
          <w:sz w:val="28"/>
          <w:szCs w:val="28"/>
        </w:rPr>
        <w:t>команд города;</w:t>
      </w:r>
    </w:p>
    <w:p w:rsidR="00084CD8" w:rsidRDefault="00084CD8" w:rsidP="00234FB9">
      <w:pPr>
        <w:pStyle w:val="BodyText"/>
        <w:numPr>
          <w:ilvl w:val="0"/>
          <w:numId w:val="12"/>
        </w:numPr>
        <w:tabs>
          <w:tab w:val="clear" w:pos="1440"/>
          <w:tab w:val="num" w:pos="684"/>
        </w:tabs>
        <w:ind w:left="684" w:hanging="699"/>
        <w:jc w:val="both"/>
        <w:rPr>
          <w:b w:val="0"/>
          <w:bCs w:val="0"/>
          <w:sz w:val="28"/>
          <w:szCs w:val="28"/>
        </w:rPr>
      </w:pPr>
      <w:r w:rsidRPr="00234FB9">
        <w:rPr>
          <w:b w:val="0"/>
          <w:bCs w:val="0"/>
          <w:sz w:val="28"/>
          <w:szCs w:val="28"/>
        </w:rPr>
        <w:t>успешное выступление в Кубке, Первенстве и Чемпионате Ленинградской области по баскетболу и в Ленинградских областных первенствах среди младших, средних и старших юношей.</w:t>
      </w:r>
    </w:p>
    <w:p w:rsidR="00084CD8" w:rsidRPr="00234FB9" w:rsidRDefault="00084CD8" w:rsidP="00234FB9">
      <w:pPr>
        <w:pStyle w:val="BodyText"/>
        <w:ind w:left="-15"/>
        <w:jc w:val="both"/>
        <w:rPr>
          <w:b w:val="0"/>
          <w:bCs w:val="0"/>
          <w:sz w:val="28"/>
          <w:szCs w:val="28"/>
        </w:rPr>
      </w:pPr>
    </w:p>
    <w:p w:rsidR="00084CD8" w:rsidRPr="00234FB9" w:rsidRDefault="00084CD8" w:rsidP="00234FB9">
      <w:pPr>
        <w:pStyle w:val="Heading2"/>
        <w:spacing w:line="240" w:lineRule="auto"/>
        <w:ind w:left="57" w:hanging="57"/>
        <w:jc w:val="left"/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</w:pPr>
      <w:r w:rsidRPr="00234FB9">
        <w:rPr>
          <w:rFonts w:ascii="Times New Roman" w:hAnsi="Times New Roman" w:cs="Times New Roman"/>
          <w:b w:val="0"/>
          <w:bCs w:val="0"/>
          <w:sz w:val="28"/>
          <w:szCs w:val="28"/>
          <w:u w:val="none"/>
        </w:rPr>
        <w:t xml:space="preserve">Основные задачи и мероприятия: </w:t>
      </w:r>
    </w:p>
    <w:p w:rsidR="00084CD8" w:rsidRPr="00A87EE2" w:rsidRDefault="00084CD8" w:rsidP="00DD766F">
      <w:pPr>
        <w:numPr>
          <w:ilvl w:val="1"/>
          <w:numId w:val="12"/>
        </w:numPr>
        <w:tabs>
          <w:tab w:val="clear" w:pos="1596"/>
          <w:tab w:val="num" w:pos="684"/>
        </w:tabs>
        <w:ind w:left="684" w:hanging="684"/>
        <w:rPr>
          <w:sz w:val="28"/>
          <w:szCs w:val="28"/>
        </w:rPr>
      </w:pPr>
      <w:r w:rsidRPr="00A87EE2">
        <w:rPr>
          <w:sz w:val="28"/>
          <w:szCs w:val="28"/>
        </w:rPr>
        <w:t xml:space="preserve">Повышение физической подготовленности спортсменов: </w:t>
      </w:r>
    </w:p>
    <w:p w:rsidR="00084CD8" w:rsidRDefault="00084CD8" w:rsidP="00234FB9">
      <w:pPr>
        <w:numPr>
          <w:ilvl w:val="1"/>
          <w:numId w:val="14"/>
        </w:numPr>
        <w:tabs>
          <w:tab w:val="clear" w:pos="1440"/>
          <w:tab w:val="num" w:pos="1026"/>
        </w:tabs>
        <w:ind w:left="1026" w:hanging="285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проведение учебно-тренировочных сборов для спортсменов.</w:t>
      </w:r>
    </w:p>
    <w:p w:rsidR="00084CD8" w:rsidRPr="00A87EE2" w:rsidRDefault="00084CD8" w:rsidP="00234FB9">
      <w:pPr>
        <w:numPr>
          <w:ilvl w:val="1"/>
          <w:numId w:val="14"/>
        </w:numPr>
        <w:tabs>
          <w:tab w:val="clear" w:pos="1440"/>
          <w:tab w:val="num" w:pos="1026"/>
        </w:tabs>
        <w:ind w:left="1026" w:hanging="285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привлечение максимально возможного количества жителей города к  систематическим занятиям баскетболом.</w:t>
      </w:r>
    </w:p>
    <w:p w:rsidR="00084CD8" w:rsidRPr="00A87EE2" w:rsidRDefault="00084CD8" w:rsidP="00DD766F">
      <w:pPr>
        <w:numPr>
          <w:ilvl w:val="1"/>
          <w:numId w:val="12"/>
        </w:numPr>
        <w:tabs>
          <w:tab w:val="clear" w:pos="1596"/>
          <w:tab w:val="num" w:pos="684"/>
        </w:tabs>
        <w:ind w:left="684" w:hanging="684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Поддержка позиций спорта высших достижений в городе, как неотъемлемой части физкультурно-спортивного движения и средства укрепления престижа города в области, на Российском и международном уровне:</w:t>
      </w:r>
    </w:p>
    <w:p w:rsidR="00084CD8" w:rsidRDefault="00084CD8" w:rsidP="00234FB9">
      <w:pPr>
        <w:numPr>
          <w:ilvl w:val="1"/>
          <w:numId w:val="17"/>
        </w:numPr>
        <w:tabs>
          <w:tab w:val="clear" w:pos="1440"/>
          <w:tab w:val="num" w:pos="1083"/>
        </w:tabs>
        <w:ind w:left="1083" w:hanging="399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проведение спортивных мероприятий гор</w:t>
      </w:r>
      <w:r>
        <w:rPr>
          <w:sz w:val="28"/>
          <w:szCs w:val="28"/>
        </w:rPr>
        <w:t xml:space="preserve">одского и областного уровня </w:t>
      </w:r>
      <w:r w:rsidRPr="00A87EE2">
        <w:rPr>
          <w:sz w:val="28"/>
          <w:szCs w:val="28"/>
        </w:rPr>
        <w:t>согласно календарному плану спортивно-массовых мероприятий;</w:t>
      </w:r>
    </w:p>
    <w:p w:rsidR="00084CD8" w:rsidRPr="00A87EE2" w:rsidRDefault="00084CD8" w:rsidP="00234FB9">
      <w:pPr>
        <w:numPr>
          <w:ilvl w:val="1"/>
          <w:numId w:val="17"/>
        </w:numPr>
        <w:tabs>
          <w:tab w:val="clear" w:pos="1440"/>
          <w:tab w:val="num" w:pos="1083"/>
        </w:tabs>
        <w:ind w:left="1083" w:hanging="399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участие в областных соревнованиях по баскетболу согласно календарю игр.</w:t>
      </w:r>
    </w:p>
    <w:p w:rsidR="00084CD8" w:rsidRPr="00A87EE2" w:rsidRDefault="00084CD8" w:rsidP="00932B17">
      <w:pPr>
        <w:rPr>
          <w:sz w:val="28"/>
          <w:szCs w:val="28"/>
        </w:rPr>
      </w:pPr>
    </w:p>
    <w:p w:rsidR="00084CD8" w:rsidRDefault="00084CD8" w:rsidP="00932B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3. Целевые показатели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234FB9">
      <w:pPr>
        <w:ind w:firstLine="708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Организация учебно-тренировочного процесса и участие в соревнованиях как можно большего количества детей и подростков.</w:t>
      </w:r>
    </w:p>
    <w:p w:rsidR="00084CD8" w:rsidRPr="00A87EE2" w:rsidRDefault="00084CD8" w:rsidP="00234FB9">
      <w:pPr>
        <w:ind w:firstLine="708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Улучшение материально-технической базы спортивных сооружений города.</w:t>
      </w:r>
    </w:p>
    <w:p w:rsidR="00084CD8" w:rsidRPr="00A87EE2" w:rsidRDefault="00084CD8" w:rsidP="00932B17">
      <w:pPr>
        <w:rPr>
          <w:sz w:val="28"/>
          <w:szCs w:val="28"/>
        </w:rPr>
      </w:pPr>
    </w:p>
    <w:p w:rsidR="00084CD8" w:rsidRPr="005E4E60" w:rsidRDefault="00084CD8" w:rsidP="00F23DAB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E60">
        <w:rPr>
          <w:rFonts w:ascii="Times New Roman" w:hAnsi="Times New Roman" w:cs="Times New Roman"/>
          <w:b/>
          <w:bCs/>
          <w:sz w:val="28"/>
          <w:szCs w:val="28"/>
        </w:rPr>
        <w:t xml:space="preserve">Раздел 4. Оценка экономической эффективности </w:t>
      </w:r>
    </w:p>
    <w:p w:rsidR="00084CD8" w:rsidRPr="005E4E60" w:rsidRDefault="00084CD8" w:rsidP="00F23DAB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выполнения целевой программы</w:t>
      </w:r>
    </w:p>
    <w:p w:rsidR="00084CD8" w:rsidRPr="00A87EE2" w:rsidRDefault="00084CD8" w:rsidP="00932B17">
      <w:pPr>
        <w:jc w:val="center"/>
        <w:rPr>
          <w:b/>
          <w:bCs/>
          <w:sz w:val="28"/>
          <w:szCs w:val="28"/>
        </w:rPr>
      </w:pPr>
    </w:p>
    <w:p w:rsidR="00084CD8" w:rsidRPr="00A87EE2" w:rsidRDefault="00084CD8" w:rsidP="00234FB9">
      <w:pPr>
        <w:ind w:firstLine="708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Эффективность реализации Программы и использования выделенных средств будет использована за счёт:</w:t>
      </w:r>
    </w:p>
    <w:p w:rsidR="00084CD8" w:rsidRPr="00A87EE2" w:rsidRDefault="00084CD8" w:rsidP="00234FB9">
      <w:pPr>
        <w:numPr>
          <w:ilvl w:val="0"/>
          <w:numId w:val="18"/>
        </w:numPr>
        <w:tabs>
          <w:tab w:val="clear" w:pos="1440"/>
          <w:tab w:val="num" w:pos="684"/>
        </w:tabs>
        <w:ind w:left="684" w:hanging="684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использование бюджетных средств, исключая возможности нецелевого использования бюджетных средств.</w:t>
      </w:r>
    </w:p>
    <w:p w:rsidR="00084CD8" w:rsidRPr="00A87EE2" w:rsidRDefault="00084CD8" w:rsidP="00234FB9">
      <w:pPr>
        <w:ind w:firstLine="684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Оценка эффективности реализации мероприятий Программы будет осуществляться по следующим показателям:</w:t>
      </w:r>
    </w:p>
    <w:p w:rsidR="00084CD8" w:rsidRDefault="00084CD8" w:rsidP="00234FB9">
      <w:pPr>
        <w:numPr>
          <w:ilvl w:val="0"/>
          <w:numId w:val="18"/>
        </w:numPr>
        <w:tabs>
          <w:tab w:val="clear" w:pos="1440"/>
          <w:tab w:val="num" w:pos="684"/>
        </w:tabs>
        <w:ind w:left="684" w:hanging="684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количество детей, подростков и взрослого населения, регулярно занимающихся баскетболом;</w:t>
      </w:r>
    </w:p>
    <w:p w:rsidR="00084CD8" w:rsidRPr="00A87EE2" w:rsidRDefault="00084CD8" w:rsidP="00234FB9">
      <w:pPr>
        <w:numPr>
          <w:ilvl w:val="0"/>
          <w:numId w:val="18"/>
        </w:numPr>
        <w:tabs>
          <w:tab w:val="clear" w:pos="1440"/>
          <w:tab w:val="num" w:pos="684"/>
        </w:tabs>
        <w:ind w:left="684" w:hanging="684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размер средств, израсходованных на организацию и проведение спортивно-массовых мероприятий по баскетболу.</w:t>
      </w:r>
    </w:p>
    <w:p w:rsidR="00084CD8" w:rsidRPr="00A87EE2" w:rsidRDefault="00084CD8" w:rsidP="00234FB9">
      <w:pPr>
        <w:ind w:firstLine="684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Успешное выполнение мероприятий Программы позволит обеспечить:</w:t>
      </w:r>
    </w:p>
    <w:p w:rsidR="00084CD8" w:rsidRDefault="00084CD8" w:rsidP="00234FB9">
      <w:pPr>
        <w:numPr>
          <w:ilvl w:val="0"/>
          <w:numId w:val="19"/>
        </w:numPr>
        <w:tabs>
          <w:tab w:val="clear" w:pos="1440"/>
          <w:tab w:val="num" w:pos="741"/>
        </w:tabs>
        <w:ind w:left="741" w:hanging="741"/>
        <w:jc w:val="both"/>
        <w:rPr>
          <w:sz w:val="28"/>
          <w:szCs w:val="28"/>
        </w:rPr>
      </w:pPr>
      <w:r w:rsidRPr="00A87EE2">
        <w:rPr>
          <w:sz w:val="28"/>
          <w:szCs w:val="28"/>
        </w:rPr>
        <w:t>привлечение подростков и молодёжи к регулярным занятиям баскетболом;</w:t>
      </w:r>
    </w:p>
    <w:p w:rsidR="00084CD8" w:rsidRPr="00A87EE2" w:rsidRDefault="00084CD8" w:rsidP="00234FB9">
      <w:pPr>
        <w:numPr>
          <w:ilvl w:val="0"/>
          <w:numId w:val="19"/>
        </w:numPr>
        <w:tabs>
          <w:tab w:val="clear" w:pos="1440"/>
          <w:tab w:val="num" w:pos="741"/>
        </w:tabs>
        <w:ind w:left="741" w:hanging="741"/>
        <w:jc w:val="both"/>
        <w:rPr>
          <w:sz w:val="28"/>
          <w:szCs w:val="28"/>
        </w:rPr>
      </w:pPr>
      <w:r w:rsidRPr="00A87EE2">
        <w:rPr>
          <w:sz w:val="28"/>
          <w:szCs w:val="28"/>
        </w:rPr>
        <w:t xml:space="preserve">профилактику правонарушений и вредных привычек (курение, пьянство, наркомания) среди детей и молодежи. </w:t>
      </w:r>
    </w:p>
    <w:p w:rsidR="00084CD8" w:rsidRPr="00A87EE2" w:rsidRDefault="00084CD8" w:rsidP="00932B17">
      <w:pPr>
        <w:rPr>
          <w:sz w:val="28"/>
          <w:szCs w:val="28"/>
        </w:rPr>
      </w:pPr>
    </w:p>
    <w:p w:rsidR="00084CD8" w:rsidRPr="00A87EE2" w:rsidRDefault="00084CD8" w:rsidP="00932B17">
      <w:pPr>
        <w:pStyle w:val="BodyText"/>
        <w:rPr>
          <w:sz w:val="28"/>
          <w:szCs w:val="28"/>
        </w:rPr>
      </w:pPr>
      <w:r w:rsidRPr="00A87EE2">
        <w:rPr>
          <w:sz w:val="28"/>
          <w:szCs w:val="28"/>
        </w:rPr>
        <w:t>Раздел 5.  П</w:t>
      </w:r>
      <w:r>
        <w:rPr>
          <w:sz w:val="28"/>
          <w:szCs w:val="28"/>
        </w:rPr>
        <w:t>еречень программных мероприятий</w:t>
      </w:r>
    </w:p>
    <w:p w:rsidR="00084CD8" w:rsidRDefault="00084CD8" w:rsidP="00932B17">
      <w:pPr>
        <w:pStyle w:val="BodyText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97"/>
        <w:tblW w:w="9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55"/>
        <w:gridCol w:w="4149"/>
        <w:gridCol w:w="2187"/>
        <w:gridCol w:w="2451"/>
      </w:tblGrid>
      <w:tr w:rsidR="00084CD8" w:rsidRPr="000561BD">
        <w:tc>
          <w:tcPr>
            <w:tcW w:w="855" w:type="dxa"/>
          </w:tcPr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561BD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149" w:type="dxa"/>
          </w:tcPr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561BD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87" w:type="dxa"/>
          </w:tcPr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561BD">
              <w:rPr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451" w:type="dxa"/>
          </w:tcPr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561BD">
              <w:rPr>
                <w:b/>
                <w:bCs/>
                <w:sz w:val="28"/>
                <w:szCs w:val="28"/>
              </w:rPr>
              <w:t>Объем финансирования,</w:t>
            </w:r>
          </w:p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561BD">
              <w:rPr>
                <w:b/>
                <w:bCs/>
                <w:sz w:val="28"/>
                <w:szCs w:val="28"/>
              </w:rPr>
              <w:t>руб.</w:t>
            </w:r>
          </w:p>
        </w:tc>
      </w:tr>
      <w:tr w:rsidR="00084CD8" w:rsidRPr="000561BD">
        <w:trPr>
          <w:trHeight w:val="1728"/>
        </w:trPr>
        <w:tc>
          <w:tcPr>
            <w:tcW w:w="855" w:type="dxa"/>
            <w:tcBorders>
              <w:bottom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1</w:t>
            </w:r>
          </w:p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4149" w:type="dxa"/>
            <w:tcBorders>
              <w:bottom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 xml:space="preserve">Участие: </w:t>
            </w:r>
          </w:p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- в областных соревнованиях по баскетболу среди детских, юношеских и взрослой команд</w:t>
            </w:r>
          </w:p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187" w:type="dxa"/>
            <w:tcBorders>
              <w:bottom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</w:p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Январь - декабрь</w:t>
            </w:r>
          </w:p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</w:p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:rsidR="00084CD8" w:rsidRDefault="00084CD8" w:rsidP="00D501D2">
            <w:pPr>
              <w:pStyle w:val="BodyText2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084CD8" w:rsidRDefault="00084CD8" w:rsidP="00D501D2">
            <w:pPr>
              <w:pStyle w:val="BodyText2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435 400 - 00</w:t>
            </w:r>
          </w:p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084CD8" w:rsidRPr="000561BD">
        <w:trPr>
          <w:trHeight w:val="1195"/>
        </w:trPr>
        <w:tc>
          <w:tcPr>
            <w:tcW w:w="855" w:type="dxa"/>
            <w:tcBorders>
              <w:top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2</w:t>
            </w:r>
          </w:p>
        </w:tc>
        <w:tc>
          <w:tcPr>
            <w:tcW w:w="4149" w:type="dxa"/>
            <w:tcBorders>
              <w:top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 xml:space="preserve">Проведение городских соревнований по баскетболу среди детей, юношей и взрослых  </w:t>
            </w:r>
          </w:p>
        </w:tc>
        <w:tc>
          <w:tcPr>
            <w:tcW w:w="2187" w:type="dxa"/>
            <w:tcBorders>
              <w:top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</w:p>
          <w:p w:rsidR="00084CD8" w:rsidRPr="000561BD" w:rsidRDefault="00084CD8" w:rsidP="00D501D2">
            <w:pPr>
              <w:pStyle w:val="BodyText2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 xml:space="preserve">Январь – декабрь  </w:t>
            </w:r>
          </w:p>
        </w:tc>
        <w:tc>
          <w:tcPr>
            <w:tcW w:w="2451" w:type="dxa"/>
            <w:tcBorders>
              <w:top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084CD8" w:rsidRPr="000561BD" w:rsidRDefault="00084CD8" w:rsidP="00D501D2">
            <w:pPr>
              <w:pStyle w:val="BodyText2"/>
              <w:jc w:val="center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197 500 - 00</w:t>
            </w:r>
          </w:p>
        </w:tc>
      </w:tr>
      <w:tr w:rsidR="00084CD8" w:rsidRPr="000561BD">
        <w:trPr>
          <w:trHeight w:val="1195"/>
        </w:trPr>
        <w:tc>
          <w:tcPr>
            <w:tcW w:w="855" w:type="dxa"/>
            <w:tcBorders>
              <w:top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3</w:t>
            </w:r>
          </w:p>
        </w:tc>
        <w:tc>
          <w:tcPr>
            <w:tcW w:w="4149" w:type="dxa"/>
            <w:tcBorders>
              <w:top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Приобретение спортивной баскетбольной экипировки для юношеской и взрослой команд</w:t>
            </w:r>
          </w:p>
        </w:tc>
        <w:tc>
          <w:tcPr>
            <w:tcW w:w="2187" w:type="dxa"/>
            <w:tcBorders>
              <w:top w:val="single" w:sz="4" w:space="0" w:color="auto"/>
            </w:tcBorders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Январь - февраль</w:t>
            </w:r>
          </w:p>
        </w:tc>
        <w:tc>
          <w:tcPr>
            <w:tcW w:w="2451" w:type="dxa"/>
            <w:tcBorders>
              <w:top w:val="single" w:sz="4" w:space="0" w:color="auto"/>
            </w:tcBorders>
          </w:tcPr>
          <w:p w:rsidR="00084CD8" w:rsidRDefault="00084CD8" w:rsidP="00D501D2">
            <w:pPr>
              <w:pStyle w:val="BodyText2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sz w:val="28"/>
                <w:szCs w:val="28"/>
              </w:rPr>
            </w:pPr>
            <w:r w:rsidRPr="000561BD">
              <w:rPr>
                <w:sz w:val="28"/>
                <w:szCs w:val="28"/>
              </w:rPr>
              <w:t>59 500 - 00</w:t>
            </w:r>
          </w:p>
        </w:tc>
      </w:tr>
      <w:tr w:rsidR="00084CD8" w:rsidRPr="000561BD">
        <w:tc>
          <w:tcPr>
            <w:tcW w:w="7191" w:type="dxa"/>
            <w:gridSpan w:val="3"/>
          </w:tcPr>
          <w:p w:rsidR="00084CD8" w:rsidRPr="000561BD" w:rsidRDefault="00084CD8" w:rsidP="00D501D2">
            <w:pPr>
              <w:pStyle w:val="BodyText2"/>
              <w:spacing w:line="240" w:lineRule="auto"/>
              <w:rPr>
                <w:b/>
                <w:bCs/>
                <w:sz w:val="28"/>
                <w:szCs w:val="28"/>
              </w:rPr>
            </w:pPr>
            <w:r w:rsidRPr="000561BD">
              <w:rPr>
                <w:b/>
                <w:bCs/>
                <w:sz w:val="28"/>
                <w:szCs w:val="28"/>
              </w:rPr>
              <w:t>ИТОГО</w:t>
            </w:r>
            <w:r w:rsidRPr="000561BD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  <w:tc>
          <w:tcPr>
            <w:tcW w:w="2451" w:type="dxa"/>
          </w:tcPr>
          <w:p w:rsidR="00084CD8" w:rsidRPr="000561BD" w:rsidRDefault="00084CD8" w:rsidP="00D501D2">
            <w:pPr>
              <w:pStyle w:val="BodyText2"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0561BD">
              <w:rPr>
                <w:b/>
                <w:bCs/>
                <w:sz w:val="28"/>
                <w:szCs w:val="28"/>
              </w:rPr>
              <w:t>692 400 – 00</w:t>
            </w:r>
          </w:p>
        </w:tc>
      </w:tr>
    </w:tbl>
    <w:p w:rsidR="00084CD8" w:rsidRDefault="00084CD8" w:rsidP="00932B17">
      <w:pPr>
        <w:pStyle w:val="BodyText"/>
        <w:jc w:val="both"/>
        <w:rPr>
          <w:sz w:val="28"/>
          <w:szCs w:val="28"/>
        </w:rPr>
      </w:pPr>
    </w:p>
    <w:p w:rsidR="00084CD8" w:rsidRDefault="00084CD8" w:rsidP="00DD766F">
      <w:pPr>
        <w:pStyle w:val="BodyText"/>
        <w:rPr>
          <w:sz w:val="28"/>
          <w:szCs w:val="28"/>
        </w:rPr>
      </w:pPr>
      <w:r w:rsidRPr="00A87EE2">
        <w:rPr>
          <w:sz w:val="28"/>
          <w:szCs w:val="28"/>
        </w:rPr>
        <w:t>Раздел 6.  Система управлени</w:t>
      </w:r>
      <w:r>
        <w:rPr>
          <w:sz w:val="28"/>
          <w:szCs w:val="28"/>
        </w:rPr>
        <w:t>я реализацией целевой программы</w:t>
      </w:r>
    </w:p>
    <w:p w:rsidR="00084CD8" w:rsidRPr="00A87EE2" w:rsidRDefault="00084CD8" w:rsidP="00DD766F">
      <w:pPr>
        <w:pStyle w:val="BodyText"/>
        <w:rPr>
          <w:sz w:val="28"/>
          <w:szCs w:val="28"/>
        </w:rPr>
      </w:pPr>
    </w:p>
    <w:p w:rsidR="00084CD8" w:rsidRPr="00A87EE2" w:rsidRDefault="00084CD8" w:rsidP="00DD766F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A87EE2">
        <w:rPr>
          <w:b w:val="0"/>
          <w:bCs w:val="0"/>
          <w:sz w:val="28"/>
          <w:szCs w:val="28"/>
        </w:rPr>
        <w:t>Разработчиком и основным исполнителем целевой программы является Общественная организация «Кингисеппская местная спортивная федерация баскетбола». Общий контроль над выполнением программы осуществляет Администрация МО «Кингисеппское городское поселение» и постоянная комиссия Совета депутатов МО «Кингисеппское городское поселение»</w:t>
      </w:r>
      <w:r>
        <w:rPr>
          <w:b w:val="0"/>
          <w:bCs w:val="0"/>
          <w:sz w:val="28"/>
          <w:szCs w:val="28"/>
        </w:rPr>
        <w:t xml:space="preserve"> </w:t>
      </w:r>
      <w:r w:rsidRPr="00A87EE2">
        <w:rPr>
          <w:b w:val="0"/>
          <w:bCs w:val="0"/>
          <w:sz w:val="28"/>
          <w:szCs w:val="28"/>
        </w:rPr>
        <w:t xml:space="preserve">по социальным вопросам. </w:t>
      </w:r>
    </w:p>
    <w:p w:rsidR="00084CD8" w:rsidRPr="00A87EE2" w:rsidRDefault="00084CD8" w:rsidP="00DD766F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A87EE2">
        <w:rPr>
          <w:b w:val="0"/>
          <w:bCs w:val="0"/>
          <w:sz w:val="28"/>
          <w:szCs w:val="28"/>
        </w:rPr>
        <w:t xml:space="preserve">Отчет о ходе реализации программы предоставляет исполнительный директор Общественной организации «Кингисеппская местная спортивная федерация баскетбола». </w:t>
      </w:r>
    </w:p>
    <w:p w:rsidR="00084CD8" w:rsidRPr="00A87EE2" w:rsidRDefault="00084CD8" w:rsidP="00DD766F">
      <w:pPr>
        <w:pStyle w:val="BodyText"/>
        <w:ind w:firstLine="708"/>
        <w:jc w:val="both"/>
        <w:rPr>
          <w:b w:val="0"/>
          <w:bCs w:val="0"/>
          <w:sz w:val="28"/>
          <w:szCs w:val="28"/>
        </w:rPr>
      </w:pPr>
      <w:r w:rsidRPr="00A87EE2">
        <w:rPr>
          <w:b w:val="0"/>
          <w:bCs w:val="0"/>
          <w:sz w:val="28"/>
          <w:szCs w:val="28"/>
        </w:rPr>
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</w:r>
    </w:p>
    <w:p w:rsidR="00084CD8" w:rsidRPr="00932B17" w:rsidRDefault="00084CD8" w:rsidP="0022540D">
      <w:pPr>
        <w:tabs>
          <w:tab w:val="left" w:pos="2266"/>
        </w:tabs>
        <w:rPr>
          <w:sz w:val="28"/>
          <w:szCs w:val="28"/>
        </w:rPr>
      </w:pPr>
    </w:p>
    <w:sectPr w:rsidR="00084CD8" w:rsidRPr="00932B17" w:rsidSect="00932B17">
      <w:pgSz w:w="11906" w:h="16838"/>
      <w:pgMar w:top="1258" w:right="851" w:bottom="107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5361E"/>
    <w:multiLevelType w:val="hybridMultilevel"/>
    <w:tmpl w:val="C9A68D22"/>
    <w:lvl w:ilvl="0" w:tplc="80560B0A">
      <w:start w:val="1"/>
      <w:numFmt w:val="decimal"/>
      <w:lvlText w:val="%1."/>
      <w:lvlJc w:val="left"/>
      <w:pPr>
        <w:tabs>
          <w:tab w:val="num" w:pos="876"/>
        </w:tabs>
        <w:ind w:left="876" w:hanging="51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853AB"/>
    <w:multiLevelType w:val="hybridMultilevel"/>
    <w:tmpl w:val="875665A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1F17E02"/>
    <w:multiLevelType w:val="hybridMultilevel"/>
    <w:tmpl w:val="88BE4D74"/>
    <w:lvl w:ilvl="0" w:tplc="AF1071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8E8ACC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ascii="Calibri" w:hAnsi="Calibri" w:cs="Calibri" w:hint="default"/>
      </w:rPr>
    </w:lvl>
  </w:abstractNum>
  <w:abstractNum w:abstractNumId="3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4">
    <w:nsid w:val="13B81DCE"/>
    <w:multiLevelType w:val="hybridMultilevel"/>
    <w:tmpl w:val="529E0E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1CF34C34"/>
    <w:multiLevelType w:val="hybridMultilevel"/>
    <w:tmpl w:val="670806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0C6338"/>
    <w:multiLevelType w:val="hybridMultilevel"/>
    <w:tmpl w:val="66309F1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392248"/>
    <w:multiLevelType w:val="hybridMultilevel"/>
    <w:tmpl w:val="CC8C9028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825591C"/>
    <w:multiLevelType w:val="multilevel"/>
    <w:tmpl w:val="D35C12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F805DB"/>
    <w:multiLevelType w:val="hybridMultilevel"/>
    <w:tmpl w:val="1F5A4A96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A9F2176E">
      <w:start w:val="1"/>
      <w:numFmt w:val="decimal"/>
      <w:lvlText w:val="%2."/>
      <w:lvlJc w:val="left"/>
      <w:pPr>
        <w:tabs>
          <w:tab w:val="num" w:pos="1596"/>
        </w:tabs>
        <w:ind w:left="1596" w:hanging="516"/>
      </w:pPr>
      <w:rPr>
        <w:rFonts w:hint="default"/>
        <w:b w:val="0"/>
        <w:bCs w:val="0"/>
        <w:i w:val="0"/>
        <w:iCs w:val="0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3513C"/>
    <w:multiLevelType w:val="hybridMultilevel"/>
    <w:tmpl w:val="4C20ED2E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9D41834"/>
    <w:multiLevelType w:val="hybridMultilevel"/>
    <w:tmpl w:val="CAA6EB12"/>
    <w:lvl w:ilvl="0" w:tplc="1CB4673E">
      <w:start w:val="1"/>
      <w:numFmt w:val="decimal"/>
      <w:lvlText w:val="%1."/>
      <w:lvlJc w:val="left"/>
      <w:pPr>
        <w:tabs>
          <w:tab w:val="num" w:pos="852"/>
        </w:tabs>
        <w:ind w:left="852" w:hanging="492"/>
      </w:pPr>
      <w:rPr>
        <w:rFonts w:hint="default"/>
      </w:rPr>
    </w:lvl>
    <w:lvl w:ilvl="1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13565C"/>
    <w:multiLevelType w:val="hybridMultilevel"/>
    <w:tmpl w:val="253AACFE"/>
    <w:lvl w:ilvl="0" w:tplc="C5A29256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1C0F8C"/>
    <w:multiLevelType w:val="multilevel"/>
    <w:tmpl w:val="A4641B18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51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D901DE"/>
    <w:multiLevelType w:val="hybridMultilevel"/>
    <w:tmpl w:val="7AC0A2E8"/>
    <w:lvl w:ilvl="0" w:tplc="C5A29256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>
    <w:nsid w:val="69681944"/>
    <w:multiLevelType w:val="hybridMultilevel"/>
    <w:tmpl w:val="DA72D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F45058B"/>
    <w:multiLevelType w:val="hybridMultilevel"/>
    <w:tmpl w:val="E4B6A242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 w:tplc="C5A29256">
      <w:start w:val="1"/>
      <w:numFmt w:val="russianLow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2">
    <w:nsid w:val="799401E6"/>
    <w:multiLevelType w:val="hybridMultilevel"/>
    <w:tmpl w:val="13E0C5F4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7F0941D3"/>
    <w:multiLevelType w:val="hybridMultilevel"/>
    <w:tmpl w:val="A478364C"/>
    <w:lvl w:ilvl="0" w:tplc="CB982F3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3"/>
  </w:num>
  <w:num w:numId="5">
    <w:abstractNumId w:val="21"/>
  </w:num>
  <w:num w:numId="6">
    <w:abstractNumId w:val="3"/>
  </w:num>
  <w:num w:numId="7">
    <w:abstractNumId w:val="23"/>
  </w:num>
  <w:num w:numId="8">
    <w:abstractNumId w:val="8"/>
  </w:num>
  <w:num w:numId="9">
    <w:abstractNumId w:val="11"/>
  </w:num>
  <w:num w:numId="10">
    <w:abstractNumId w:val="6"/>
  </w:num>
  <w:num w:numId="11">
    <w:abstractNumId w:val="0"/>
  </w:num>
  <w:num w:numId="12">
    <w:abstractNumId w:val="12"/>
  </w:num>
  <w:num w:numId="13">
    <w:abstractNumId w:val="9"/>
  </w:num>
  <w:num w:numId="14">
    <w:abstractNumId w:val="20"/>
  </w:num>
  <w:num w:numId="15">
    <w:abstractNumId w:val="17"/>
  </w:num>
  <w:num w:numId="16">
    <w:abstractNumId w:val="10"/>
  </w:num>
  <w:num w:numId="17">
    <w:abstractNumId w:val="16"/>
  </w:num>
  <w:num w:numId="18">
    <w:abstractNumId w:val="1"/>
  </w:num>
  <w:num w:numId="19">
    <w:abstractNumId w:val="22"/>
  </w:num>
  <w:num w:numId="20">
    <w:abstractNumId w:val="18"/>
  </w:num>
  <w:num w:numId="21">
    <w:abstractNumId w:val="4"/>
  </w:num>
  <w:num w:numId="22">
    <w:abstractNumId w:val="19"/>
  </w:num>
  <w:num w:numId="23">
    <w:abstractNumId w:val="15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07A59"/>
    <w:rsid w:val="00010508"/>
    <w:rsid w:val="00036C0F"/>
    <w:rsid w:val="000415F2"/>
    <w:rsid w:val="000561BD"/>
    <w:rsid w:val="00066D3E"/>
    <w:rsid w:val="000671C6"/>
    <w:rsid w:val="00067C28"/>
    <w:rsid w:val="00084CD8"/>
    <w:rsid w:val="00095BC1"/>
    <w:rsid w:val="00096F8A"/>
    <w:rsid w:val="000A050C"/>
    <w:rsid w:val="000B1971"/>
    <w:rsid w:val="000C2C74"/>
    <w:rsid w:val="000C6141"/>
    <w:rsid w:val="000C68C8"/>
    <w:rsid w:val="000D4E06"/>
    <w:rsid w:val="000E0E22"/>
    <w:rsid w:val="000E30B0"/>
    <w:rsid w:val="000E4530"/>
    <w:rsid w:val="00126463"/>
    <w:rsid w:val="0013160C"/>
    <w:rsid w:val="00131E2C"/>
    <w:rsid w:val="001505A4"/>
    <w:rsid w:val="001535A4"/>
    <w:rsid w:val="00165AE5"/>
    <w:rsid w:val="00196D6E"/>
    <w:rsid w:val="001D0D24"/>
    <w:rsid w:val="001E0211"/>
    <w:rsid w:val="0022540D"/>
    <w:rsid w:val="00234FB9"/>
    <w:rsid w:val="00256873"/>
    <w:rsid w:val="00272A3E"/>
    <w:rsid w:val="002E4642"/>
    <w:rsid w:val="002E687D"/>
    <w:rsid w:val="00306E6D"/>
    <w:rsid w:val="00341182"/>
    <w:rsid w:val="0034275B"/>
    <w:rsid w:val="00356E10"/>
    <w:rsid w:val="00387916"/>
    <w:rsid w:val="003B2DAC"/>
    <w:rsid w:val="003C1F16"/>
    <w:rsid w:val="00400AB4"/>
    <w:rsid w:val="00413251"/>
    <w:rsid w:val="00413A91"/>
    <w:rsid w:val="0041592A"/>
    <w:rsid w:val="004168F9"/>
    <w:rsid w:val="00416A4A"/>
    <w:rsid w:val="004322B0"/>
    <w:rsid w:val="004606E4"/>
    <w:rsid w:val="00474401"/>
    <w:rsid w:val="0048086B"/>
    <w:rsid w:val="0048135E"/>
    <w:rsid w:val="00496F66"/>
    <w:rsid w:val="004A6016"/>
    <w:rsid w:val="004C3572"/>
    <w:rsid w:val="004C3B7E"/>
    <w:rsid w:val="004C6127"/>
    <w:rsid w:val="0050435B"/>
    <w:rsid w:val="00512A8B"/>
    <w:rsid w:val="005218A3"/>
    <w:rsid w:val="00532424"/>
    <w:rsid w:val="00541DB4"/>
    <w:rsid w:val="0054211B"/>
    <w:rsid w:val="005548CA"/>
    <w:rsid w:val="00556A0B"/>
    <w:rsid w:val="00573EEF"/>
    <w:rsid w:val="00584631"/>
    <w:rsid w:val="005D302D"/>
    <w:rsid w:val="005E4E60"/>
    <w:rsid w:val="006107BA"/>
    <w:rsid w:val="0061195F"/>
    <w:rsid w:val="00622EE9"/>
    <w:rsid w:val="006502D7"/>
    <w:rsid w:val="006524F2"/>
    <w:rsid w:val="0066204A"/>
    <w:rsid w:val="006A4AA0"/>
    <w:rsid w:val="006A65D8"/>
    <w:rsid w:val="007102FD"/>
    <w:rsid w:val="007165CD"/>
    <w:rsid w:val="00725648"/>
    <w:rsid w:val="00794DD1"/>
    <w:rsid w:val="007A24FC"/>
    <w:rsid w:val="007C708E"/>
    <w:rsid w:val="007D3938"/>
    <w:rsid w:val="007D743D"/>
    <w:rsid w:val="00843223"/>
    <w:rsid w:val="008436A9"/>
    <w:rsid w:val="00843C8C"/>
    <w:rsid w:val="0085001D"/>
    <w:rsid w:val="00855FE8"/>
    <w:rsid w:val="00866CE5"/>
    <w:rsid w:val="008A249D"/>
    <w:rsid w:val="008B226A"/>
    <w:rsid w:val="008C6B30"/>
    <w:rsid w:val="008D0E23"/>
    <w:rsid w:val="008D65C6"/>
    <w:rsid w:val="008E22FE"/>
    <w:rsid w:val="00927EA8"/>
    <w:rsid w:val="00930D06"/>
    <w:rsid w:val="00930F6D"/>
    <w:rsid w:val="00932B17"/>
    <w:rsid w:val="00933F5E"/>
    <w:rsid w:val="009357F4"/>
    <w:rsid w:val="0095261F"/>
    <w:rsid w:val="009538BB"/>
    <w:rsid w:val="00962E77"/>
    <w:rsid w:val="009851BF"/>
    <w:rsid w:val="009923DE"/>
    <w:rsid w:val="009C2DCC"/>
    <w:rsid w:val="009F6481"/>
    <w:rsid w:val="00A02B9E"/>
    <w:rsid w:val="00A0674A"/>
    <w:rsid w:val="00A64773"/>
    <w:rsid w:val="00A83C45"/>
    <w:rsid w:val="00A87EE2"/>
    <w:rsid w:val="00A95EEE"/>
    <w:rsid w:val="00A96DAB"/>
    <w:rsid w:val="00AC0BCF"/>
    <w:rsid w:val="00AE7675"/>
    <w:rsid w:val="00AF1B20"/>
    <w:rsid w:val="00AF5B52"/>
    <w:rsid w:val="00B02AEF"/>
    <w:rsid w:val="00B200A4"/>
    <w:rsid w:val="00BA0457"/>
    <w:rsid w:val="00BB20C7"/>
    <w:rsid w:val="00BB291B"/>
    <w:rsid w:val="00BB430D"/>
    <w:rsid w:val="00BB59BA"/>
    <w:rsid w:val="00BC7592"/>
    <w:rsid w:val="00BE1883"/>
    <w:rsid w:val="00BE5BD1"/>
    <w:rsid w:val="00BF6E85"/>
    <w:rsid w:val="00C53659"/>
    <w:rsid w:val="00C755FE"/>
    <w:rsid w:val="00C80518"/>
    <w:rsid w:val="00C826C5"/>
    <w:rsid w:val="00CB2D24"/>
    <w:rsid w:val="00CB3F28"/>
    <w:rsid w:val="00CE2F02"/>
    <w:rsid w:val="00D23E24"/>
    <w:rsid w:val="00D27024"/>
    <w:rsid w:val="00D501D2"/>
    <w:rsid w:val="00D67A99"/>
    <w:rsid w:val="00D870BC"/>
    <w:rsid w:val="00D97C29"/>
    <w:rsid w:val="00DA54CF"/>
    <w:rsid w:val="00DD50A0"/>
    <w:rsid w:val="00DD766F"/>
    <w:rsid w:val="00DF0474"/>
    <w:rsid w:val="00E43D3F"/>
    <w:rsid w:val="00E475F9"/>
    <w:rsid w:val="00E51EB7"/>
    <w:rsid w:val="00E941A1"/>
    <w:rsid w:val="00EA5B9A"/>
    <w:rsid w:val="00EC7F58"/>
    <w:rsid w:val="00F01DEC"/>
    <w:rsid w:val="00F11DFD"/>
    <w:rsid w:val="00F23DAB"/>
    <w:rsid w:val="00F31151"/>
    <w:rsid w:val="00F623DF"/>
    <w:rsid w:val="00F843E2"/>
    <w:rsid w:val="00F909A1"/>
    <w:rsid w:val="00FA72F7"/>
    <w:rsid w:val="00FB19C9"/>
    <w:rsid w:val="00FB3A8F"/>
    <w:rsid w:val="00FC6571"/>
    <w:rsid w:val="00FD2209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64773"/>
    <w:pPr>
      <w:keepNext/>
      <w:spacing w:line="480" w:lineRule="auto"/>
      <w:ind w:left="-426" w:firstLine="142"/>
      <w:jc w:val="center"/>
      <w:outlineLvl w:val="1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677E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7E8"/>
    <w:rPr>
      <w:sz w:val="0"/>
      <w:szCs w:val="0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E22F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8E22FE"/>
    <w:rPr>
      <w:b/>
      <w:bCs/>
    </w:rPr>
  </w:style>
  <w:style w:type="paragraph" w:styleId="BodyText">
    <w:name w:val="Body Text"/>
    <w:basedOn w:val="Normal"/>
    <w:link w:val="BodyTextChar"/>
    <w:uiPriority w:val="99"/>
    <w:rsid w:val="00932B17"/>
    <w:pPr>
      <w:jc w:val="center"/>
    </w:pPr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677E8"/>
    <w:rPr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932B17"/>
    <w:pPr>
      <w:spacing w:after="120" w:line="480" w:lineRule="auto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677E8"/>
    <w:rPr>
      <w:sz w:val="24"/>
      <w:szCs w:val="24"/>
    </w:rPr>
  </w:style>
  <w:style w:type="paragraph" w:customStyle="1" w:styleId="1">
    <w:name w:val="Без интервала1"/>
    <w:uiPriority w:val="99"/>
    <w:rsid w:val="00933F5E"/>
    <w:rPr>
      <w:rFonts w:ascii="Calibri" w:hAnsi="Calibri" w:cs="Calibri"/>
      <w:lang w:eastAsia="en-US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F909A1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68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1461</Words>
  <Characters>8328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2011-12-07T13:21:00Z</cp:lastPrinted>
  <dcterms:created xsi:type="dcterms:W3CDTF">2011-12-26T07:03:00Z</dcterms:created>
  <dcterms:modified xsi:type="dcterms:W3CDTF">2011-12-26T07:03:00Z</dcterms:modified>
</cp:coreProperties>
</file>