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43B" w:rsidRDefault="0028543B" w:rsidP="00DE435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28543B" w:rsidRDefault="0028543B" w:rsidP="00DE435F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28543B" w:rsidRDefault="0028543B" w:rsidP="00DE435F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28543B" w:rsidRDefault="0028543B" w:rsidP="00DE435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28543B" w:rsidRDefault="0028543B" w:rsidP="00DE435F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28543B" w:rsidRDefault="0028543B" w:rsidP="00DE435F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28543B" w:rsidRDefault="0028543B" w:rsidP="00DE43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28543B" w:rsidRDefault="0028543B" w:rsidP="00DE435F">
      <w:pPr>
        <w:jc w:val="center"/>
        <w:rPr>
          <w:b/>
          <w:bCs/>
          <w:sz w:val="28"/>
          <w:szCs w:val="28"/>
        </w:rPr>
      </w:pPr>
    </w:p>
    <w:p w:rsidR="0028543B" w:rsidRDefault="0028543B" w:rsidP="00DE435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28543B" w:rsidRDefault="0028543B" w:rsidP="00DE435F">
      <w:pPr>
        <w:rPr>
          <w:b/>
          <w:bCs/>
          <w:sz w:val="32"/>
          <w:szCs w:val="32"/>
        </w:rPr>
      </w:pPr>
    </w:p>
    <w:p w:rsidR="0028543B" w:rsidRDefault="0028543B" w:rsidP="00171151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414</w:t>
      </w:r>
    </w:p>
    <w:p w:rsidR="0028543B" w:rsidRDefault="0028543B" w:rsidP="00171151">
      <w:pPr>
        <w:rPr>
          <w:b/>
          <w:bCs/>
          <w:sz w:val="28"/>
          <w:szCs w:val="28"/>
        </w:rPr>
      </w:pPr>
    </w:p>
    <w:p w:rsidR="0028543B" w:rsidRPr="00334B1E" w:rsidRDefault="0028543B" w:rsidP="00C04B6B">
      <w:pPr>
        <w:pStyle w:val="BodyTextIndent3"/>
        <w:tabs>
          <w:tab w:val="left" w:pos="720"/>
          <w:tab w:val="left" w:pos="4253"/>
        </w:tabs>
        <w:suppressAutoHyphens/>
        <w:ind w:left="0" w:right="5386" w:firstLine="0"/>
        <w:rPr>
          <w:b/>
          <w:bCs/>
        </w:rPr>
      </w:pPr>
      <w:r w:rsidRPr="00D001C2">
        <w:rPr>
          <w:b/>
          <w:bCs/>
        </w:rPr>
        <w:t>О</w:t>
      </w:r>
      <w:r>
        <w:rPr>
          <w:b/>
          <w:bCs/>
        </w:rPr>
        <w:t xml:space="preserve"> внесении изменений в решение Совета депутатов МО "Кингисеппское городское поселение" от 18.02.2011 года № 290 «</w:t>
      </w:r>
      <w:r w:rsidRPr="00D001C2">
        <w:rPr>
          <w:b/>
          <w:bCs/>
        </w:rPr>
        <w:t>Об утверждении Плана контрольно</w:t>
      </w:r>
      <w:r w:rsidRPr="00C04B6B">
        <w:rPr>
          <w:b/>
          <w:bCs/>
        </w:rPr>
        <w:t xml:space="preserve"> </w:t>
      </w:r>
      <w:r w:rsidRPr="00D001C2">
        <w:rPr>
          <w:b/>
          <w:bCs/>
        </w:rPr>
        <w:t>-</w:t>
      </w:r>
      <w:r w:rsidRPr="00C04B6B">
        <w:rPr>
          <w:b/>
          <w:bCs/>
        </w:rPr>
        <w:t xml:space="preserve"> </w:t>
      </w:r>
      <w:r w:rsidRPr="00D001C2">
        <w:rPr>
          <w:b/>
          <w:bCs/>
        </w:rPr>
        <w:t xml:space="preserve">аналитических мероприятий </w:t>
      </w:r>
      <w:r w:rsidRPr="00334B1E">
        <w:rPr>
          <w:b/>
          <w:bCs/>
        </w:rPr>
        <w:t>ревизионной комиссии МО «Кингисеппское</w:t>
      </w:r>
      <w:r>
        <w:rPr>
          <w:b/>
          <w:bCs/>
        </w:rPr>
        <w:t xml:space="preserve"> </w:t>
      </w:r>
      <w:r w:rsidRPr="00334B1E">
        <w:rPr>
          <w:b/>
          <w:bCs/>
        </w:rPr>
        <w:t>городское поселение» на 2011 год</w:t>
      </w:r>
      <w:r>
        <w:rPr>
          <w:b/>
          <w:bCs/>
        </w:rPr>
        <w:t xml:space="preserve">» </w:t>
      </w:r>
    </w:p>
    <w:p w:rsidR="0028543B" w:rsidRPr="00334B1E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Pr="00334B1E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  <w:r w:rsidRPr="00171151">
        <w:tab/>
        <w:t>В связи с изменением плана контрольно - аналитических мероприятий ревизионной комиссии МО «Кингисеппское городское поселение» на 2011</w:t>
      </w:r>
      <w:r w:rsidRPr="00334B1E">
        <w:rPr>
          <w:b/>
          <w:bCs/>
        </w:rPr>
        <w:t xml:space="preserve"> </w:t>
      </w:r>
      <w:r w:rsidRPr="00171151">
        <w:t xml:space="preserve">год </w:t>
      </w:r>
      <w:r w:rsidRPr="003F09F7">
        <w:t>утвержденно</w:t>
      </w:r>
      <w:r>
        <w:t>го</w:t>
      </w:r>
      <w:r w:rsidRPr="003F09F7">
        <w:t xml:space="preserve"> решением Совета </w:t>
      </w:r>
      <w:r w:rsidRPr="00171151">
        <w:t>депутатов МО "Кингисеппское городское поселение" от 1</w:t>
      </w:r>
      <w:r>
        <w:t>8</w:t>
      </w:r>
      <w:r w:rsidRPr="00171151">
        <w:t>.</w:t>
      </w:r>
      <w:r>
        <w:t>0</w:t>
      </w:r>
      <w:r w:rsidRPr="00171151">
        <w:t>2.201</w:t>
      </w:r>
      <w:r>
        <w:t>1</w:t>
      </w:r>
      <w:r w:rsidRPr="00171151">
        <w:t xml:space="preserve"> г</w:t>
      </w:r>
      <w:r>
        <w:t>ода</w:t>
      </w:r>
      <w:r w:rsidRPr="00171151">
        <w:t xml:space="preserve"> № 2</w:t>
      </w:r>
      <w:r>
        <w:t>90</w:t>
      </w:r>
      <w:r w:rsidRPr="00171151">
        <w:t>,</w:t>
      </w:r>
      <w:r w:rsidRPr="00334B1E">
        <w:t xml:space="preserve"> </w:t>
      </w:r>
    </w:p>
    <w:p w:rsidR="0028543B" w:rsidRPr="00334B1E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  <w:r w:rsidRPr="00334B1E">
        <w:t>Совет депутатов МО «Кингисеппское городское поселение»</w:t>
      </w:r>
    </w:p>
    <w:p w:rsidR="0028543B" w:rsidRPr="00211225" w:rsidRDefault="0028543B" w:rsidP="00334B1E">
      <w:pPr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28543B" w:rsidRPr="00211225" w:rsidRDefault="0028543B" w:rsidP="00334B1E">
      <w:pPr>
        <w:suppressAutoHyphens/>
        <w:autoSpaceDE w:val="0"/>
        <w:autoSpaceDN w:val="0"/>
        <w:adjustRightInd w:val="0"/>
        <w:rPr>
          <w:b/>
          <w:bCs/>
          <w:sz w:val="28"/>
          <w:szCs w:val="28"/>
        </w:rPr>
      </w:pPr>
      <w:r w:rsidRPr="00211225">
        <w:rPr>
          <w:b/>
          <w:bCs/>
          <w:sz w:val="28"/>
          <w:szCs w:val="28"/>
        </w:rPr>
        <w:t>Р Е Ш И Л:</w:t>
      </w:r>
    </w:p>
    <w:p w:rsidR="0028543B" w:rsidRPr="00F10549" w:rsidRDefault="0028543B" w:rsidP="00334B1E">
      <w:pPr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28543B" w:rsidRDefault="0028543B" w:rsidP="00D001C2">
      <w:pPr>
        <w:pStyle w:val="BodyTextIndent3"/>
        <w:numPr>
          <w:ilvl w:val="0"/>
          <w:numId w:val="7"/>
        </w:numPr>
        <w:tabs>
          <w:tab w:val="left" w:pos="5670"/>
        </w:tabs>
        <w:suppressAutoHyphens/>
        <w:ind w:hanging="720"/>
      </w:pPr>
      <w:r>
        <w:t xml:space="preserve">Внести изменения в приложение к решению Совета депутатов МО "Кингисеппское городское поселение" от 18.02.2011 года № 290 </w:t>
      </w:r>
      <w:r w:rsidRPr="006A22AE">
        <w:t xml:space="preserve">«Об утверждении Плана контрольно - аналитических мероприятий ревизионной комиссии МО «Кингисеппское городское поселение» на 2011 год» </w:t>
      </w:r>
      <w:r w:rsidRPr="00334B1E">
        <w:t>согласно приложению.</w:t>
      </w:r>
    </w:p>
    <w:p w:rsidR="0028543B" w:rsidRDefault="0028543B" w:rsidP="00334B1E">
      <w:pPr>
        <w:pStyle w:val="BodyTextIndent3"/>
        <w:tabs>
          <w:tab w:val="left" w:pos="5670"/>
        </w:tabs>
        <w:suppressAutoHyphens/>
        <w:ind w:left="0" w:firstLine="0"/>
      </w:pPr>
    </w:p>
    <w:p w:rsidR="0028543B" w:rsidRPr="00334B1E" w:rsidRDefault="0028543B" w:rsidP="00D001C2">
      <w:pPr>
        <w:pStyle w:val="BodyTextIndent3"/>
        <w:numPr>
          <w:ilvl w:val="0"/>
          <w:numId w:val="7"/>
        </w:numPr>
        <w:tabs>
          <w:tab w:val="left" w:pos="5670"/>
        </w:tabs>
        <w:suppressAutoHyphens/>
        <w:ind w:hanging="720"/>
      </w:pPr>
      <w:r w:rsidRPr="00334B1E">
        <w:t xml:space="preserve">Исполнение </w:t>
      </w:r>
      <w:r>
        <w:t xml:space="preserve">настоящего </w:t>
      </w:r>
      <w:r w:rsidRPr="00334B1E">
        <w:t>решения возложить на председателя ревизионной комиссии МО «Кингисеппское городское поселение».</w:t>
      </w:r>
    </w:p>
    <w:p w:rsidR="0028543B" w:rsidRPr="00211225" w:rsidRDefault="0028543B" w:rsidP="00334B1E">
      <w:pPr>
        <w:tabs>
          <w:tab w:val="num" w:pos="72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8543B" w:rsidRPr="00171151" w:rsidRDefault="0028543B" w:rsidP="00D001C2">
      <w:pPr>
        <w:numPr>
          <w:ilvl w:val="0"/>
          <w:numId w:val="7"/>
        </w:numPr>
        <w:suppressAutoHyphens/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11225">
        <w:rPr>
          <w:sz w:val="28"/>
          <w:szCs w:val="28"/>
        </w:rPr>
        <w:t xml:space="preserve">Настоящее решение подлежит официальному опубликованию в средствах </w:t>
      </w:r>
      <w:r w:rsidRPr="00171151">
        <w:rPr>
          <w:sz w:val="28"/>
          <w:szCs w:val="28"/>
        </w:rPr>
        <w:t xml:space="preserve">массовой информации и размещении на официальном сайте администрации МО «Кингисеппское городское поселение» - </w:t>
      </w:r>
      <w:hyperlink r:id="rId7" w:history="1">
        <w:r w:rsidRPr="00171151">
          <w:rPr>
            <w:rStyle w:val="Hyperlink"/>
            <w:sz w:val="28"/>
            <w:szCs w:val="28"/>
            <w:lang w:val="en-US"/>
          </w:rPr>
          <w:t>www</w:t>
        </w:r>
        <w:r w:rsidRPr="00171151">
          <w:rPr>
            <w:rStyle w:val="Hyperlink"/>
            <w:sz w:val="28"/>
            <w:szCs w:val="28"/>
          </w:rPr>
          <w:t>.</w:t>
        </w:r>
        <w:r w:rsidRPr="00171151">
          <w:rPr>
            <w:rStyle w:val="Hyperlink"/>
            <w:sz w:val="28"/>
            <w:szCs w:val="28"/>
            <w:lang w:val="en-US"/>
          </w:rPr>
          <w:t>kingisepp</w:t>
        </w:r>
        <w:r w:rsidRPr="00171151">
          <w:rPr>
            <w:rStyle w:val="Hyperlink"/>
            <w:sz w:val="28"/>
            <w:szCs w:val="28"/>
          </w:rPr>
          <w:t>-</w:t>
        </w:r>
        <w:r w:rsidRPr="00171151">
          <w:rPr>
            <w:rStyle w:val="Hyperlink"/>
            <w:sz w:val="28"/>
            <w:szCs w:val="28"/>
            <w:lang w:val="en-US"/>
          </w:rPr>
          <w:t>mo</w:t>
        </w:r>
        <w:r w:rsidRPr="00171151">
          <w:rPr>
            <w:rStyle w:val="Hyperlink"/>
            <w:sz w:val="28"/>
            <w:szCs w:val="28"/>
          </w:rPr>
          <w:t>.</w:t>
        </w:r>
        <w:r w:rsidRPr="00171151">
          <w:rPr>
            <w:rStyle w:val="Hyperlink"/>
            <w:sz w:val="28"/>
            <w:szCs w:val="28"/>
            <w:lang w:val="en-US"/>
          </w:rPr>
          <w:t>ru</w:t>
        </w:r>
      </w:hyperlink>
      <w:r w:rsidRPr="00171151">
        <w:rPr>
          <w:sz w:val="28"/>
          <w:szCs w:val="28"/>
        </w:rPr>
        <w:t>.</w:t>
      </w:r>
    </w:p>
    <w:p w:rsidR="0028543B" w:rsidRPr="00211225" w:rsidRDefault="0028543B" w:rsidP="00334B1E">
      <w:pPr>
        <w:tabs>
          <w:tab w:val="num" w:pos="72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8543B" w:rsidRPr="00211225" w:rsidRDefault="0028543B" w:rsidP="00D001C2">
      <w:pPr>
        <w:numPr>
          <w:ilvl w:val="0"/>
          <w:numId w:val="7"/>
        </w:numPr>
        <w:suppressAutoHyphens/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11225">
        <w:rPr>
          <w:sz w:val="28"/>
          <w:szCs w:val="28"/>
        </w:rPr>
        <w:t>Контроль за исполнением настоящего решения возложить на главу МО "Кингисеппское городское поселение"</w:t>
      </w:r>
      <w:r>
        <w:rPr>
          <w:sz w:val="28"/>
          <w:szCs w:val="28"/>
        </w:rPr>
        <w:t>.</w:t>
      </w: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Pr="00334B1E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Pr="00334B1E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Pr="00211225" w:rsidRDefault="0028543B" w:rsidP="00334B1E">
      <w:pPr>
        <w:suppressAutoHyphens/>
        <w:rPr>
          <w:sz w:val="28"/>
          <w:szCs w:val="28"/>
        </w:rPr>
      </w:pPr>
      <w:r w:rsidRPr="00211225">
        <w:rPr>
          <w:sz w:val="28"/>
          <w:szCs w:val="28"/>
        </w:rPr>
        <w:t xml:space="preserve">Глава </w:t>
      </w:r>
    </w:p>
    <w:p w:rsidR="0028543B" w:rsidRDefault="0028543B" w:rsidP="00334B1E">
      <w:pPr>
        <w:suppressAutoHyphens/>
        <w:rPr>
          <w:sz w:val="28"/>
          <w:szCs w:val="28"/>
        </w:rPr>
      </w:pPr>
      <w:r w:rsidRPr="00211225">
        <w:rPr>
          <w:sz w:val="28"/>
          <w:szCs w:val="28"/>
        </w:rPr>
        <w:t>МО "Кингисеппское городское поселение"</w:t>
      </w:r>
      <w:r w:rsidRPr="0021122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1225">
        <w:rPr>
          <w:sz w:val="28"/>
          <w:szCs w:val="28"/>
        </w:rPr>
        <w:t xml:space="preserve">                 А. И. Невский</w:t>
      </w: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Pr="00334B1E" w:rsidRDefault="0028543B" w:rsidP="00334B1E">
      <w:pPr>
        <w:pStyle w:val="BodyTextIndent3"/>
        <w:tabs>
          <w:tab w:val="left" w:pos="720"/>
          <w:tab w:val="left" w:pos="5670"/>
        </w:tabs>
        <w:suppressAutoHyphens/>
        <w:ind w:left="0" w:firstLine="0"/>
      </w:pPr>
    </w:p>
    <w:p w:rsidR="0028543B" w:rsidRPr="00211225" w:rsidRDefault="0028543B" w:rsidP="00334B1E">
      <w:pPr>
        <w:suppressAutoHyphens/>
        <w:jc w:val="right"/>
        <w:rPr>
          <w:b/>
          <w:bCs/>
        </w:rPr>
      </w:pPr>
      <w:r w:rsidRPr="00211225">
        <w:rPr>
          <w:b/>
          <w:bCs/>
        </w:rPr>
        <w:t>Приложение</w:t>
      </w:r>
    </w:p>
    <w:p w:rsidR="0028543B" w:rsidRPr="00211225" w:rsidRDefault="0028543B" w:rsidP="00334B1E">
      <w:pPr>
        <w:suppressAutoHyphens/>
        <w:jc w:val="right"/>
      </w:pPr>
      <w:r w:rsidRPr="00211225">
        <w:t>к решению Совета депутатов</w:t>
      </w:r>
    </w:p>
    <w:p w:rsidR="0028543B" w:rsidRPr="00211225" w:rsidRDefault="0028543B" w:rsidP="00334B1E">
      <w:pPr>
        <w:suppressAutoHyphens/>
        <w:jc w:val="right"/>
      </w:pPr>
      <w:r w:rsidRPr="00211225">
        <w:t xml:space="preserve">МО "Кингисеппское городское поселение" </w:t>
      </w:r>
    </w:p>
    <w:p w:rsidR="0028543B" w:rsidRPr="00211225" w:rsidRDefault="0028543B" w:rsidP="00334B1E">
      <w:pPr>
        <w:suppressAutoHyphens/>
        <w:jc w:val="right"/>
        <w:rPr>
          <w:b/>
          <w:bCs/>
        </w:rPr>
      </w:pPr>
      <w:r w:rsidRPr="00211225">
        <w:rPr>
          <w:b/>
          <w:bCs/>
        </w:rPr>
        <w:t xml:space="preserve">от </w:t>
      </w:r>
      <w:r>
        <w:rPr>
          <w:b/>
          <w:bCs/>
        </w:rPr>
        <w:t>28 ноября</w:t>
      </w:r>
      <w:r w:rsidRPr="00211225">
        <w:rPr>
          <w:b/>
          <w:bCs/>
        </w:rPr>
        <w:t xml:space="preserve"> 2011 года № </w:t>
      </w:r>
      <w:r>
        <w:rPr>
          <w:b/>
          <w:bCs/>
        </w:rPr>
        <w:t>414</w:t>
      </w:r>
    </w:p>
    <w:p w:rsidR="0028543B" w:rsidRPr="00334B1E" w:rsidRDefault="0028543B" w:rsidP="00334B1E">
      <w:pPr>
        <w:tabs>
          <w:tab w:val="left" w:pos="5670"/>
        </w:tabs>
        <w:suppressAutoHyphens/>
        <w:rPr>
          <w:sz w:val="28"/>
          <w:szCs w:val="28"/>
        </w:rPr>
      </w:pPr>
    </w:p>
    <w:p w:rsidR="0028543B" w:rsidRPr="00334B1E" w:rsidRDefault="0028543B" w:rsidP="00334B1E">
      <w:pPr>
        <w:tabs>
          <w:tab w:val="left" w:pos="5670"/>
        </w:tabs>
        <w:suppressAutoHyphens/>
        <w:jc w:val="center"/>
        <w:rPr>
          <w:b/>
          <w:bCs/>
          <w:sz w:val="28"/>
          <w:szCs w:val="28"/>
        </w:rPr>
      </w:pPr>
      <w:r w:rsidRPr="00334B1E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 </w:t>
      </w:r>
      <w:r w:rsidRPr="00334B1E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334B1E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334B1E">
        <w:rPr>
          <w:b/>
          <w:bCs/>
          <w:sz w:val="28"/>
          <w:szCs w:val="28"/>
        </w:rPr>
        <w:t>Н</w:t>
      </w:r>
    </w:p>
    <w:p w:rsidR="0028543B" w:rsidRPr="00E00496" w:rsidRDefault="0028543B" w:rsidP="00E00496">
      <w:pPr>
        <w:tabs>
          <w:tab w:val="left" w:pos="5670"/>
        </w:tabs>
        <w:suppressAutoHyphens/>
        <w:jc w:val="center"/>
        <w:rPr>
          <w:b/>
          <w:bCs/>
          <w:sz w:val="28"/>
          <w:szCs w:val="28"/>
        </w:rPr>
      </w:pPr>
      <w:r w:rsidRPr="00E00496">
        <w:rPr>
          <w:b/>
          <w:bCs/>
          <w:sz w:val="28"/>
          <w:szCs w:val="28"/>
        </w:rPr>
        <w:t>контрольно-аналитических мероприятий ревизионной комиссии</w:t>
      </w:r>
    </w:p>
    <w:p w:rsidR="0028543B" w:rsidRDefault="0028543B" w:rsidP="00E00496">
      <w:pPr>
        <w:suppressAutoHyphens/>
        <w:jc w:val="center"/>
        <w:rPr>
          <w:b/>
          <w:bCs/>
          <w:sz w:val="28"/>
          <w:szCs w:val="28"/>
        </w:rPr>
      </w:pPr>
      <w:r w:rsidRPr="00E00496">
        <w:rPr>
          <w:b/>
          <w:bCs/>
          <w:sz w:val="28"/>
          <w:szCs w:val="28"/>
        </w:rPr>
        <w:t xml:space="preserve">МО «Кингисеппское городское поселение» </w:t>
      </w:r>
    </w:p>
    <w:p w:rsidR="0028543B" w:rsidRPr="00E00496" w:rsidRDefault="0028543B" w:rsidP="00E00496">
      <w:pPr>
        <w:suppressAutoHyphens/>
        <w:jc w:val="center"/>
        <w:rPr>
          <w:b/>
          <w:bCs/>
          <w:sz w:val="28"/>
          <w:szCs w:val="28"/>
        </w:rPr>
      </w:pPr>
      <w:r w:rsidRPr="00E00496">
        <w:rPr>
          <w:b/>
          <w:bCs/>
          <w:sz w:val="28"/>
          <w:szCs w:val="28"/>
        </w:rPr>
        <w:t>на 2011 год</w:t>
      </w:r>
    </w:p>
    <w:p w:rsidR="0028543B" w:rsidRPr="00334B1E" w:rsidRDefault="0028543B" w:rsidP="00334B1E">
      <w:pPr>
        <w:suppressAutoHyphens/>
        <w:rPr>
          <w:sz w:val="28"/>
          <w:szCs w:val="28"/>
        </w:rPr>
      </w:pPr>
    </w:p>
    <w:tbl>
      <w:tblPr>
        <w:tblStyle w:val="TableGrid"/>
        <w:tblW w:w="0" w:type="auto"/>
        <w:tblInd w:w="-106" w:type="dxa"/>
        <w:tblLook w:val="01E0"/>
      </w:tblPr>
      <w:tblGrid>
        <w:gridCol w:w="675"/>
        <w:gridCol w:w="6946"/>
        <w:gridCol w:w="1985"/>
      </w:tblGrid>
      <w:tr w:rsidR="0028543B" w:rsidRPr="00334B1E">
        <w:tc>
          <w:tcPr>
            <w:tcW w:w="67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 xml:space="preserve">                             Виды работ</w:t>
            </w:r>
          </w:p>
        </w:tc>
        <w:tc>
          <w:tcPr>
            <w:tcW w:w="198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Сроки исполнения</w:t>
            </w:r>
          </w:p>
        </w:tc>
      </w:tr>
      <w:tr w:rsidR="0028543B" w:rsidRPr="00334B1E">
        <w:tc>
          <w:tcPr>
            <w:tcW w:w="67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Внешняя проверка годового отчета об исполнении бюджета МО «Кингисеппское городское поселение» за 2010 год</w:t>
            </w:r>
          </w:p>
        </w:tc>
        <w:tc>
          <w:tcPr>
            <w:tcW w:w="198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В течение месяца со дня представления</w:t>
            </w:r>
          </w:p>
        </w:tc>
      </w:tr>
      <w:tr w:rsidR="0028543B" w:rsidRPr="00334B1E">
        <w:tc>
          <w:tcPr>
            <w:tcW w:w="67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2.</w:t>
            </w:r>
          </w:p>
        </w:tc>
        <w:tc>
          <w:tcPr>
            <w:tcW w:w="6946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Проверка администрации МО «Кингисеппское городское поселение» по целевому использованию бюджетных средств, выделенных из городского бюджета по Адресной программе  капитального ремонта объектов жилищно-коммунального, социально-культурного и спортивного назначения МО «Кингисеппское городское поселение за 2011 год</w:t>
            </w:r>
          </w:p>
        </w:tc>
        <w:tc>
          <w:tcPr>
            <w:tcW w:w="198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май - июнь</w:t>
            </w:r>
          </w:p>
        </w:tc>
      </w:tr>
      <w:tr w:rsidR="0028543B" w:rsidRPr="00334B1E">
        <w:tc>
          <w:tcPr>
            <w:tcW w:w="67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3.</w:t>
            </w:r>
          </w:p>
        </w:tc>
        <w:tc>
          <w:tcPr>
            <w:tcW w:w="6946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Проверка муниципального учреждения «Центр поддержки малого предпринимательства» по целевой программе «Развитие и поддержка малого предпринимательства»</w:t>
            </w:r>
          </w:p>
        </w:tc>
        <w:tc>
          <w:tcPr>
            <w:tcW w:w="198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август</w:t>
            </w:r>
          </w:p>
        </w:tc>
      </w:tr>
      <w:tr w:rsidR="0028543B" w:rsidRPr="00334B1E">
        <w:tc>
          <w:tcPr>
            <w:tcW w:w="67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 xml:space="preserve">Составление заключений и согласование проектов решений Совета депутатов МО «Кингисеппское городское поселение» по вопросам бюджета </w:t>
            </w:r>
          </w:p>
        </w:tc>
        <w:tc>
          <w:tcPr>
            <w:tcW w:w="198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По мере поступления</w:t>
            </w:r>
          </w:p>
        </w:tc>
      </w:tr>
      <w:tr w:rsidR="0028543B" w:rsidRPr="00334B1E">
        <w:tc>
          <w:tcPr>
            <w:tcW w:w="67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28543B" w:rsidRPr="003352D0" w:rsidRDefault="0028543B" w:rsidP="003352D0">
            <w:pPr>
              <w:suppressAutoHyphens/>
              <w:rPr>
                <w:sz w:val="28"/>
                <w:szCs w:val="28"/>
              </w:rPr>
            </w:pPr>
            <w:r w:rsidRPr="003352D0">
              <w:rPr>
                <w:sz w:val="28"/>
                <w:szCs w:val="28"/>
              </w:rPr>
              <w:t>Проверка целевого использования бюджетных средств, выделенных из городского бюджета МО «Кингисеппское городское поселение» и выполнение плана проведенных городских мероприятий по следующим получателям бюджетных средств:</w:t>
            </w:r>
          </w:p>
          <w:p w:rsidR="0028543B" w:rsidRDefault="0028543B" w:rsidP="003352D0">
            <w:pPr>
              <w:suppressAutoHyphens/>
              <w:rPr>
                <w:sz w:val="28"/>
                <w:szCs w:val="28"/>
              </w:rPr>
            </w:pPr>
            <w:r w:rsidRPr="003352D0">
              <w:rPr>
                <w:sz w:val="28"/>
                <w:szCs w:val="28"/>
              </w:rPr>
              <w:t>- МУК «Кингисеппская ЦГБ»</w:t>
            </w:r>
          </w:p>
          <w:p w:rsidR="0028543B" w:rsidRPr="003352D0" w:rsidRDefault="0028543B" w:rsidP="003352D0">
            <w:pPr>
              <w:suppressAutoHyphens/>
              <w:rPr>
                <w:sz w:val="28"/>
                <w:szCs w:val="28"/>
              </w:rPr>
            </w:pPr>
            <w:r w:rsidRPr="003352D0">
              <w:rPr>
                <w:sz w:val="28"/>
                <w:szCs w:val="28"/>
              </w:rPr>
              <w:t>Проверка целевого использования бюджетных средств, выделенных из городского бюджета МО «Кингисеппское городское поселение»</w:t>
            </w:r>
          </w:p>
          <w:p w:rsidR="0028543B" w:rsidRPr="003352D0" w:rsidRDefault="0028543B" w:rsidP="003352D0">
            <w:pPr>
              <w:suppressAutoHyphens/>
              <w:rPr>
                <w:sz w:val="28"/>
                <w:szCs w:val="28"/>
              </w:rPr>
            </w:pPr>
            <w:r w:rsidRPr="003352D0">
              <w:rPr>
                <w:sz w:val="28"/>
                <w:szCs w:val="28"/>
              </w:rPr>
              <w:t>-  МУП «Коммунально-бытовое хозяйство»</w:t>
            </w:r>
          </w:p>
          <w:p w:rsidR="0028543B" w:rsidRPr="003352D0" w:rsidRDefault="0028543B" w:rsidP="003352D0">
            <w:pPr>
              <w:suppressAutoHyphens/>
              <w:rPr>
                <w:sz w:val="28"/>
                <w:szCs w:val="28"/>
              </w:rPr>
            </w:pPr>
            <w:r w:rsidRPr="003352D0">
              <w:rPr>
                <w:sz w:val="28"/>
                <w:szCs w:val="28"/>
              </w:rPr>
              <w:t>Анализ проекта бюджета МО «Кингисеппское городское поселение» на 2012 год</w:t>
            </w:r>
          </w:p>
        </w:tc>
        <w:tc>
          <w:tcPr>
            <w:tcW w:w="1985" w:type="dxa"/>
          </w:tcPr>
          <w:p w:rsidR="0028543B" w:rsidRPr="00334B1E" w:rsidRDefault="0028543B" w:rsidP="00334B1E">
            <w:pPr>
              <w:suppressAutoHyphens/>
              <w:rPr>
                <w:sz w:val="28"/>
                <w:szCs w:val="28"/>
              </w:rPr>
            </w:pPr>
            <w:r w:rsidRPr="00334B1E">
              <w:rPr>
                <w:sz w:val="28"/>
                <w:szCs w:val="28"/>
              </w:rPr>
              <w:t>Ноябрь-декабрь</w:t>
            </w:r>
          </w:p>
        </w:tc>
      </w:tr>
    </w:tbl>
    <w:p w:rsidR="0028543B" w:rsidRPr="00334B1E" w:rsidRDefault="0028543B" w:rsidP="00334B1E">
      <w:pPr>
        <w:suppressAutoHyphens/>
        <w:rPr>
          <w:sz w:val="28"/>
          <w:szCs w:val="28"/>
        </w:rPr>
      </w:pPr>
    </w:p>
    <w:sectPr w:rsidR="0028543B" w:rsidRPr="00334B1E" w:rsidSect="009B2B3C">
      <w:pgSz w:w="12240" w:h="15840"/>
      <w:pgMar w:top="1276" w:right="902" w:bottom="1276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43B" w:rsidRDefault="0028543B">
      <w:r>
        <w:separator/>
      </w:r>
    </w:p>
  </w:endnote>
  <w:endnote w:type="continuationSeparator" w:id="1">
    <w:p w:rsidR="0028543B" w:rsidRDefault="00285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43B" w:rsidRDefault="0028543B">
      <w:r>
        <w:separator/>
      </w:r>
    </w:p>
  </w:footnote>
  <w:footnote w:type="continuationSeparator" w:id="1">
    <w:p w:rsidR="0028543B" w:rsidRDefault="00285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E6E"/>
    <w:multiLevelType w:val="hybridMultilevel"/>
    <w:tmpl w:val="DE224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11E3E"/>
    <w:multiLevelType w:val="hybridMultilevel"/>
    <w:tmpl w:val="D270A0CA"/>
    <w:lvl w:ilvl="0" w:tplc="FFFFFFFF">
      <w:numFmt w:val="bullet"/>
      <w:lvlText w:val="-"/>
      <w:lvlJc w:val="left"/>
      <w:pPr>
        <w:tabs>
          <w:tab w:val="num" w:pos="1371"/>
        </w:tabs>
        <w:ind w:left="1371" w:hanging="645"/>
      </w:pPr>
      <w:rPr>
        <w:rFonts w:ascii="Times New Roman" w:eastAsia="Times New Roman" w:hAnsi="Times New Roman" w:hint="default"/>
      </w:rPr>
    </w:lvl>
    <w:lvl w:ilvl="1" w:tplc="CD8ABD2A">
      <w:start w:val="3"/>
      <w:numFmt w:val="bullet"/>
      <w:lvlText w:val=""/>
      <w:lvlJc w:val="left"/>
      <w:pPr>
        <w:tabs>
          <w:tab w:val="num" w:pos="1806"/>
        </w:tabs>
        <w:ind w:left="1806" w:hanging="360"/>
      </w:pPr>
      <w:rPr>
        <w:rFonts w:ascii="Symbol" w:eastAsia="Times New Roman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6"/>
        </w:tabs>
        <w:ind w:left="252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6"/>
        </w:tabs>
        <w:ind w:left="324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6"/>
        </w:tabs>
        <w:ind w:left="396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6"/>
        </w:tabs>
        <w:ind w:left="468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6"/>
        </w:tabs>
        <w:ind w:left="540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6"/>
        </w:tabs>
        <w:ind w:left="612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6"/>
        </w:tabs>
        <w:ind w:left="6846" w:hanging="360"/>
      </w:pPr>
      <w:rPr>
        <w:rFonts w:ascii="Wingdings" w:hAnsi="Wingdings" w:cs="Wingdings" w:hint="default"/>
      </w:rPr>
    </w:lvl>
  </w:abstractNum>
  <w:abstractNum w:abstractNumId="2">
    <w:nsid w:val="38D913F7"/>
    <w:multiLevelType w:val="hybridMultilevel"/>
    <w:tmpl w:val="D6C6115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B21FB8"/>
    <w:multiLevelType w:val="hybridMultilevel"/>
    <w:tmpl w:val="7C80C9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B83131"/>
    <w:multiLevelType w:val="hybridMultilevel"/>
    <w:tmpl w:val="35E27776"/>
    <w:lvl w:ilvl="0" w:tplc="FFFFFFFF">
      <w:start w:val="5"/>
      <w:numFmt w:val="bullet"/>
      <w:lvlText w:val="-"/>
      <w:lvlJc w:val="left"/>
      <w:pPr>
        <w:tabs>
          <w:tab w:val="num" w:pos="1316"/>
        </w:tabs>
        <w:ind w:left="1316" w:hanging="39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cs="Wingdings" w:hint="default"/>
      </w:rPr>
    </w:lvl>
  </w:abstractNum>
  <w:abstractNum w:abstractNumId="5">
    <w:nsid w:val="7B6945B5"/>
    <w:multiLevelType w:val="hybridMultilevel"/>
    <w:tmpl w:val="B882068C"/>
    <w:lvl w:ilvl="0" w:tplc="0646E410">
      <w:start w:val="1"/>
      <w:numFmt w:val="decimal"/>
      <w:lvlText w:val="%1."/>
      <w:lvlJc w:val="left"/>
      <w:pPr>
        <w:tabs>
          <w:tab w:val="num" w:pos="888"/>
        </w:tabs>
        <w:ind w:left="888" w:hanging="52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A21"/>
    <w:rsid w:val="00001410"/>
    <w:rsid w:val="000114F5"/>
    <w:rsid w:val="00011B62"/>
    <w:rsid w:val="0001378C"/>
    <w:rsid w:val="000202DD"/>
    <w:rsid w:val="00023607"/>
    <w:rsid w:val="00024A93"/>
    <w:rsid w:val="000463DD"/>
    <w:rsid w:val="0005228A"/>
    <w:rsid w:val="0005266F"/>
    <w:rsid w:val="00057B6F"/>
    <w:rsid w:val="00060BBC"/>
    <w:rsid w:val="000635C9"/>
    <w:rsid w:val="00066DA2"/>
    <w:rsid w:val="00067878"/>
    <w:rsid w:val="000723CA"/>
    <w:rsid w:val="000802AF"/>
    <w:rsid w:val="0008752B"/>
    <w:rsid w:val="00094AAC"/>
    <w:rsid w:val="00094E6A"/>
    <w:rsid w:val="00095447"/>
    <w:rsid w:val="0009741B"/>
    <w:rsid w:val="000B0F87"/>
    <w:rsid w:val="000B2CBD"/>
    <w:rsid w:val="000B31B3"/>
    <w:rsid w:val="000B7B9C"/>
    <w:rsid w:val="000C5AE9"/>
    <w:rsid w:val="000E639F"/>
    <w:rsid w:val="000E7269"/>
    <w:rsid w:val="00104EDC"/>
    <w:rsid w:val="00113AC8"/>
    <w:rsid w:val="001244F8"/>
    <w:rsid w:val="00136861"/>
    <w:rsid w:val="00136C3B"/>
    <w:rsid w:val="00137DBB"/>
    <w:rsid w:val="001519D4"/>
    <w:rsid w:val="00151D2F"/>
    <w:rsid w:val="001550BE"/>
    <w:rsid w:val="00160884"/>
    <w:rsid w:val="00161A6A"/>
    <w:rsid w:val="00166F7E"/>
    <w:rsid w:val="00171151"/>
    <w:rsid w:val="00171391"/>
    <w:rsid w:val="00171F46"/>
    <w:rsid w:val="00180A80"/>
    <w:rsid w:val="00183289"/>
    <w:rsid w:val="00187D89"/>
    <w:rsid w:val="001962C4"/>
    <w:rsid w:val="001A266E"/>
    <w:rsid w:val="001A7658"/>
    <w:rsid w:val="001B164A"/>
    <w:rsid w:val="001B4D07"/>
    <w:rsid w:val="001C1BC1"/>
    <w:rsid w:val="001C4822"/>
    <w:rsid w:val="001C4A21"/>
    <w:rsid w:val="001C6F46"/>
    <w:rsid w:val="001D0388"/>
    <w:rsid w:val="001D288A"/>
    <w:rsid w:val="001E5EDF"/>
    <w:rsid w:val="001F3198"/>
    <w:rsid w:val="002019A4"/>
    <w:rsid w:val="00211225"/>
    <w:rsid w:val="00211D47"/>
    <w:rsid w:val="002148B9"/>
    <w:rsid w:val="00216249"/>
    <w:rsid w:val="00222AF5"/>
    <w:rsid w:val="00223819"/>
    <w:rsid w:val="00237A73"/>
    <w:rsid w:val="002401D1"/>
    <w:rsid w:val="0025135D"/>
    <w:rsid w:val="002638FF"/>
    <w:rsid w:val="002710AA"/>
    <w:rsid w:val="00276C5B"/>
    <w:rsid w:val="00284F23"/>
    <w:rsid w:val="0028543B"/>
    <w:rsid w:val="002A2EC0"/>
    <w:rsid w:val="002A7EC3"/>
    <w:rsid w:val="002C698D"/>
    <w:rsid w:val="002D1ACA"/>
    <w:rsid w:val="002D4849"/>
    <w:rsid w:val="002E0274"/>
    <w:rsid w:val="002E0F52"/>
    <w:rsid w:val="002E4FCB"/>
    <w:rsid w:val="002F0A1C"/>
    <w:rsid w:val="002F2D94"/>
    <w:rsid w:val="002F3799"/>
    <w:rsid w:val="002F7D94"/>
    <w:rsid w:val="0030607C"/>
    <w:rsid w:val="00313FCB"/>
    <w:rsid w:val="0031413E"/>
    <w:rsid w:val="0031724C"/>
    <w:rsid w:val="003212E5"/>
    <w:rsid w:val="003227B8"/>
    <w:rsid w:val="003250F6"/>
    <w:rsid w:val="00334469"/>
    <w:rsid w:val="00334B1E"/>
    <w:rsid w:val="003352D0"/>
    <w:rsid w:val="003467D6"/>
    <w:rsid w:val="00354555"/>
    <w:rsid w:val="00364218"/>
    <w:rsid w:val="00364368"/>
    <w:rsid w:val="00366B49"/>
    <w:rsid w:val="003819CE"/>
    <w:rsid w:val="003938DA"/>
    <w:rsid w:val="00396D5F"/>
    <w:rsid w:val="003A1989"/>
    <w:rsid w:val="003A56FA"/>
    <w:rsid w:val="003A5C4A"/>
    <w:rsid w:val="003A6946"/>
    <w:rsid w:val="003D32B2"/>
    <w:rsid w:val="003D5696"/>
    <w:rsid w:val="003D5871"/>
    <w:rsid w:val="003E2A0A"/>
    <w:rsid w:val="003E3F88"/>
    <w:rsid w:val="003E4599"/>
    <w:rsid w:val="003F09F7"/>
    <w:rsid w:val="003F2F91"/>
    <w:rsid w:val="003F6520"/>
    <w:rsid w:val="003F7DA9"/>
    <w:rsid w:val="0040504C"/>
    <w:rsid w:val="00411BC6"/>
    <w:rsid w:val="00411BCD"/>
    <w:rsid w:val="00413560"/>
    <w:rsid w:val="0043001D"/>
    <w:rsid w:val="0043593D"/>
    <w:rsid w:val="004361D0"/>
    <w:rsid w:val="00444C1B"/>
    <w:rsid w:val="004533F2"/>
    <w:rsid w:val="0045466C"/>
    <w:rsid w:val="004547B2"/>
    <w:rsid w:val="00455057"/>
    <w:rsid w:val="0046452B"/>
    <w:rsid w:val="00464E5B"/>
    <w:rsid w:val="00471AB3"/>
    <w:rsid w:val="00472851"/>
    <w:rsid w:val="00484369"/>
    <w:rsid w:val="004A1312"/>
    <w:rsid w:val="004A40A0"/>
    <w:rsid w:val="004B183D"/>
    <w:rsid w:val="004B37FB"/>
    <w:rsid w:val="004C2186"/>
    <w:rsid w:val="004D65EE"/>
    <w:rsid w:val="004E0964"/>
    <w:rsid w:val="004E2A18"/>
    <w:rsid w:val="004E7DC4"/>
    <w:rsid w:val="004F2F3F"/>
    <w:rsid w:val="004F6E6C"/>
    <w:rsid w:val="005033CA"/>
    <w:rsid w:val="00520740"/>
    <w:rsid w:val="00520F5B"/>
    <w:rsid w:val="00546267"/>
    <w:rsid w:val="005462A2"/>
    <w:rsid w:val="0054716A"/>
    <w:rsid w:val="00550B1A"/>
    <w:rsid w:val="0055548D"/>
    <w:rsid w:val="00567C72"/>
    <w:rsid w:val="00572D85"/>
    <w:rsid w:val="005748DF"/>
    <w:rsid w:val="00576032"/>
    <w:rsid w:val="0057607D"/>
    <w:rsid w:val="00580842"/>
    <w:rsid w:val="005848FA"/>
    <w:rsid w:val="00595F21"/>
    <w:rsid w:val="005979E3"/>
    <w:rsid w:val="005A0339"/>
    <w:rsid w:val="005A370F"/>
    <w:rsid w:val="005B4D5A"/>
    <w:rsid w:val="005B6D2B"/>
    <w:rsid w:val="005C09DF"/>
    <w:rsid w:val="005C2098"/>
    <w:rsid w:val="005E074E"/>
    <w:rsid w:val="005E598C"/>
    <w:rsid w:val="005E699D"/>
    <w:rsid w:val="005F0650"/>
    <w:rsid w:val="006046B0"/>
    <w:rsid w:val="00605DC1"/>
    <w:rsid w:val="0060673B"/>
    <w:rsid w:val="006114E3"/>
    <w:rsid w:val="00611DF0"/>
    <w:rsid w:val="0061283D"/>
    <w:rsid w:val="00623CC3"/>
    <w:rsid w:val="00631A05"/>
    <w:rsid w:val="00632CAE"/>
    <w:rsid w:val="00636288"/>
    <w:rsid w:val="00636C8F"/>
    <w:rsid w:val="006432E6"/>
    <w:rsid w:val="006440DA"/>
    <w:rsid w:val="00644756"/>
    <w:rsid w:val="00653630"/>
    <w:rsid w:val="00653CF3"/>
    <w:rsid w:val="00663E28"/>
    <w:rsid w:val="006709AC"/>
    <w:rsid w:val="006709C1"/>
    <w:rsid w:val="00676451"/>
    <w:rsid w:val="00684474"/>
    <w:rsid w:val="0069289C"/>
    <w:rsid w:val="00692AC1"/>
    <w:rsid w:val="006933BB"/>
    <w:rsid w:val="00694B5A"/>
    <w:rsid w:val="006A053A"/>
    <w:rsid w:val="006A1351"/>
    <w:rsid w:val="006A22AE"/>
    <w:rsid w:val="006A2E49"/>
    <w:rsid w:val="006A5212"/>
    <w:rsid w:val="006A73B7"/>
    <w:rsid w:val="006C0B56"/>
    <w:rsid w:val="006C2566"/>
    <w:rsid w:val="006C444F"/>
    <w:rsid w:val="006C5C3B"/>
    <w:rsid w:val="006C7FAC"/>
    <w:rsid w:val="006D1A25"/>
    <w:rsid w:val="006E0054"/>
    <w:rsid w:val="006E3738"/>
    <w:rsid w:val="006E6DBD"/>
    <w:rsid w:val="006F17DA"/>
    <w:rsid w:val="006F1D61"/>
    <w:rsid w:val="00701312"/>
    <w:rsid w:val="0070233B"/>
    <w:rsid w:val="00707B5C"/>
    <w:rsid w:val="00722A2F"/>
    <w:rsid w:val="00723E41"/>
    <w:rsid w:val="00731E26"/>
    <w:rsid w:val="0074377B"/>
    <w:rsid w:val="00746AA4"/>
    <w:rsid w:val="00751437"/>
    <w:rsid w:val="007515FF"/>
    <w:rsid w:val="00753325"/>
    <w:rsid w:val="00761503"/>
    <w:rsid w:val="00764BD9"/>
    <w:rsid w:val="00766D77"/>
    <w:rsid w:val="00766F48"/>
    <w:rsid w:val="00774728"/>
    <w:rsid w:val="0078072F"/>
    <w:rsid w:val="007901E0"/>
    <w:rsid w:val="00791BC0"/>
    <w:rsid w:val="007923F4"/>
    <w:rsid w:val="007966B8"/>
    <w:rsid w:val="00797DF6"/>
    <w:rsid w:val="007B0565"/>
    <w:rsid w:val="007B6DDB"/>
    <w:rsid w:val="007D394A"/>
    <w:rsid w:val="007D4320"/>
    <w:rsid w:val="007E4AE9"/>
    <w:rsid w:val="007F0825"/>
    <w:rsid w:val="007F4020"/>
    <w:rsid w:val="00800589"/>
    <w:rsid w:val="00807090"/>
    <w:rsid w:val="00813281"/>
    <w:rsid w:val="00813E3F"/>
    <w:rsid w:val="00822004"/>
    <w:rsid w:val="00826899"/>
    <w:rsid w:val="00830713"/>
    <w:rsid w:val="0083189B"/>
    <w:rsid w:val="00832F11"/>
    <w:rsid w:val="00836A61"/>
    <w:rsid w:val="008410A0"/>
    <w:rsid w:val="00841AD4"/>
    <w:rsid w:val="00844B7D"/>
    <w:rsid w:val="00852769"/>
    <w:rsid w:val="00864739"/>
    <w:rsid w:val="00865E72"/>
    <w:rsid w:val="008731C9"/>
    <w:rsid w:val="0087340A"/>
    <w:rsid w:val="00875813"/>
    <w:rsid w:val="00881943"/>
    <w:rsid w:val="008819C2"/>
    <w:rsid w:val="00883779"/>
    <w:rsid w:val="00885F3C"/>
    <w:rsid w:val="008958BA"/>
    <w:rsid w:val="0089745A"/>
    <w:rsid w:val="008A0B36"/>
    <w:rsid w:val="008A4974"/>
    <w:rsid w:val="008A4D2E"/>
    <w:rsid w:val="008B693C"/>
    <w:rsid w:val="008C57A3"/>
    <w:rsid w:val="008D0AEE"/>
    <w:rsid w:val="008D2625"/>
    <w:rsid w:val="008D44FA"/>
    <w:rsid w:val="008D787A"/>
    <w:rsid w:val="008E4503"/>
    <w:rsid w:val="008E561A"/>
    <w:rsid w:val="008F0EF8"/>
    <w:rsid w:val="008F10F1"/>
    <w:rsid w:val="008F149B"/>
    <w:rsid w:val="0090423B"/>
    <w:rsid w:val="00913BD0"/>
    <w:rsid w:val="00914751"/>
    <w:rsid w:val="00915EDF"/>
    <w:rsid w:val="00916757"/>
    <w:rsid w:val="009209F6"/>
    <w:rsid w:val="009310B5"/>
    <w:rsid w:val="009319B1"/>
    <w:rsid w:val="009321D9"/>
    <w:rsid w:val="009349D5"/>
    <w:rsid w:val="00940229"/>
    <w:rsid w:val="00940353"/>
    <w:rsid w:val="00941A69"/>
    <w:rsid w:val="0094767A"/>
    <w:rsid w:val="00947FB7"/>
    <w:rsid w:val="009500CB"/>
    <w:rsid w:val="00952E67"/>
    <w:rsid w:val="0095384E"/>
    <w:rsid w:val="00953EE9"/>
    <w:rsid w:val="0097540D"/>
    <w:rsid w:val="0098002B"/>
    <w:rsid w:val="009849D9"/>
    <w:rsid w:val="00986F51"/>
    <w:rsid w:val="00987AB4"/>
    <w:rsid w:val="00990574"/>
    <w:rsid w:val="00992AD9"/>
    <w:rsid w:val="009A09D2"/>
    <w:rsid w:val="009A39CF"/>
    <w:rsid w:val="009A7024"/>
    <w:rsid w:val="009B28CD"/>
    <w:rsid w:val="009B2B3C"/>
    <w:rsid w:val="009B432C"/>
    <w:rsid w:val="009B435C"/>
    <w:rsid w:val="009C03BE"/>
    <w:rsid w:val="009D1733"/>
    <w:rsid w:val="009E58BA"/>
    <w:rsid w:val="00A0078E"/>
    <w:rsid w:val="00A01F3C"/>
    <w:rsid w:val="00A0656E"/>
    <w:rsid w:val="00A06D74"/>
    <w:rsid w:val="00A143BA"/>
    <w:rsid w:val="00A156BD"/>
    <w:rsid w:val="00A157E9"/>
    <w:rsid w:val="00A15B83"/>
    <w:rsid w:val="00A2113D"/>
    <w:rsid w:val="00A23481"/>
    <w:rsid w:val="00A310B7"/>
    <w:rsid w:val="00A311B8"/>
    <w:rsid w:val="00A3171E"/>
    <w:rsid w:val="00A37644"/>
    <w:rsid w:val="00A378EB"/>
    <w:rsid w:val="00A421CF"/>
    <w:rsid w:val="00A44EF1"/>
    <w:rsid w:val="00A46A6B"/>
    <w:rsid w:val="00A57F61"/>
    <w:rsid w:val="00A664DC"/>
    <w:rsid w:val="00A66F6E"/>
    <w:rsid w:val="00A721D5"/>
    <w:rsid w:val="00A741A5"/>
    <w:rsid w:val="00A82B6B"/>
    <w:rsid w:val="00A90BB6"/>
    <w:rsid w:val="00A9236D"/>
    <w:rsid w:val="00A94521"/>
    <w:rsid w:val="00A970B6"/>
    <w:rsid w:val="00AA17C3"/>
    <w:rsid w:val="00AB5CF7"/>
    <w:rsid w:val="00AC020D"/>
    <w:rsid w:val="00AC0771"/>
    <w:rsid w:val="00AD6F8E"/>
    <w:rsid w:val="00AF2FF6"/>
    <w:rsid w:val="00B0350C"/>
    <w:rsid w:val="00B058D9"/>
    <w:rsid w:val="00B075DE"/>
    <w:rsid w:val="00B22415"/>
    <w:rsid w:val="00B25128"/>
    <w:rsid w:val="00B33750"/>
    <w:rsid w:val="00B4217B"/>
    <w:rsid w:val="00B4284B"/>
    <w:rsid w:val="00B42908"/>
    <w:rsid w:val="00B45FD6"/>
    <w:rsid w:val="00B472FA"/>
    <w:rsid w:val="00B55BFD"/>
    <w:rsid w:val="00B565A4"/>
    <w:rsid w:val="00B66E09"/>
    <w:rsid w:val="00B67B03"/>
    <w:rsid w:val="00B70E53"/>
    <w:rsid w:val="00B7285B"/>
    <w:rsid w:val="00B805A7"/>
    <w:rsid w:val="00B85C42"/>
    <w:rsid w:val="00B86673"/>
    <w:rsid w:val="00B866FE"/>
    <w:rsid w:val="00B90F3B"/>
    <w:rsid w:val="00B91E7C"/>
    <w:rsid w:val="00B93BBC"/>
    <w:rsid w:val="00B93C2B"/>
    <w:rsid w:val="00BA4744"/>
    <w:rsid w:val="00BB0FF7"/>
    <w:rsid w:val="00BC3688"/>
    <w:rsid w:val="00BC3F84"/>
    <w:rsid w:val="00BC6B92"/>
    <w:rsid w:val="00BD337E"/>
    <w:rsid w:val="00BD5A1C"/>
    <w:rsid w:val="00BE434C"/>
    <w:rsid w:val="00BE5606"/>
    <w:rsid w:val="00BF03C8"/>
    <w:rsid w:val="00BF6B98"/>
    <w:rsid w:val="00C0198A"/>
    <w:rsid w:val="00C01CC9"/>
    <w:rsid w:val="00C04B6B"/>
    <w:rsid w:val="00C12A86"/>
    <w:rsid w:val="00C1490F"/>
    <w:rsid w:val="00C16002"/>
    <w:rsid w:val="00C309CD"/>
    <w:rsid w:val="00C50D93"/>
    <w:rsid w:val="00C520AC"/>
    <w:rsid w:val="00C52F60"/>
    <w:rsid w:val="00C64A3D"/>
    <w:rsid w:val="00C64FD9"/>
    <w:rsid w:val="00C67C4A"/>
    <w:rsid w:val="00C71057"/>
    <w:rsid w:val="00C71C26"/>
    <w:rsid w:val="00C823F1"/>
    <w:rsid w:val="00C86C67"/>
    <w:rsid w:val="00C93E2B"/>
    <w:rsid w:val="00CA42F3"/>
    <w:rsid w:val="00CA6AFF"/>
    <w:rsid w:val="00CA6EBA"/>
    <w:rsid w:val="00CB5142"/>
    <w:rsid w:val="00CB5D9A"/>
    <w:rsid w:val="00CC22C8"/>
    <w:rsid w:val="00CD0F12"/>
    <w:rsid w:val="00CD2BA4"/>
    <w:rsid w:val="00CD4E62"/>
    <w:rsid w:val="00CD6750"/>
    <w:rsid w:val="00CD7E4E"/>
    <w:rsid w:val="00CE447C"/>
    <w:rsid w:val="00CF4AEA"/>
    <w:rsid w:val="00D001C2"/>
    <w:rsid w:val="00D0180F"/>
    <w:rsid w:val="00D07116"/>
    <w:rsid w:val="00D15593"/>
    <w:rsid w:val="00D16594"/>
    <w:rsid w:val="00D200DD"/>
    <w:rsid w:val="00D20E8B"/>
    <w:rsid w:val="00D32580"/>
    <w:rsid w:val="00D3288D"/>
    <w:rsid w:val="00D34F3D"/>
    <w:rsid w:val="00D4063C"/>
    <w:rsid w:val="00D4392E"/>
    <w:rsid w:val="00D639DE"/>
    <w:rsid w:val="00D64F66"/>
    <w:rsid w:val="00D67ECE"/>
    <w:rsid w:val="00D738F0"/>
    <w:rsid w:val="00D77AD0"/>
    <w:rsid w:val="00D8271C"/>
    <w:rsid w:val="00D83E61"/>
    <w:rsid w:val="00D84983"/>
    <w:rsid w:val="00D866EC"/>
    <w:rsid w:val="00D94611"/>
    <w:rsid w:val="00DB06FF"/>
    <w:rsid w:val="00DB2E31"/>
    <w:rsid w:val="00DB38FE"/>
    <w:rsid w:val="00DB4A08"/>
    <w:rsid w:val="00DB5BFC"/>
    <w:rsid w:val="00DC6C86"/>
    <w:rsid w:val="00DD23AA"/>
    <w:rsid w:val="00DE11BB"/>
    <w:rsid w:val="00DE435F"/>
    <w:rsid w:val="00DE48EC"/>
    <w:rsid w:val="00DF047A"/>
    <w:rsid w:val="00DF071D"/>
    <w:rsid w:val="00DF09FB"/>
    <w:rsid w:val="00DF40A3"/>
    <w:rsid w:val="00DF707F"/>
    <w:rsid w:val="00E00496"/>
    <w:rsid w:val="00E0474F"/>
    <w:rsid w:val="00E04E2F"/>
    <w:rsid w:val="00E11BDF"/>
    <w:rsid w:val="00E1497E"/>
    <w:rsid w:val="00E16A95"/>
    <w:rsid w:val="00E17F91"/>
    <w:rsid w:val="00E20AC4"/>
    <w:rsid w:val="00E22AEF"/>
    <w:rsid w:val="00E350E6"/>
    <w:rsid w:val="00E413BB"/>
    <w:rsid w:val="00E448AE"/>
    <w:rsid w:val="00E4574D"/>
    <w:rsid w:val="00E5008E"/>
    <w:rsid w:val="00E56C8E"/>
    <w:rsid w:val="00E57098"/>
    <w:rsid w:val="00E60297"/>
    <w:rsid w:val="00E603FB"/>
    <w:rsid w:val="00E65722"/>
    <w:rsid w:val="00E70A7A"/>
    <w:rsid w:val="00E837A9"/>
    <w:rsid w:val="00E86EE7"/>
    <w:rsid w:val="00EA4D02"/>
    <w:rsid w:val="00EA6D2E"/>
    <w:rsid w:val="00EC1BF9"/>
    <w:rsid w:val="00EC59C2"/>
    <w:rsid w:val="00EE29CA"/>
    <w:rsid w:val="00EE40C7"/>
    <w:rsid w:val="00EF2C6D"/>
    <w:rsid w:val="00EF3901"/>
    <w:rsid w:val="00EF5AC9"/>
    <w:rsid w:val="00F02EFB"/>
    <w:rsid w:val="00F04796"/>
    <w:rsid w:val="00F047E8"/>
    <w:rsid w:val="00F10549"/>
    <w:rsid w:val="00F2777A"/>
    <w:rsid w:val="00F3011F"/>
    <w:rsid w:val="00F44731"/>
    <w:rsid w:val="00F46712"/>
    <w:rsid w:val="00F5279F"/>
    <w:rsid w:val="00F63673"/>
    <w:rsid w:val="00F663FE"/>
    <w:rsid w:val="00F72758"/>
    <w:rsid w:val="00F76144"/>
    <w:rsid w:val="00F80E59"/>
    <w:rsid w:val="00F815BE"/>
    <w:rsid w:val="00F9436B"/>
    <w:rsid w:val="00F968CC"/>
    <w:rsid w:val="00FA3AF6"/>
    <w:rsid w:val="00FA75A2"/>
    <w:rsid w:val="00FB1B53"/>
    <w:rsid w:val="00FB728C"/>
    <w:rsid w:val="00FC112E"/>
    <w:rsid w:val="00FE723C"/>
    <w:rsid w:val="00FF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firstLine="851"/>
      <w:jc w:val="both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ind w:right="-495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b/>
      <w:bCs/>
      <w:color w:val="000000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outlineLvl w:val="4"/>
    </w:pPr>
    <w:rPr>
      <w:rFonts w:ascii="Arial" w:hAnsi="Arial" w:cs="Arial"/>
      <w:b/>
      <w:bCs/>
      <w:color w:val="000000"/>
      <w:sz w:val="16"/>
      <w:szCs w:val="1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ind w:right="247"/>
      <w:jc w:val="center"/>
      <w:outlineLvl w:val="5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E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E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EB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EB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EB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EBB"/>
    <w:rPr>
      <w:rFonts w:asciiTheme="minorHAnsi" w:eastAsiaTheme="minorEastAsia" w:hAnsiTheme="minorHAnsi" w:cstheme="minorBidi"/>
      <w:b/>
      <w:bCs/>
    </w:rPr>
  </w:style>
  <w:style w:type="paragraph" w:styleId="BodyTextIndent">
    <w:name w:val="Body Text Indent"/>
    <w:basedOn w:val="Normal"/>
    <w:link w:val="BodyTextIndentChar"/>
    <w:uiPriority w:val="99"/>
    <w:pPr>
      <w:ind w:firstLine="851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35EBB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left="851" w:hanging="425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35EBB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35EBB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pPr>
      <w:ind w:right="-149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35EBB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35EBB"/>
    <w:rPr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5EBB"/>
    <w:rPr>
      <w:sz w:val="20"/>
      <w:szCs w:val="20"/>
    </w:rPr>
  </w:style>
  <w:style w:type="character" w:styleId="PageNumber">
    <w:name w:val="page number"/>
    <w:basedOn w:val="DefaultParagraphFont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5EBB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ind w:right="247"/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35EBB"/>
    <w:rPr>
      <w:sz w:val="16"/>
      <w:szCs w:val="16"/>
    </w:rPr>
  </w:style>
  <w:style w:type="paragraph" w:styleId="BlockText">
    <w:name w:val="Block Text"/>
    <w:basedOn w:val="Normal"/>
    <w:uiPriority w:val="99"/>
    <w:pPr>
      <w:ind w:left="1418" w:right="247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36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EBB"/>
    <w:rPr>
      <w:sz w:val="0"/>
      <w:szCs w:val="0"/>
    </w:rPr>
  </w:style>
  <w:style w:type="table" w:styleId="TableGrid">
    <w:name w:val="Table Grid"/>
    <w:basedOn w:val="TableNormal"/>
    <w:uiPriority w:val="99"/>
    <w:rsid w:val="002C698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171151"/>
    <w:rPr>
      <w:color w:val="0000FF"/>
      <w:u w:val="single"/>
    </w:rPr>
  </w:style>
  <w:style w:type="paragraph" w:customStyle="1" w:styleId="ConsTitle">
    <w:name w:val="ConsTitle"/>
    <w:uiPriority w:val="99"/>
    <w:rsid w:val="0017115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ingisepp-m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480</Words>
  <Characters>2736</Characters>
  <Application>Microsoft Office Outlook</Application>
  <DocSecurity>0</DocSecurity>
  <Lines>0</Lines>
  <Paragraphs>0</Paragraphs>
  <ScaleCrop>false</ScaleCrop>
  <Company>Комитет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24 декабря 2003       293-с</dc:title>
  <dc:subject/>
  <dc:creator>Олег</dc:creator>
  <cp:keywords/>
  <dc:description/>
  <cp:lastModifiedBy>User</cp:lastModifiedBy>
  <cp:revision>2</cp:revision>
  <cp:lastPrinted>2011-11-14T08:16:00Z</cp:lastPrinted>
  <dcterms:created xsi:type="dcterms:W3CDTF">2011-12-22T14:23:00Z</dcterms:created>
  <dcterms:modified xsi:type="dcterms:W3CDTF">2011-12-22T14:23:00Z</dcterms:modified>
</cp:coreProperties>
</file>