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BD7" w:rsidRDefault="00092BD7" w:rsidP="000B2D9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092BD7" w:rsidRDefault="00092BD7" w:rsidP="000B2D9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092BD7" w:rsidRDefault="00092BD7" w:rsidP="000B2D9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092BD7" w:rsidRDefault="00092BD7" w:rsidP="000B2D9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092BD7" w:rsidRDefault="00092BD7" w:rsidP="000B2D9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092BD7" w:rsidRDefault="00092BD7" w:rsidP="000B2D9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092BD7" w:rsidRDefault="00092BD7" w:rsidP="000B2D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092BD7" w:rsidRDefault="00092BD7" w:rsidP="000B2D97">
      <w:pPr>
        <w:jc w:val="center"/>
        <w:rPr>
          <w:b/>
          <w:bCs/>
          <w:sz w:val="28"/>
          <w:szCs w:val="28"/>
        </w:rPr>
      </w:pPr>
    </w:p>
    <w:p w:rsidR="00092BD7" w:rsidRDefault="00092BD7" w:rsidP="000B2D9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092BD7" w:rsidRDefault="00092BD7" w:rsidP="000B2D97">
      <w:pPr>
        <w:rPr>
          <w:b/>
          <w:bCs/>
          <w:sz w:val="32"/>
          <w:szCs w:val="32"/>
        </w:rPr>
      </w:pPr>
    </w:p>
    <w:p w:rsidR="00092BD7" w:rsidRDefault="00092BD7" w:rsidP="002516E9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28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1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412</w:t>
      </w:r>
    </w:p>
    <w:p w:rsidR="00092BD7" w:rsidRPr="009811DC" w:rsidRDefault="00092BD7" w:rsidP="00BC28D1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092BD7" w:rsidRPr="00BC28D1" w:rsidRDefault="00092BD7" w:rsidP="00BC28D1">
      <w:pPr>
        <w:pStyle w:val="ConsPlusNormal"/>
        <w:widowControl/>
        <w:tabs>
          <w:tab w:val="left" w:pos="5040"/>
        </w:tabs>
        <w:ind w:right="4315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исполнении </w:t>
      </w:r>
      <w:r w:rsidRPr="009347B4">
        <w:rPr>
          <w:rFonts w:ascii="Times New Roman" w:hAnsi="Times New Roman" w:cs="Times New Roman"/>
          <w:b/>
          <w:bCs/>
          <w:sz w:val="28"/>
          <w:szCs w:val="28"/>
        </w:rPr>
        <w:t>решения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347B4">
        <w:rPr>
          <w:rFonts w:ascii="Times New Roman" w:hAnsi="Times New Roman" w:cs="Times New Roman"/>
          <w:b/>
          <w:bCs/>
          <w:sz w:val="28"/>
          <w:szCs w:val="28"/>
        </w:rPr>
        <w:t>Совета депутатов</w:t>
      </w:r>
      <w:r w:rsidRPr="009347B4">
        <w:rPr>
          <w:b/>
          <w:bCs/>
          <w:sz w:val="28"/>
          <w:szCs w:val="28"/>
        </w:rPr>
        <w:t xml:space="preserve"> </w:t>
      </w:r>
      <w:r w:rsidRPr="009347B4">
        <w:rPr>
          <w:rFonts w:ascii="Times New Roman" w:hAnsi="Times New Roman" w:cs="Times New Roman"/>
          <w:b/>
          <w:bCs/>
          <w:sz w:val="28"/>
          <w:szCs w:val="28"/>
        </w:rPr>
        <w:t xml:space="preserve">МО «Кингисеппское </w:t>
      </w:r>
      <w:r w:rsidRPr="00BC28D1">
        <w:rPr>
          <w:rFonts w:ascii="Times New Roman" w:hAnsi="Times New Roman" w:cs="Times New Roman"/>
          <w:b/>
          <w:bCs/>
          <w:sz w:val="28"/>
          <w:szCs w:val="28"/>
        </w:rPr>
        <w:t xml:space="preserve">городское поселение» от 27 мая 2011 года № 335 «О приобретении в собственность МО "Кингисеппское городское поселение" собрания культурных ценностей по </w:t>
      </w:r>
      <w:r w:rsidRPr="00BC28D1">
        <w:rPr>
          <w:rFonts w:ascii="Times New Roman" w:hAnsi="Times New Roman" w:cs="Times New Roman"/>
          <w:b/>
          <w:bCs/>
          <w:spacing w:val="-2"/>
          <w:sz w:val="28"/>
          <w:szCs w:val="28"/>
        </w:rPr>
        <w:t>истории</w:t>
      </w:r>
      <w:r w:rsidRPr="00BC28D1">
        <w:rPr>
          <w:rFonts w:ascii="Times New Roman" w:hAnsi="Times New Roman" w:cs="Times New Roman"/>
          <w:b/>
          <w:bCs/>
          <w:sz w:val="28"/>
          <w:szCs w:val="28"/>
        </w:rPr>
        <w:t xml:space="preserve"> коренного населения»</w:t>
      </w:r>
    </w:p>
    <w:p w:rsidR="00092BD7" w:rsidRDefault="00092BD7" w:rsidP="00BC28D1">
      <w:pPr>
        <w:pStyle w:val="ConsPlusNormal"/>
        <w:widowControl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D7" w:rsidRPr="00203E01" w:rsidRDefault="00092BD7" w:rsidP="00BC28D1">
      <w:pPr>
        <w:ind w:firstLine="540"/>
        <w:jc w:val="both"/>
        <w:rPr>
          <w:sz w:val="28"/>
          <w:szCs w:val="28"/>
        </w:rPr>
      </w:pPr>
      <w:r w:rsidRPr="00203E01">
        <w:rPr>
          <w:sz w:val="28"/>
          <w:szCs w:val="28"/>
        </w:rPr>
        <w:t xml:space="preserve">В соответствии с пунктом 3, статьи 4 Положения о контроле за деятельностью органов и должностных лиц местного самоуправления МО "Кингисеппское городское поселение" МО "Кингисеппский муниципальный район" Ленинградской области, утвержденного решением Совета депутатов МО "Кингисеппское городское поселение" от 27 мая 2011 года № 345, </w:t>
      </w:r>
    </w:p>
    <w:p w:rsidR="00092BD7" w:rsidRPr="00203E01" w:rsidRDefault="00092BD7" w:rsidP="00BC28D1">
      <w:pPr>
        <w:rPr>
          <w:sz w:val="28"/>
          <w:szCs w:val="28"/>
        </w:rPr>
      </w:pPr>
      <w:r w:rsidRPr="00203E01">
        <w:rPr>
          <w:sz w:val="28"/>
          <w:szCs w:val="28"/>
        </w:rPr>
        <w:t>Совет депутатов МО «Кингисеппское городское поселение</w:t>
      </w:r>
    </w:p>
    <w:p w:rsidR="00092BD7" w:rsidRPr="00203E01" w:rsidRDefault="00092BD7" w:rsidP="00BC28D1">
      <w:pPr>
        <w:rPr>
          <w:b/>
          <w:bCs/>
          <w:sz w:val="28"/>
          <w:szCs w:val="28"/>
        </w:rPr>
      </w:pPr>
    </w:p>
    <w:p w:rsidR="00092BD7" w:rsidRDefault="00092BD7" w:rsidP="00BC28D1">
      <w:pPr>
        <w:rPr>
          <w:b/>
          <w:bCs/>
          <w:sz w:val="28"/>
          <w:szCs w:val="28"/>
        </w:rPr>
      </w:pPr>
      <w:r w:rsidRPr="00007A59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Л:</w:t>
      </w:r>
    </w:p>
    <w:p w:rsidR="00092BD7" w:rsidRPr="009811DC" w:rsidRDefault="00092BD7" w:rsidP="00BC28D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92BD7" w:rsidRPr="00BC28D1" w:rsidRDefault="00092BD7" w:rsidP="00BC28D1">
      <w:pPr>
        <w:pStyle w:val="ConsPlusNormal"/>
        <w:widowControl/>
        <w:numPr>
          <w:ilvl w:val="0"/>
          <w:numId w:val="1"/>
        </w:numPr>
        <w:tabs>
          <w:tab w:val="clear" w:pos="360"/>
          <w:tab w:val="num" w:pos="720"/>
        </w:tabs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Снять с контроля </w:t>
      </w:r>
      <w:r w:rsidRPr="00BC28D1">
        <w:rPr>
          <w:rFonts w:ascii="Times New Roman" w:hAnsi="Times New Roman" w:cs="Times New Roman"/>
          <w:sz w:val="28"/>
          <w:szCs w:val="28"/>
        </w:rPr>
        <w:t xml:space="preserve">решение Совета депутатов МО «Кингисеппское городское поселение» от 27 мая 2011 года № 335 «О приобретении в собственность МО "Кингисеппское городское поселение" собрания культурных ценностей по </w:t>
      </w:r>
      <w:r w:rsidRPr="00BC28D1">
        <w:rPr>
          <w:rFonts w:ascii="Times New Roman" w:hAnsi="Times New Roman" w:cs="Times New Roman"/>
          <w:spacing w:val="-2"/>
          <w:sz w:val="28"/>
          <w:szCs w:val="28"/>
        </w:rPr>
        <w:t>истории</w:t>
      </w:r>
      <w:r w:rsidRPr="00BC28D1">
        <w:rPr>
          <w:rFonts w:ascii="Times New Roman" w:hAnsi="Times New Roman" w:cs="Times New Roman"/>
          <w:sz w:val="28"/>
          <w:szCs w:val="28"/>
        </w:rPr>
        <w:t xml:space="preserve"> коренного населения»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2BD7" w:rsidRPr="00BC28D1" w:rsidRDefault="00092BD7" w:rsidP="00BC28D1">
      <w:pPr>
        <w:pStyle w:val="Caption"/>
        <w:ind w:right="-93"/>
        <w:jc w:val="both"/>
      </w:pPr>
    </w:p>
    <w:p w:rsidR="00092BD7" w:rsidRDefault="00092BD7" w:rsidP="00BC28D1">
      <w:pPr>
        <w:pStyle w:val="Caption"/>
        <w:ind w:right="-93"/>
        <w:jc w:val="both"/>
      </w:pPr>
    </w:p>
    <w:p w:rsidR="00092BD7" w:rsidRPr="009811DC" w:rsidRDefault="00092BD7" w:rsidP="00BC28D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92BD7" w:rsidRPr="00037CAE" w:rsidRDefault="00092BD7" w:rsidP="00BC28D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CAE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92BD7" w:rsidRPr="00037CAE" w:rsidRDefault="00092BD7" w:rsidP="00BC28D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CAE">
        <w:rPr>
          <w:rFonts w:ascii="Times New Roman" w:hAnsi="Times New Roman" w:cs="Times New Roman"/>
          <w:sz w:val="28"/>
          <w:szCs w:val="28"/>
        </w:rPr>
        <w:t>МО «Кингисеппское городское поселение»                                    А.И. Невский</w:t>
      </w:r>
    </w:p>
    <w:sectPr w:rsidR="00092BD7" w:rsidRPr="00037CAE" w:rsidSect="00ED7041">
      <w:footerReference w:type="default" r:id="rId7"/>
      <w:pgSz w:w="11906" w:h="16838"/>
      <w:pgMar w:top="1134" w:right="850" w:bottom="1258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BD7" w:rsidRDefault="00092BD7" w:rsidP="00C7499D">
      <w:r>
        <w:separator/>
      </w:r>
    </w:p>
  </w:endnote>
  <w:endnote w:type="continuationSeparator" w:id="1">
    <w:p w:rsidR="00092BD7" w:rsidRDefault="00092BD7" w:rsidP="00C749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BD7" w:rsidRDefault="00092BD7" w:rsidP="003D79BD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92BD7" w:rsidRDefault="00092BD7" w:rsidP="00ED70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BD7" w:rsidRDefault="00092BD7" w:rsidP="00C7499D">
      <w:r>
        <w:separator/>
      </w:r>
    </w:p>
  </w:footnote>
  <w:footnote w:type="continuationSeparator" w:id="1">
    <w:p w:rsidR="00092BD7" w:rsidRDefault="00092BD7" w:rsidP="00C749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B158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461D1472"/>
    <w:multiLevelType w:val="singleLevel"/>
    <w:tmpl w:val="24F421FA"/>
    <w:lvl w:ilvl="0">
      <w:start w:val="3"/>
      <w:numFmt w:val="bullet"/>
      <w:lvlText w:val="-"/>
      <w:lvlJc w:val="left"/>
      <w:pPr>
        <w:tabs>
          <w:tab w:val="num" w:pos="958"/>
        </w:tabs>
        <w:ind w:left="958" w:hanging="39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28D1"/>
    <w:rsid w:val="000015F6"/>
    <w:rsid w:val="00006946"/>
    <w:rsid w:val="00007A59"/>
    <w:rsid w:val="00012230"/>
    <w:rsid w:val="000168D1"/>
    <w:rsid w:val="00037CAE"/>
    <w:rsid w:val="000469DA"/>
    <w:rsid w:val="00047E96"/>
    <w:rsid w:val="0005328D"/>
    <w:rsid w:val="0005585A"/>
    <w:rsid w:val="000600E1"/>
    <w:rsid w:val="00060994"/>
    <w:rsid w:val="000639CF"/>
    <w:rsid w:val="000733A5"/>
    <w:rsid w:val="00077E37"/>
    <w:rsid w:val="000865F6"/>
    <w:rsid w:val="00092BD7"/>
    <w:rsid w:val="000A0EBA"/>
    <w:rsid w:val="000A5F3A"/>
    <w:rsid w:val="000B2D97"/>
    <w:rsid w:val="000B5533"/>
    <w:rsid w:val="000D0984"/>
    <w:rsid w:val="000D1CC4"/>
    <w:rsid w:val="000F424C"/>
    <w:rsid w:val="000F4AAD"/>
    <w:rsid w:val="001049DF"/>
    <w:rsid w:val="00125094"/>
    <w:rsid w:val="001265DB"/>
    <w:rsid w:val="00133BFE"/>
    <w:rsid w:val="00135DDD"/>
    <w:rsid w:val="00142CE4"/>
    <w:rsid w:val="00157642"/>
    <w:rsid w:val="00174822"/>
    <w:rsid w:val="0018061B"/>
    <w:rsid w:val="0018561D"/>
    <w:rsid w:val="001938F8"/>
    <w:rsid w:val="0019669F"/>
    <w:rsid w:val="001B250F"/>
    <w:rsid w:val="001E1B5F"/>
    <w:rsid w:val="001E58B0"/>
    <w:rsid w:val="00203E01"/>
    <w:rsid w:val="00206890"/>
    <w:rsid w:val="00227C25"/>
    <w:rsid w:val="00233085"/>
    <w:rsid w:val="00244AF5"/>
    <w:rsid w:val="00244CD8"/>
    <w:rsid w:val="002457D5"/>
    <w:rsid w:val="002516E9"/>
    <w:rsid w:val="002618D9"/>
    <w:rsid w:val="00276AD0"/>
    <w:rsid w:val="002847C8"/>
    <w:rsid w:val="00290729"/>
    <w:rsid w:val="00297192"/>
    <w:rsid w:val="002A054E"/>
    <w:rsid w:val="002D25EA"/>
    <w:rsid w:val="00300419"/>
    <w:rsid w:val="00303811"/>
    <w:rsid w:val="00303850"/>
    <w:rsid w:val="0031172A"/>
    <w:rsid w:val="00321CFF"/>
    <w:rsid w:val="00324471"/>
    <w:rsid w:val="00327A91"/>
    <w:rsid w:val="00343320"/>
    <w:rsid w:val="003464DF"/>
    <w:rsid w:val="003502A1"/>
    <w:rsid w:val="00352AD1"/>
    <w:rsid w:val="00362D49"/>
    <w:rsid w:val="00363A8D"/>
    <w:rsid w:val="003A4981"/>
    <w:rsid w:val="003B13B4"/>
    <w:rsid w:val="003D79BD"/>
    <w:rsid w:val="003E009D"/>
    <w:rsid w:val="003F1C84"/>
    <w:rsid w:val="00401B26"/>
    <w:rsid w:val="00425D02"/>
    <w:rsid w:val="004332B1"/>
    <w:rsid w:val="00440879"/>
    <w:rsid w:val="00465669"/>
    <w:rsid w:val="004B7293"/>
    <w:rsid w:val="004C39EA"/>
    <w:rsid w:val="004C3A3E"/>
    <w:rsid w:val="004D118A"/>
    <w:rsid w:val="00535D16"/>
    <w:rsid w:val="005519B8"/>
    <w:rsid w:val="005520FB"/>
    <w:rsid w:val="0057367F"/>
    <w:rsid w:val="005809EC"/>
    <w:rsid w:val="005876D8"/>
    <w:rsid w:val="00594F1E"/>
    <w:rsid w:val="005950E8"/>
    <w:rsid w:val="005B284E"/>
    <w:rsid w:val="005E0CA0"/>
    <w:rsid w:val="005E3892"/>
    <w:rsid w:val="005F37CD"/>
    <w:rsid w:val="005F61A7"/>
    <w:rsid w:val="005F6A72"/>
    <w:rsid w:val="0064518B"/>
    <w:rsid w:val="00645248"/>
    <w:rsid w:val="006502F8"/>
    <w:rsid w:val="00660E7B"/>
    <w:rsid w:val="00676EBD"/>
    <w:rsid w:val="00682272"/>
    <w:rsid w:val="00690DEC"/>
    <w:rsid w:val="006B636A"/>
    <w:rsid w:val="006F0B82"/>
    <w:rsid w:val="006F33D7"/>
    <w:rsid w:val="006F53CB"/>
    <w:rsid w:val="007017D6"/>
    <w:rsid w:val="007204E8"/>
    <w:rsid w:val="007259BE"/>
    <w:rsid w:val="007427DB"/>
    <w:rsid w:val="00760625"/>
    <w:rsid w:val="00781E13"/>
    <w:rsid w:val="007A3781"/>
    <w:rsid w:val="007C2EF7"/>
    <w:rsid w:val="007D15EA"/>
    <w:rsid w:val="007D57A5"/>
    <w:rsid w:val="007E6620"/>
    <w:rsid w:val="0081665F"/>
    <w:rsid w:val="00817542"/>
    <w:rsid w:val="00823A6C"/>
    <w:rsid w:val="00832082"/>
    <w:rsid w:val="00834AFB"/>
    <w:rsid w:val="00861AFE"/>
    <w:rsid w:val="008770F5"/>
    <w:rsid w:val="00880C7A"/>
    <w:rsid w:val="00883B8E"/>
    <w:rsid w:val="00890116"/>
    <w:rsid w:val="008B236A"/>
    <w:rsid w:val="008B2F01"/>
    <w:rsid w:val="008B6477"/>
    <w:rsid w:val="008B7561"/>
    <w:rsid w:val="008C117A"/>
    <w:rsid w:val="008D09D8"/>
    <w:rsid w:val="00900FCF"/>
    <w:rsid w:val="009044E0"/>
    <w:rsid w:val="00910E8B"/>
    <w:rsid w:val="00911F8C"/>
    <w:rsid w:val="0091765A"/>
    <w:rsid w:val="009249F2"/>
    <w:rsid w:val="009267DF"/>
    <w:rsid w:val="009347B4"/>
    <w:rsid w:val="0095735F"/>
    <w:rsid w:val="00963938"/>
    <w:rsid w:val="009811DC"/>
    <w:rsid w:val="00995E91"/>
    <w:rsid w:val="009E1843"/>
    <w:rsid w:val="009F127F"/>
    <w:rsid w:val="009F50DA"/>
    <w:rsid w:val="009F5F39"/>
    <w:rsid w:val="00A007EF"/>
    <w:rsid w:val="00A02E6E"/>
    <w:rsid w:val="00A055D8"/>
    <w:rsid w:val="00A2125F"/>
    <w:rsid w:val="00A304E6"/>
    <w:rsid w:val="00A31CFD"/>
    <w:rsid w:val="00A358AE"/>
    <w:rsid w:val="00A45F23"/>
    <w:rsid w:val="00A65C62"/>
    <w:rsid w:val="00A72BFF"/>
    <w:rsid w:val="00A9034E"/>
    <w:rsid w:val="00A9299A"/>
    <w:rsid w:val="00AA6A87"/>
    <w:rsid w:val="00AB369C"/>
    <w:rsid w:val="00AB43DB"/>
    <w:rsid w:val="00AB55B4"/>
    <w:rsid w:val="00AC4FBF"/>
    <w:rsid w:val="00AD2C36"/>
    <w:rsid w:val="00AE24E8"/>
    <w:rsid w:val="00AF6E24"/>
    <w:rsid w:val="00B36985"/>
    <w:rsid w:val="00B4246B"/>
    <w:rsid w:val="00B47E9F"/>
    <w:rsid w:val="00B651C3"/>
    <w:rsid w:val="00B71B61"/>
    <w:rsid w:val="00B9279C"/>
    <w:rsid w:val="00BA60DD"/>
    <w:rsid w:val="00BA67BC"/>
    <w:rsid w:val="00BA6E3E"/>
    <w:rsid w:val="00BB3FC9"/>
    <w:rsid w:val="00BB65AE"/>
    <w:rsid w:val="00BC2446"/>
    <w:rsid w:val="00BC28D1"/>
    <w:rsid w:val="00BD0246"/>
    <w:rsid w:val="00BF0F47"/>
    <w:rsid w:val="00C005EC"/>
    <w:rsid w:val="00C0476B"/>
    <w:rsid w:val="00C05BD5"/>
    <w:rsid w:val="00C11C83"/>
    <w:rsid w:val="00C15CF0"/>
    <w:rsid w:val="00C33A60"/>
    <w:rsid w:val="00C468B8"/>
    <w:rsid w:val="00C5438F"/>
    <w:rsid w:val="00C67431"/>
    <w:rsid w:val="00C7499D"/>
    <w:rsid w:val="00C74F0E"/>
    <w:rsid w:val="00C77FBA"/>
    <w:rsid w:val="00C900CE"/>
    <w:rsid w:val="00C90F91"/>
    <w:rsid w:val="00C965A6"/>
    <w:rsid w:val="00CB13CA"/>
    <w:rsid w:val="00CB4570"/>
    <w:rsid w:val="00CB45B7"/>
    <w:rsid w:val="00CC0E3D"/>
    <w:rsid w:val="00CC28B8"/>
    <w:rsid w:val="00CC2BE5"/>
    <w:rsid w:val="00CD3D81"/>
    <w:rsid w:val="00CD417F"/>
    <w:rsid w:val="00CD58BD"/>
    <w:rsid w:val="00CE45CF"/>
    <w:rsid w:val="00D1189F"/>
    <w:rsid w:val="00D15CC6"/>
    <w:rsid w:val="00D20F6D"/>
    <w:rsid w:val="00D632CA"/>
    <w:rsid w:val="00D6490C"/>
    <w:rsid w:val="00D738EC"/>
    <w:rsid w:val="00D94208"/>
    <w:rsid w:val="00DA1947"/>
    <w:rsid w:val="00DA30A6"/>
    <w:rsid w:val="00DB1CBA"/>
    <w:rsid w:val="00DB3D17"/>
    <w:rsid w:val="00DC4A77"/>
    <w:rsid w:val="00DD2568"/>
    <w:rsid w:val="00DD727F"/>
    <w:rsid w:val="00DE46DF"/>
    <w:rsid w:val="00DE643A"/>
    <w:rsid w:val="00DF0773"/>
    <w:rsid w:val="00DF580D"/>
    <w:rsid w:val="00E01B2F"/>
    <w:rsid w:val="00E10A4F"/>
    <w:rsid w:val="00E24C13"/>
    <w:rsid w:val="00E257E0"/>
    <w:rsid w:val="00E35AF0"/>
    <w:rsid w:val="00E44A66"/>
    <w:rsid w:val="00E44F37"/>
    <w:rsid w:val="00E53B39"/>
    <w:rsid w:val="00E53C4A"/>
    <w:rsid w:val="00E55896"/>
    <w:rsid w:val="00E55C2C"/>
    <w:rsid w:val="00E732A9"/>
    <w:rsid w:val="00E80E56"/>
    <w:rsid w:val="00E827F4"/>
    <w:rsid w:val="00EA6D2E"/>
    <w:rsid w:val="00EB0657"/>
    <w:rsid w:val="00EB62B9"/>
    <w:rsid w:val="00EC09F3"/>
    <w:rsid w:val="00EC31B6"/>
    <w:rsid w:val="00EC5427"/>
    <w:rsid w:val="00ED5EA3"/>
    <w:rsid w:val="00ED7041"/>
    <w:rsid w:val="00EE3051"/>
    <w:rsid w:val="00F12C1C"/>
    <w:rsid w:val="00F13F48"/>
    <w:rsid w:val="00F1618E"/>
    <w:rsid w:val="00F17CDD"/>
    <w:rsid w:val="00F23EAC"/>
    <w:rsid w:val="00F43817"/>
    <w:rsid w:val="00F43F71"/>
    <w:rsid w:val="00F45B16"/>
    <w:rsid w:val="00F559E1"/>
    <w:rsid w:val="00F67A6B"/>
    <w:rsid w:val="00F7387A"/>
    <w:rsid w:val="00F87323"/>
    <w:rsid w:val="00FA0079"/>
    <w:rsid w:val="00FA01E7"/>
    <w:rsid w:val="00FB1329"/>
    <w:rsid w:val="00FB65DF"/>
    <w:rsid w:val="00FC2945"/>
    <w:rsid w:val="00FD3F19"/>
    <w:rsid w:val="00FF6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8D1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C28D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BC28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Caption">
    <w:name w:val="caption"/>
    <w:basedOn w:val="Normal"/>
    <w:uiPriority w:val="99"/>
    <w:qFormat/>
    <w:rsid w:val="00BC28D1"/>
    <w:pPr>
      <w:jc w:val="center"/>
    </w:pPr>
    <w:rPr>
      <w:sz w:val="28"/>
      <w:szCs w:val="28"/>
    </w:rPr>
  </w:style>
  <w:style w:type="paragraph" w:styleId="BlockText">
    <w:name w:val="Block Text"/>
    <w:basedOn w:val="Normal"/>
    <w:uiPriority w:val="99"/>
    <w:rsid w:val="00BC28D1"/>
    <w:pPr>
      <w:ind w:left="-709" w:right="-1186" w:firstLine="283"/>
    </w:pPr>
  </w:style>
  <w:style w:type="paragraph" w:styleId="Footer">
    <w:name w:val="footer"/>
    <w:basedOn w:val="Normal"/>
    <w:link w:val="FooterChar1"/>
    <w:uiPriority w:val="99"/>
    <w:rsid w:val="00BC28D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1AEC"/>
    <w:rPr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BC28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2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180</Words>
  <Characters>1027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25  ноября  2011 года  №  000</dc:title>
  <dc:subject/>
  <dc:creator>User</dc:creator>
  <cp:keywords/>
  <dc:description/>
  <cp:lastModifiedBy>User</cp:lastModifiedBy>
  <cp:revision>2</cp:revision>
  <dcterms:created xsi:type="dcterms:W3CDTF">2011-12-22T14:22:00Z</dcterms:created>
  <dcterms:modified xsi:type="dcterms:W3CDTF">2011-12-22T14:22:00Z</dcterms:modified>
</cp:coreProperties>
</file>