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12" w:rsidRDefault="00B23312" w:rsidP="00712FA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23312" w:rsidRDefault="00B23312" w:rsidP="00712FA6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23312" w:rsidRDefault="00B23312" w:rsidP="00712FA6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23312" w:rsidRDefault="00B23312" w:rsidP="00712FA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23312" w:rsidRDefault="00B23312" w:rsidP="00712FA6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23312" w:rsidRDefault="00B23312" w:rsidP="00712FA6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23312" w:rsidRDefault="00B23312" w:rsidP="00712F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23312" w:rsidRDefault="00B23312" w:rsidP="00712FA6">
      <w:pPr>
        <w:jc w:val="center"/>
        <w:rPr>
          <w:b/>
          <w:bCs/>
          <w:sz w:val="28"/>
          <w:szCs w:val="28"/>
        </w:rPr>
      </w:pPr>
    </w:p>
    <w:p w:rsidR="00B23312" w:rsidRDefault="00B23312" w:rsidP="00712FA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23312" w:rsidRDefault="00B23312" w:rsidP="00712FA6">
      <w:pPr>
        <w:rPr>
          <w:b/>
          <w:bCs/>
          <w:sz w:val="32"/>
          <w:szCs w:val="32"/>
        </w:rPr>
      </w:pPr>
    </w:p>
    <w:p w:rsidR="00B23312" w:rsidRDefault="00B23312" w:rsidP="00670704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409</w:t>
      </w:r>
    </w:p>
    <w:p w:rsidR="00B23312" w:rsidRDefault="00B23312" w:rsidP="008328CB"/>
    <w:p w:rsidR="00B23312" w:rsidRPr="00670704" w:rsidRDefault="00B23312" w:rsidP="00670704">
      <w:pPr>
        <w:ind w:right="4096"/>
        <w:rPr>
          <w:b/>
          <w:bCs/>
          <w:sz w:val="28"/>
          <w:szCs w:val="28"/>
        </w:rPr>
      </w:pPr>
      <w:r w:rsidRPr="00670704">
        <w:rPr>
          <w:b/>
          <w:bCs/>
          <w:sz w:val="28"/>
          <w:szCs w:val="28"/>
        </w:rPr>
        <w:t>О разрешении приобретения 11/20 долей в праве общей долевой</w:t>
      </w:r>
      <w:r>
        <w:rPr>
          <w:b/>
          <w:bCs/>
          <w:sz w:val="28"/>
          <w:szCs w:val="28"/>
        </w:rPr>
        <w:t xml:space="preserve"> </w:t>
      </w:r>
      <w:r w:rsidRPr="00670704">
        <w:rPr>
          <w:b/>
          <w:bCs/>
          <w:sz w:val="28"/>
          <w:szCs w:val="28"/>
        </w:rPr>
        <w:t>собственности на двухкомнатную квартиру, расположенную</w:t>
      </w:r>
      <w:r>
        <w:rPr>
          <w:b/>
          <w:bCs/>
          <w:sz w:val="28"/>
          <w:szCs w:val="28"/>
        </w:rPr>
        <w:t xml:space="preserve"> </w:t>
      </w:r>
      <w:r w:rsidRPr="00670704">
        <w:rPr>
          <w:b/>
          <w:bCs/>
          <w:sz w:val="28"/>
          <w:szCs w:val="28"/>
        </w:rPr>
        <w:t>по адресу: Ленинградская область</w:t>
      </w:r>
      <w:r>
        <w:rPr>
          <w:b/>
          <w:bCs/>
          <w:sz w:val="28"/>
          <w:szCs w:val="28"/>
        </w:rPr>
        <w:t xml:space="preserve">, </w:t>
      </w:r>
      <w:r w:rsidRPr="00670704">
        <w:rPr>
          <w:b/>
          <w:bCs/>
          <w:sz w:val="28"/>
          <w:szCs w:val="28"/>
        </w:rPr>
        <w:t>г.</w:t>
      </w:r>
      <w:r>
        <w:rPr>
          <w:b/>
          <w:bCs/>
          <w:sz w:val="28"/>
          <w:szCs w:val="28"/>
        </w:rPr>
        <w:t xml:space="preserve"> </w:t>
      </w:r>
      <w:r w:rsidRPr="00670704">
        <w:rPr>
          <w:b/>
          <w:bCs/>
          <w:sz w:val="28"/>
          <w:szCs w:val="28"/>
        </w:rPr>
        <w:t>Кингисепп</w:t>
      </w:r>
      <w:r>
        <w:rPr>
          <w:b/>
          <w:bCs/>
          <w:sz w:val="28"/>
          <w:szCs w:val="28"/>
        </w:rPr>
        <w:t>,</w:t>
      </w:r>
      <w:r w:rsidRPr="00670704">
        <w:rPr>
          <w:b/>
          <w:bCs/>
          <w:sz w:val="28"/>
          <w:szCs w:val="28"/>
        </w:rPr>
        <w:t xml:space="preserve"> ул.</w:t>
      </w:r>
      <w:r>
        <w:rPr>
          <w:b/>
          <w:bCs/>
          <w:sz w:val="28"/>
          <w:szCs w:val="28"/>
        </w:rPr>
        <w:t xml:space="preserve"> </w:t>
      </w:r>
      <w:r w:rsidRPr="00670704">
        <w:rPr>
          <w:b/>
          <w:bCs/>
          <w:sz w:val="28"/>
          <w:szCs w:val="28"/>
        </w:rPr>
        <w:t>Воровского</w:t>
      </w:r>
      <w:r>
        <w:rPr>
          <w:b/>
          <w:bCs/>
          <w:sz w:val="28"/>
          <w:szCs w:val="28"/>
        </w:rPr>
        <w:t>,</w:t>
      </w:r>
      <w:r w:rsidRPr="00670704">
        <w:rPr>
          <w:b/>
          <w:bCs/>
          <w:sz w:val="28"/>
          <w:szCs w:val="28"/>
        </w:rPr>
        <w:t xml:space="preserve"> д.</w:t>
      </w:r>
      <w:r>
        <w:rPr>
          <w:b/>
          <w:bCs/>
          <w:sz w:val="28"/>
          <w:szCs w:val="28"/>
        </w:rPr>
        <w:t xml:space="preserve"> </w:t>
      </w:r>
      <w:r w:rsidRPr="00670704">
        <w:rPr>
          <w:b/>
          <w:bCs/>
          <w:sz w:val="28"/>
          <w:szCs w:val="28"/>
        </w:rPr>
        <w:t>38</w:t>
      </w:r>
      <w:r>
        <w:rPr>
          <w:b/>
          <w:bCs/>
          <w:sz w:val="28"/>
          <w:szCs w:val="28"/>
        </w:rPr>
        <w:t>,</w:t>
      </w:r>
      <w:r w:rsidRPr="00670704">
        <w:rPr>
          <w:b/>
          <w:bCs/>
          <w:sz w:val="28"/>
          <w:szCs w:val="28"/>
        </w:rPr>
        <w:t xml:space="preserve"> кв.</w:t>
      </w:r>
      <w:r>
        <w:rPr>
          <w:b/>
          <w:bCs/>
          <w:sz w:val="28"/>
          <w:szCs w:val="28"/>
        </w:rPr>
        <w:t xml:space="preserve"> </w:t>
      </w:r>
      <w:r w:rsidRPr="00670704">
        <w:rPr>
          <w:b/>
          <w:bCs/>
          <w:sz w:val="28"/>
          <w:szCs w:val="28"/>
        </w:rPr>
        <w:t>36</w:t>
      </w:r>
    </w:p>
    <w:p w:rsidR="00B23312" w:rsidRPr="008328CB" w:rsidRDefault="00B23312" w:rsidP="00FC4BAD">
      <w:pPr>
        <w:rPr>
          <w:sz w:val="28"/>
          <w:szCs w:val="28"/>
        </w:rPr>
      </w:pPr>
    </w:p>
    <w:p w:rsidR="00B23312" w:rsidRDefault="00B23312" w:rsidP="00B05E1B">
      <w:pPr>
        <w:ind w:firstLine="708"/>
        <w:jc w:val="both"/>
        <w:rPr>
          <w:sz w:val="28"/>
          <w:szCs w:val="28"/>
        </w:rPr>
      </w:pPr>
      <w:r w:rsidRPr="008328CB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обращение Штогриной Елены Александровны о предстоящей продаже </w:t>
      </w:r>
      <w:r w:rsidRPr="002D152A">
        <w:rPr>
          <w:sz w:val="28"/>
          <w:szCs w:val="28"/>
        </w:rPr>
        <w:t>11/20 дол</w:t>
      </w:r>
      <w:r>
        <w:rPr>
          <w:sz w:val="28"/>
          <w:szCs w:val="28"/>
        </w:rPr>
        <w:t>ей</w:t>
      </w:r>
      <w:r w:rsidRPr="002D152A">
        <w:rPr>
          <w:sz w:val="28"/>
          <w:szCs w:val="28"/>
        </w:rPr>
        <w:t xml:space="preserve"> в праве общей долевой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собственности на двухкомнатную квартиру, расположенную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по адресу: Ленинградская область</w:t>
      </w:r>
      <w:r>
        <w:rPr>
          <w:sz w:val="28"/>
          <w:szCs w:val="28"/>
        </w:rPr>
        <w:t xml:space="preserve">, </w:t>
      </w:r>
      <w:r w:rsidRPr="002D152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Кингисепп</w:t>
      </w:r>
      <w:r>
        <w:rPr>
          <w:sz w:val="28"/>
          <w:szCs w:val="28"/>
        </w:rPr>
        <w:t>,</w:t>
      </w:r>
      <w:r w:rsidRPr="002D152A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Воровского</w:t>
      </w:r>
      <w:r>
        <w:rPr>
          <w:sz w:val="28"/>
          <w:szCs w:val="28"/>
        </w:rPr>
        <w:t>,</w:t>
      </w:r>
      <w:r w:rsidRPr="002D152A">
        <w:rPr>
          <w:sz w:val="28"/>
          <w:szCs w:val="28"/>
        </w:rPr>
        <w:t xml:space="preserve"> д.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38</w:t>
      </w:r>
      <w:r>
        <w:rPr>
          <w:sz w:val="28"/>
          <w:szCs w:val="28"/>
        </w:rPr>
        <w:t>,</w:t>
      </w:r>
      <w:r w:rsidRPr="002D152A">
        <w:rPr>
          <w:sz w:val="28"/>
          <w:szCs w:val="28"/>
        </w:rPr>
        <w:t xml:space="preserve"> кв.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36</w:t>
      </w:r>
      <w:r>
        <w:rPr>
          <w:sz w:val="28"/>
          <w:szCs w:val="28"/>
        </w:rPr>
        <w:t xml:space="preserve">, и в соответствии со статьёй 250 Гражданского кодекса Российской Федерации, </w:t>
      </w:r>
    </w:p>
    <w:p w:rsidR="00B23312" w:rsidRPr="008328CB" w:rsidRDefault="00B23312" w:rsidP="00B05E1B">
      <w:pPr>
        <w:jc w:val="both"/>
        <w:rPr>
          <w:sz w:val="28"/>
          <w:szCs w:val="28"/>
        </w:rPr>
      </w:pPr>
      <w:r w:rsidRPr="008328CB">
        <w:rPr>
          <w:sz w:val="28"/>
          <w:szCs w:val="28"/>
        </w:rPr>
        <w:t>Совет депутатов МО «Кингисеппское городское поселение»</w:t>
      </w:r>
    </w:p>
    <w:p w:rsidR="00B23312" w:rsidRDefault="00B23312" w:rsidP="00FC4BAD">
      <w:pPr>
        <w:jc w:val="both"/>
      </w:pPr>
    </w:p>
    <w:p w:rsidR="00B23312" w:rsidRPr="004D5FB9" w:rsidRDefault="00B23312" w:rsidP="00B05E1B">
      <w:pPr>
        <w:jc w:val="both"/>
        <w:rPr>
          <w:b/>
          <w:bCs/>
          <w:sz w:val="28"/>
          <w:szCs w:val="28"/>
        </w:rPr>
      </w:pPr>
      <w:r w:rsidRPr="004D5FB9">
        <w:rPr>
          <w:b/>
          <w:bCs/>
          <w:sz w:val="28"/>
          <w:szCs w:val="28"/>
        </w:rPr>
        <w:t>Р Е Ш И Л:</w:t>
      </w:r>
    </w:p>
    <w:p w:rsidR="00B23312" w:rsidRPr="00664986" w:rsidRDefault="00B23312" w:rsidP="00FC4BAD">
      <w:pPr>
        <w:jc w:val="both"/>
      </w:pPr>
    </w:p>
    <w:p w:rsidR="00B23312" w:rsidRDefault="00B23312" w:rsidP="00B05E1B">
      <w:pPr>
        <w:numPr>
          <w:ilvl w:val="0"/>
          <w:numId w:val="4"/>
        </w:numPr>
        <w:ind w:hanging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Разрешить администрации МО «Кингисеппское городское поселение» приобрести </w:t>
      </w:r>
      <w:r w:rsidRPr="002D152A">
        <w:rPr>
          <w:sz w:val="28"/>
          <w:szCs w:val="28"/>
        </w:rPr>
        <w:t>11/20 дол</w:t>
      </w:r>
      <w:r>
        <w:rPr>
          <w:sz w:val="28"/>
          <w:szCs w:val="28"/>
        </w:rPr>
        <w:t>ей</w:t>
      </w:r>
      <w:r w:rsidRPr="002D152A">
        <w:rPr>
          <w:sz w:val="28"/>
          <w:szCs w:val="28"/>
        </w:rPr>
        <w:t xml:space="preserve"> в праве общей долевой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собственности на двухкомнатную квартиру, расположенную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по адресу: Ленинградская область</w:t>
      </w:r>
      <w:r>
        <w:rPr>
          <w:sz w:val="28"/>
          <w:szCs w:val="28"/>
        </w:rPr>
        <w:t>,</w:t>
      </w:r>
      <w:r w:rsidRPr="002D152A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Кингисепп</w:t>
      </w:r>
      <w:r>
        <w:rPr>
          <w:sz w:val="28"/>
          <w:szCs w:val="28"/>
        </w:rPr>
        <w:t>,</w:t>
      </w:r>
      <w:r w:rsidRPr="002D152A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Воровского</w:t>
      </w:r>
      <w:r>
        <w:rPr>
          <w:sz w:val="28"/>
          <w:szCs w:val="28"/>
        </w:rPr>
        <w:t>,</w:t>
      </w:r>
      <w:r w:rsidRPr="002D152A">
        <w:rPr>
          <w:sz w:val="28"/>
          <w:szCs w:val="28"/>
        </w:rPr>
        <w:t xml:space="preserve"> д.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38</w:t>
      </w:r>
      <w:r>
        <w:rPr>
          <w:sz w:val="28"/>
          <w:szCs w:val="28"/>
        </w:rPr>
        <w:t>,</w:t>
      </w:r>
      <w:r w:rsidRPr="002D152A">
        <w:rPr>
          <w:sz w:val="28"/>
          <w:szCs w:val="28"/>
        </w:rPr>
        <w:t xml:space="preserve"> кв.</w:t>
      </w:r>
      <w:r>
        <w:rPr>
          <w:sz w:val="28"/>
          <w:szCs w:val="28"/>
        </w:rPr>
        <w:t xml:space="preserve"> </w:t>
      </w:r>
      <w:r w:rsidRPr="002D152A">
        <w:rPr>
          <w:sz w:val="28"/>
          <w:szCs w:val="28"/>
        </w:rPr>
        <w:t>36</w:t>
      </w:r>
      <w:r>
        <w:rPr>
          <w:sz w:val="28"/>
          <w:szCs w:val="28"/>
        </w:rPr>
        <w:t xml:space="preserve">, у Штогриной Елены Александровны за 830000 (восемьсот тридцать тысяч) рублей. </w:t>
      </w:r>
    </w:p>
    <w:p w:rsidR="00B23312" w:rsidRDefault="00B23312" w:rsidP="00B05E1B">
      <w:pPr>
        <w:jc w:val="both"/>
        <w:rPr>
          <w:sz w:val="28"/>
          <w:szCs w:val="28"/>
        </w:rPr>
      </w:pPr>
    </w:p>
    <w:p w:rsidR="00B23312" w:rsidRDefault="00B23312" w:rsidP="00B05E1B">
      <w:pPr>
        <w:numPr>
          <w:ilvl w:val="0"/>
          <w:numId w:val="4"/>
        </w:numPr>
        <w:ind w:hanging="756"/>
        <w:jc w:val="both"/>
        <w:rPr>
          <w:sz w:val="28"/>
          <w:szCs w:val="28"/>
        </w:rPr>
      </w:pPr>
      <w:r w:rsidRPr="008328CB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8328CB">
        <w:rPr>
          <w:sz w:val="28"/>
          <w:szCs w:val="28"/>
        </w:rPr>
        <w:t xml:space="preserve">решения возложить на председателя комитета по управлению городским имуществом МО «Кингисеппское городское поселение». </w:t>
      </w:r>
    </w:p>
    <w:p w:rsidR="00B23312" w:rsidRDefault="00B23312" w:rsidP="00B05E1B">
      <w:pPr>
        <w:jc w:val="both"/>
        <w:rPr>
          <w:sz w:val="28"/>
          <w:szCs w:val="28"/>
        </w:rPr>
      </w:pPr>
    </w:p>
    <w:p w:rsidR="00B23312" w:rsidRPr="008328CB" w:rsidRDefault="00B23312" w:rsidP="00B05E1B">
      <w:pPr>
        <w:numPr>
          <w:ilvl w:val="0"/>
          <w:numId w:val="4"/>
        </w:numPr>
        <w:ind w:hanging="756"/>
        <w:jc w:val="both"/>
        <w:rPr>
          <w:sz w:val="28"/>
          <w:szCs w:val="28"/>
        </w:rPr>
      </w:pPr>
      <w:r w:rsidRPr="008328CB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за </w:t>
      </w:r>
      <w:r w:rsidRPr="008328CB">
        <w:rPr>
          <w:sz w:val="28"/>
          <w:szCs w:val="28"/>
        </w:rPr>
        <w:t>исполнени</w:t>
      </w:r>
      <w:r>
        <w:rPr>
          <w:sz w:val="28"/>
          <w:szCs w:val="28"/>
        </w:rPr>
        <w:t>ем настоящего</w:t>
      </w:r>
      <w:r w:rsidRPr="008328CB">
        <w:rPr>
          <w:sz w:val="28"/>
          <w:szCs w:val="28"/>
        </w:rPr>
        <w:t xml:space="preserve"> решения возложить на постоянную комиссию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8328CB">
        <w:rPr>
          <w:sz w:val="28"/>
          <w:szCs w:val="28"/>
        </w:rPr>
        <w:t>по городскому муниципальному хозяйству и земельным вопросам.</w:t>
      </w:r>
    </w:p>
    <w:p w:rsidR="00B23312" w:rsidRPr="008328CB" w:rsidRDefault="00B23312" w:rsidP="00FC4BAD">
      <w:pPr>
        <w:ind w:left="1080"/>
        <w:jc w:val="both"/>
        <w:rPr>
          <w:sz w:val="28"/>
          <w:szCs w:val="28"/>
        </w:rPr>
      </w:pPr>
    </w:p>
    <w:p w:rsidR="00B23312" w:rsidRDefault="00B23312" w:rsidP="008328CB">
      <w:pPr>
        <w:rPr>
          <w:sz w:val="28"/>
          <w:szCs w:val="28"/>
        </w:rPr>
      </w:pPr>
    </w:p>
    <w:p w:rsidR="00B23312" w:rsidRDefault="00B23312" w:rsidP="008328CB">
      <w:pPr>
        <w:rPr>
          <w:sz w:val="28"/>
          <w:szCs w:val="28"/>
        </w:rPr>
      </w:pPr>
    </w:p>
    <w:p w:rsidR="00B23312" w:rsidRPr="008328CB" w:rsidRDefault="00B23312" w:rsidP="008328CB">
      <w:pPr>
        <w:rPr>
          <w:sz w:val="28"/>
          <w:szCs w:val="28"/>
        </w:rPr>
      </w:pPr>
    </w:p>
    <w:p w:rsidR="00B23312" w:rsidRDefault="00B23312" w:rsidP="008328CB">
      <w:pPr>
        <w:rPr>
          <w:sz w:val="28"/>
          <w:szCs w:val="28"/>
        </w:rPr>
      </w:pPr>
      <w:r w:rsidRPr="00937FFB">
        <w:rPr>
          <w:sz w:val="28"/>
          <w:szCs w:val="28"/>
        </w:rPr>
        <w:t>Глава</w:t>
      </w:r>
    </w:p>
    <w:p w:rsidR="00B23312" w:rsidRDefault="00B23312" w:rsidP="00F252F0">
      <w:r w:rsidRPr="00937FFB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937FFB">
        <w:rPr>
          <w:sz w:val="28"/>
          <w:szCs w:val="28"/>
        </w:rPr>
        <w:t xml:space="preserve">городское поселение» </w:t>
      </w:r>
      <w:r>
        <w:rPr>
          <w:sz w:val="28"/>
          <w:szCs w:val="28"/>
        </w:rPr>
        <w:t xml:space="preserve">     </w:t>
      </w:r>
      <w:r w:rsidRPr="00937FF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937FF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</w:t>
      </w:r>
      <w:r w:rsidRPr="00937FFB">
        <w:rPr>
          <w:sz w:val="28"/>
          <w:szCs w:val="28"/>
        </w:rPr>
        <w:t xml:space="preserve"> А.И.Невский </w:t>
      </w:r>
    </w:p>
    <w:sectPr w:rsidR="00B23312" w:rsidSect="002B2033">
      <w:footerReference w:type="default" r:id="rId7"/>
      <w:pgSz w:w="11906" w:h="16838"/>
      <w:pgMar w:top="1258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312" w:rsidRDefault="00B23312">
      <w:r>
        <w:separator/>
      </w:r>
    </w:p>
  </w:endnote>
  <w:endnote w:type="continuationSeparator" w:id="1">
    <w:p w:rsidR="00B23312" w:rsidRDefault="00B23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312" w:rsidRDefault="00B23312" w:rsidP="00E5324C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23312" w:rsidRDefault="00B23312" w:rsidP="002B203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312" w:rsidRDefault="00B23312">
      <w:r>
        <w:separator/>
      </w:r>
    </w:p>
  </w:footnote>
  <w:footnote w:type="continuationSeparator" w:id="1">
    <w:p w:rsidR="00B23312" w:rsidRDefault="00B233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C3"/>
    <w:multiLevelType w:val="hybridMultilevel"/>
    <w:tmpl w:val="FD728F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11C0F7D"/>
    <w:multiLevelType w:val="hybridMultilevel"/>
    <w:tmpl w:val="38A817CA"/>
    <w:lvl w:ilvl="0" w:tplc="1DEC3F7E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654E28"/>
    <w:multiLevelType w:val="hybridMultilevel"/>
    <w:tmpl w:val="5344CD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877E1B"/>
    <w:multiLevelType w:val="hybridMultilevel"/>
    <w:tmpl w:val="1FD456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625"/>
    <w:rsid w:val="0009718D"/>
    <w:rsid w:val="000A6D01"/>
    <w:rsid w:val="000E6633"/>
    <w:rsid w:val="00101BF0"/>
    <w:rsid w:val="00130F50"/>
    <w:rsid w:val="0013717F"/>
    <w:rsid w:val="00140C4C"/>
    <w:rsid w:val="00161EC0"/>
    <w:rsid w:val="00176348"/>
    <w:rsid w:val="00177A6B"/>
    <w:rsid w:val="001C2D8E"/>
    <w:rsid w:val="001D6931"/>
    <w:rsid w:val="002014D9"/>
    <w:rsid w:val="00252196"/>
    <w:rsid w:val="002772A3"/>
    <w:rsid w:val="002B2033"/>
    <w:rsid w:val="002D149F"/>
    <w:rsid w:val="002D152A"/>
    <w:rsid w:val="002F5EC2"/>
    <w:rsid w:val="003005E4"/>
    <w:rsid w:val="003634A3"/>
    <w:rsid w:val="00381E34"/>
    <w:rsid w:val="003A5870"/>
    <w:rsid w:val="003C3D60"/>
    <w:rsid w:val="003D07B1"/>
    <w:rsid w:val="003E14B9"/>
    <w:rsid w:val="00414234"/>
    <w:rsid w:val="0042205D"/>
    <w:rsid w:val="0042713B"/>
    <w:rsid w:val="00472562"/>
    <w:rsid w:val="004949AE"/>
    <w:rsid w:val="004A4DD6"/>
    <w:rsid w:val="004C56E9"/>
    <w:rsid w:val="004D5FB9"/>
    <w:rsid w:val="0052779E"/>
    <w:rsid w:val="005E1F4E"/>
    <w:rsid w:val="00664986"/>
    <w:rsid w:val="00670704"/>
    <w:rsid w:val="00670781"/>
    <w:rsid w:val="00675A99"/>
    <w:rsid w:val="006C1FE7"/>
    <w:rsid w:val="006C3708"/>
    <w:rsid w:val="006F2FE6"/>
    <w:rsid w:val="00710F09"/>
    <w:rsid w:val="00712FA6"/>
    <w:rsid w:val="00720B0F"/>
    <w:rsid w:val="0073236E"/>
    <w:rsid w:val="00750CDE"/>
    <w:rsid w:val="007565A5"/>
    <w:rsid w:val="00760625"/>
    <w:rsid w:val="00775FAA"/>
    <w:rsid w:val="007D2DA6"/>
    <w:rsid w:val="007F608D"/>
    <w:rsid w:val="00806CDD"/>
    <w:rsid w:val="008328CB"/>
    <w:rsid w:val="008744B8"/>
    <w:rsid w:val="00880747"/>
    <w:rsid w:val="008B6897"/>
    <w:rsid w:val="0091633A"/>
    <w:rsid w:val="00926DB3"/>
    <w:rsid w:val="00937FFB"/>
    <w:rsid w:val="00965524"/>
    <w:rsid w:val="009C0D53"/>
    <w:rsid w:val="009C7329"/>
    <w:rsid w:val="009D48D6"/>
    <w:rsid w:val="009F1C5E"/>
    <w:rsid w:val="009F2C44"/>
    <w:rsid w:val="009F45A0"/>
    <w:rsid w:val="00A02E6E"/>
    <w:rsid w:val="00A41697"/>
    <w:rsid w:val="00A67C57"/>
    <w:rsid w:val="00A713E0"/>
    <w:rsid w:val="00A71A18"/>
    <w:rsid w:val="00AC3557"/>
    <w:rsid w:val="00AF4F98"/>
    <w:rsid w:val="00B05E1B"/>
    <w:rsid w:val="00B23312"/>
    <w:rsid w:val="00B549B9"/>
    <w:rsid w:val="00B56CA3"/>
    <w:rsid w:val="00B71EFA"/>
    <w:rsid w:val="00B90DFA"/>
    <w:rsid w:val="00BA593C"/>
    <w:rsid w:val="00BD4A07"/>
    <w:rsid w:val="00BF0B01"/>
    <w:rsid w:val="00C01FD6"/>
    <w:rsid w:val="00C34BB9"/>
    <w:rsid w:val="00C63F5C"/>
    <w:rsid w:val="00CC56D9"/>
    <w:rsid w:val="00CD272B"/>
    <w:rsid w:val="00CF4F90"/>
    <w:rsid w:val="00D027C4"/>
    <w:rsid w:val="00D14882"/>
    <w:rsid w:val="00D3537F"/>
    <w:rsid w:val="00D80FDE"/>
    <w:rsid w:val="00D976D0"/>
    <w:rsid w:val="00DA210C"/>
    <w:rsid w:val="00E12C03"/>
    <w:rsid w:val="00E16F23"/>
    <w:rsid w:val="00E310FD"/>
    <w:rsid w:val="00E5324C"/>
    <w:rsid w:val="00EA6D2E"/>
    <w:rsid w:val="00EC5F61"/>
    <w:rsid w:val="00F252F0"/>
    <w:rsid w:val="00F25578"/>
    <w:rsid w:val="00F7214D"/>
    <w:rsid w:val="00F75C36"/>
    <w:rsid w:val="00FB00C4"/>
    <w:rsid w:val="00FB47A4"/>
    <w:rsid w:val="00FC4BAD"/>
    <w:rsid w:val="00FD0AFC"/>
    <w:rsid w:val="00FD0FFF"/>
    <w:rsid w:val="00FE6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72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949A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2B203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30B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B20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23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233</Words>
  <Characters>1329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2011-03-16T06:14:00Z</cp:lastPrinted>
  <dcterms:created xsi:type="dcterms:W3CDTF">2011-12-22T14:22:00Z</dcterms:created>
  <dcterms:modified xsi:type="dcterms:W3CDTF">2011-12-22T14:22:00Z</dcterms:modified>
</cp:coreProperties>
</file>