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E8E" w:rsidRDefault="00657E8E" w:rsidP="009A196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657E8E" w:rsidRDefault="00657E8E" w:rsidP="009A196B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>МУНИЦИПАЛЬНОГО ОБРАЗОВАНИЯ</w:t>
      </w:r>
    </w:p>
    <w:p w:rsidR="00657E8E" w:rsidRDefault="00657E8E" w:rsidP="009A196B">
      <w:pPr>
        <w:jc w:val="center"/>
        <w:rPr>
          <w:b/>
          <w:bCs/>
        </w:rPr>
      </w:pPr>
      <w:r>
        <w:rPr>
          <w:b/>
          <w:bCs/>
        </w:rPr>
        <w:t>«КИНГИСЕППСКОЕ ГОРОДСКОЕ ПОСЕЛЕНИЕ»</w:t>
      </w:r>
    </w:p>
    <w:p w:rsidR="00657E8E" w:rsidRDefault="00657E8E" w:rsidP="009A196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657E8E" w:rsidRDefault="00657E8E" w:rsidP="009A196B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657E8E" w:rsidRDefault="00657E8E" w:rsidP="009A196B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657E8E" w:rsidRDefault="00657E8E" w:rsidP="009A196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657E8E" w:rsidRDefault="00657E8E" w:rsidP="009A196B">
      <w:pPr>
        <w:jc w:val="center"/>
        <w:rPr>
          <w:b/>
          <w:bCs/>
          <w:sz w:val="28"/>
          <w:szCs w:val="28"/>
        </w:rPr>
      </w:pPr>
    </w:p>
    <w:p w:rsidR="00657E8E" w:rsidRDefault="00657E8E" w:rsidP="009A196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657E8E" w:rsidRDefault="00657E8E" w:rsidP="009A196B">
      <w:pPr>
        <w:rPr>
          <w:b/>
          <w:bCs/>
          <w:sz w:val="32"/>
          <w:szCs w:val="32"/>
        </w:rPr>
      </w:pPr>
    </w:p>
    <w:p w:rsidR="00657E8E" w:rsidRDefault="00657E8E" w:rsidP="000B44BE">
      <w:pPr>
        <w:rPr>
          <w:b/>
          <w:bCs/>
          <w:sz w:val="28"/>
          <w:szCs w:val="28"/>
        </w:rPr>
      </w:pPr>
      <w:r w:rsidRPr="00EA6D2E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28 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ноября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>1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года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406</w:t>
      </w:r>
    </w:p>
    <w:p w:rsidR="00657E8E" w:rsidRDefault="00657E8E" w:rsidP="000F5FB7">
      <w:pPr>
        <w:ind w:right="247"/>
        <w:jc w:val="both"/>
        <w:rPr>
          <w:sz w:val="28"/>
          <w:szCs w:val="28"/>
        </w:rPr>
      </w:pPr>
    </w:p>
    <w:p w:rsidR="00657E8E" w:rsidRDefault="00657E8E" w:rsidP="000F5FB7">
      <w:pPr>
        <w:pStyle w:val="BodyTextIndent"/>
        <w:ind w:right="3969" w:firstLine="0"/>
        <w:jc w:val="left"/>
        <w:rPr>
          <w:b/>
          <w:bCs/>
        </w:rPr>
      </w:pPr>
      <w:r w:rsidRPr="008D0AEE">
        <w:rPr>
          <w:b/>
          <w:bCs/>
        </w:rPr>
        <w:t xml:space="preserve">О </w:t>
      </w:r>
      <w:r>
        <w:rPr>
          <w:b/>
          <w:bCs/>
        </w:rPr>
        <w:t>назначении публичных</w:t>
      </w:r>
    </w:p>
    <w:p w:rsidR="00657E8E" w:rsidRDefault="00657E8E" w:rsidP="000F5FB7">
      <w:pPr>
        <w:pStyle w:val="BodyTextIndent"/>
        <w:ind w:right="3969" w:firstLine="0"/>
        <w:jc w:val="left"/>
        <w:rPr>
          <w:b/>
          <w:bCs/>
        </w:rPr>
      </w:pPr>
      <w:r>
        <w:rPr>
          <w:b/>
          <w:bCs/>
        </w:rPr>
        <w:t>слушаний по проекту бюджета</w:t>
      </w:r>
    </w:p>
    <w:p w:rsidR="00657E8E" w:rsidRDefault="00657E8E" w:rsidP="000F5FB7">
      <w:pPr>
        <w:pStyle w:val="BodyTextIndent"/>
        <w:ind w:right="3969" w:firstLine="0"/>
        <w:jc w:val="left"/>
        <w:rPr>
          <w:b/>
          <w:bCs/>
        </w:rPr>
      </w:pPr>
      <w:r>
        <w:rPr>
          <w:b/>
          <w:bCs/>
        </w:rPr>
        <w:t xml:space="preserve">МО «Кингисеппское городское поселение» на 2012 год </w:t>
      </w:r>
    </w:p>
    <w:p w:rsidR="00657E8E" w:rsidRDefault="00657E8E" w:rsidP="000F5FB7">
      <w:pPr>
        <w:pStyle w:val="BodyTextIndent"/>
        <w:rPr>
          <w:b/>
          <w:bCs/>
        </w:rPr>
      </w:pPr>
    </w:p>
    <w:p w:rsidR="00657E8E" w:rsidRDefault="00657E8E" w:rsidP="000F5FB7">
      <w:pPr>
        <w:pStyle w:val="BodyTextIndent"/>
        <w:ind w:firstLine="720"/>
      </w:pPr>
      <w:r w:rsidRPr="00EB3F4C">
        <w:t>В соответствии с</w:t>
      </w:r>
      <w:r>
        <w:t>о статьей 35 Устава МО «Кингисеппское городское поселение», утвержденного решением Совета депутатов МО «Кингисеппское городское поселение» № 568 от 20.03.2009 года и Положением «О порядке проведения публичных слушаний по проекту бюджета МО «Кингисеппское городское поселение» и проекту годового отчета об исполнении бюджета МО «Кингисеппское городское поселение», утвержденным решением Совета депутатов МО "Кингисеппское городское поселение" от 26.11.2010 года       № 225,</w:t>
      </w:r>
    </w:p>
    <w:p w:rsidR="00657E8E" w:rsidRPr="00EB3F4C" w:rsidRDefault="00657E8E" w:rsidP="00064C6D">
      <w:pPr>
        <w:pStyle w:val="BodyTextIndent"/>
        <w:ind w:firstLine="0"/>
      </w:pPr>
      <w:r w:rsidRPr="00EB3F4C">
        <w:t xml:space="preserve">Совет депутатов МО «Кингисеппское городское поселение» </w:t>
      </w:r>
    </w:p>
    <w:p w:rsidR="00657E8E" w:rsidRPr="00EB3F4C" w:rsidRDefault="00657E8E" w:rsidP="000F5FB7">
      <w:pPr>
        <w:pStyle w:val="BodyTextIndent"/>
      </w:pPr>
    </w:p>
    <w:p w:rsidR="00657E8E" w:rsidRPr="00040D85" w:rsidRDefault="00657E8E" w:rsidP="000B44BE">
      <w:pPr>
        <w:pStyle w:val="BodyTextIndent"/>
        <w:ind w:firstLine="0"/>
        <w:rPr>
          <w:b/>
          <w:bCs/>
        </w:rPr>
      </w:pPr>
      <w:r w:rsidRPr="00040D85">
        <w:rPr>
          <w:b/>
          <w:bCs/>
        </w:rPr>
        <w:t>Р</w:t>
      </w:r>
      <w:r>
        <w:rPr>
          <w:b/>
          <w:bCs/>
        </w:rPr>
        <w:t xml:space="preserve"> </w:t>
      </w:r>
      <w:r w:rsidRPr="00040D85">
        <w:rPr>
          <w:b/>
          <w:bCs/>
        </w:rPr>
        <w:t>Е</w:t>
      </w:r>
      <w:r>
        <w:rPr>
          <w:b/>
          <w:bCs/>
        </w:rPr>
        <w:t xml:space="preserve"> </w:t>
      </w:r>
      <w:r w:rsidRPr="00040D85">
        <w:rPr>
          <w:b/>
          <w:bCs/>
        </w:rPr>
        <w:t>Ш</w:t>
      </w:r>
      <w:r>
        <w:rPr>
          <w:b/>
          <w:bCs/>
        </w:rPr>
        <w:t xml:space="preserve"> </w:t>
      </w:r>
      <w:r w:rsidRPr="00040D85">
        <w:rPr>
          <w:b/>
          <w:bCs/>
        </w:rPr>
        <w:t>И</w:t>
      </w:r>
      <w:r>
        <w:rPr>
          <w:b/>
          <w:bCs/>
        </w:rPr>
        <w:t xml:space="preserve"> </w:t>
      </w:r>
      <w:r w:rsidRPr="00040D85">
        <w:rPr>
          <w:b/>
          <w:bCs/>
        </w:rPr>
        <w:t>Л:</w:t>
      </w:r>
    </w:p>
    <w:p w:rsidR="00657E8E" w:rsidRDefault="00657E8E" w:rsidP="000F5FB7">
      <w:pPr>
        <w:pStyle w:val="BodyTextIndent"/>
      </w:pPr>
    </w:p>
    <w:p w:rsidR="00657E8E" w:rsidRDefault="00657E8E" w:rsidP="000B44BE">
      <w:pPr>
        <w:pStyle w:val="BodyTextIndent"/>
        <w:numPr>
          <w:ilvl w:val="0"/>
          <w:numId w:val="1"/>
        </w:numPr>
        <w:ind w:hanging="720"/>
      </w:pPr>
      <w:r>
        <w:t>Назначить на 12.12.2011 год в 10.00 часов публичные слушания по рассмотрению проекта бюджета МО «Кингисеппское городское поселение» на 2012 год по адресу: г. Кингисепп, пр. Карла Маркса,       д. 2 а, каб. 404 (депутатский зал администрации МО «Кингисеппское городское поселение»).</w:t>
      </w:r>
    </w:p>
    <w:p w:rsidR="00657E8E" w:rsidRDefault="00657E8E" w:rsidP="000B44BE">
      <w:pPr>
        <w:pStyle w:val="BodyTextIndent"/>
        <w:ind w:firstLine="0"/>
      </w:pPr>
    </w:p>
    <w:p w:rsidR="00657E8E" w:rsidRDefault="00657E8E" w:rsidP="000B44BE">
      <w:pPr>
        <w:pStyle w:val="BodyTextIndent"/>
        <w:numPr>
          <w:ilvl w:val="0"/>
          <w:numId w:val="1"/>
        </w:numPr>
        <w:ind w:hanging="720"/>
      </w:pPr>
      <w:r>
        <w:t xml:space="preserve">Опубликовать проект бюджета МО «Кингисеппское городское поселение» на 2012 год в газете «Восточный берег» 30 ноября 2011 года и на официальном сайте администрации МО «Кингисеппское городское поселение» - </w:t>
      </w:r>
      <w:hyperlink r:id="rId7" w:history="1">
        <w:r w:rsidRPr="00D211FE">
          <w:rPr>
            <w:rStyle w:val="Hyperlink"/>
            <w:lang w:val="en-US"/>
          </w:rPr>
          <w:t>www</w:t>
        </w:r>
        <w:r w:rsidRPr="00064C6D">
          <w:rPr>
            <w:rStyle w:val="Hyperlink"/>
          </w:rPr>
          <w:t>.</w:t>
        </w:r>
        <w:r w:rsidRPr="00D211FE">
          <w:rPr>
            <w:rStyle w:val="Hyperlink"/>
            <w:lang w:val="en-US"/>
          </w:rPr>
          <w:t>kingisepp</w:t>
        </w:r>
        <w:r w:rsidRPr="00064C6D">
          <w:rPr>
            <w:rStyle w:val="Hyperlink"/>
          </w:rPr>
          <w:t>-</w:t>
        </w:r>
        <w:r w:rsidRPr="00D211FE">
          <w:rPr>
            <w:rStyle w:val="Hyperlink"/>
            <w:lang w:val="en-US"/>
          </w:rPr>
          <w:t>mo</w:t>
        </w:r>
        <w:r w:rsidRPr="00064C6D">
          <w:rPr>
            <w:rStyle w:val="Hyperlink"/>
          </w:rPr>
          <w:t>.</w:t>
        </w:r>
        <w:r w:rsidRPr="00D211FE">
          <w:rPr>
            <w:rStyle w:val="Hyperlink"/>
            <w:lang w:val="en-US"/>
          </w:rPr>
          <w:t>ru</w:t>
        </w:r>
      </w:hyperlink>
      <w:r w:rsidRPr="00064C6D">
        <w:t>.</w:t>
      </w:r>
    </w:p>
    <w:p w:rsidR="00657E8E" w:rsidRPr="00064C6D" w:rsidRDefault="00657E8E" w:rsidP="000B44BE">
      <w:pPr>
        <w:pStyle w:val="BodyTextIndent"/>
        <w:ind w:firstLine="0"/>
      </w:pPr>
    </w:p>
    <w:p w:rsidR="00657E8E" w:rsidRDefault="00657E8E" w:rsidP="000B44BE">
      <w:pPr>
        <w:pStyle w:val="BodyTextIndent"/>
        <w:numPr>
          <w:ilvl w:val="0"/>
          <w:numId w:val="1"/>
        </w:numPr>
        <w:ind w:hanging="720"/>
      </w:pPr>
      <w:r>
        <w:t>Утвердить комиссию по рассмотрению проекта бюджета МО «Кингисеппское городское поселение» на 2012 год в следующем составе:</w:t>
      </w:r>
    </w:p>
    <w:p w:rsidR="00657E8E" w:rsidRDefault="00657E8E" w:rsidP="000B44BE">
      <w:pPr>
        <w:pStyle w:val="BodyTextIndent"/>
        <w:ind w:firstLine="0"/>
      </w:pPr>
    </w:p>
    <w:p w:rsidR="00657E8E" w:rsidRDefault="00657E8E" w:rsidP="00064C6D">
      <w:pPr>
        <w:pStyle w:val="BodyTextIndent"/>
        <w:ind w:left="720" w:firstLine="0"/>
      </w:pPr>
      <w:r>
        <w:t>Председатель комиссии:</w:t>
      </w:r>
    </w:p>
    <w:p w:rsidR="00657E8E" w:rsidRDefault="00657E8E" w:rsidP="00064C6D">
      <w:pPr>
        <w:pStyle w:val="BodyTextIndent"/>
        <w:ind w:left="720" w:firstLine="0"/>
      </w:pPr>
    </w:p>
    <w:p w:rsidR="00657E8E" w:rsidRDefault="00657E8E" w:rsidP="00064C6D">
      <w:pPr>
        <w:pStyle w:val="BodyTextIndent"/>
        <w:ind w:left="720" w:firstLine="0"/>
      </w:pPr>
      <w:r>
        <w:t>Невский Александр Игоревич – глава МО «Кингисеппское городское поселение»</w:t>
      </w:r>
    </w:p>
    <w:p w:rsidR="00657E8E" w:rsidRDefault="00657E8E" w:rsidP="00064C6D">
      <w:pPr>
        <w:pStyle w:val="BodyTextIndent"/>
        <w:ind w:left="720" w:firstLine="0"/>
      </w:pPr>
    </w:p>
    <w:p w:rsidR="00657E8E" w:rsidRDefault="00657E8E" w:rsidP="00064C6D">
      <w:pPr>
        <w:pStyle w:val="BodyTextIndent"/>
        <w:ind w:left="720" w:firstLine="0"/>
      </w:pPr>
      <w:r>
        <w:t>Заместитель председателя комиссии:</w:t>
      </w:r>
    </w:p>
    <w:p w:rsidR="00657E8E" w:rsidRDefault="00657E8E" w:rsidP="00064C6D">
      <w:pPr>
        <w:pStyle w:val="BodyTextIndent"/>
        <w:ind w:left="720" w:firstLine="0"/>
      </w:pPr>
    </w:p>
    <w:p w:rsidR="00657E8E" w:rsidRDefault="00657E8E" w:rsidP="00064C6D">
      <w:pPr>
        <w:pStyle w:val="BodyTextIndent"/>
        <w:ind w:left="720" w:firstLine="0"/>
      </w:pPr>
      <w:r>
        <w:t>Иванова Ирина Александровна – председатель постоянной депутатской комиссии по бюджету налогам и ценовой политике Совета депутатов МО «Кингисеппское городское поселение»</w:t>
      </w:r>
    </w:p>
    <w:p w:rsidR="00657E8E" w:rsidRDefault="00657E8E" w:rsidP="00064C6D">
      <w:pPr>
        <w:pStyle w:val="BodyTextIndent"/>
        <w:ind w:left="720" w:firstLine="0"/>
      </w:pPr>
    </w:p>
    <w:p w:rsidR="00657E8E" w:rsidRDefault="00657E8E" w:rsidP="00064C6D">
      <w:pPr>
        <w:pStyle w:val="BodyTextIndent"/>
        <w:ind w:left="720" w:firstLine="0"/>
      </w:pPr>
      <w:r>
        <w:t>Секретарь комиссии:</w:t>
      </w:r>
    </w:p>
    <w:p w:rsidR="00657E8E" w:rsidRDefault="00657E8E" w:rsidP="00064C6D">
      <w:pPr>
        <w:pStyle w:val="BodyTextIndent"/>
        <w:ind w:left="720" w:firstLine="0"/>
      </w:pPr>
    </w:p>
    <w:p w:rsidR="00657E8E" w:rsidRDefault="00657E8E" w:rsidP="00064C6D">
      <w:pPr>
        <w:pStyle w:val="BodyTextIndent"/>
        <w:ind w:left="720" w:firstLine="0"/>
      </w:pPr>
      <w:r>
        <w:t>Смурова Татьяна Владимировна – главный специалист отдела исполнения бюджета комитета финансов администрации МО "Кингисеппское городское поселение"</w:t>
      </w:r>
    </w:p>
    <w:p w:rsidR="00657E8E" w:rsidRDefault="00657E8E" w:rsidP="00064C6D">
      <w:pPr>
        <w:pStyle w:val="BodyTextIndent"/>
        <w:ind w:left="720" w:firstLine="0"/>
      </w:pPr>
    </w:p>
    <w:p w:rsidR="00657E8E" w:rsidRDefault="00657E8E" w:rsidP="00064C6D">
      <w:pPr>
        <w:pStyle w:val="BodyTextIndent"/>
        <w:ind w:left="720" w:firstLine="0"/>
      </w:pPr>
      <w:r>
        <w:t>Члены комиссии:</w:t>
      </w:r>
    </w:p>
    <w:p w:rsidR="00657E8E" w:rsidRDefault="00657E8E" w:rsidP="00064C6D">
      <w:pPr>
        <w:pStyle w:val="BodyTextIndent"/>
        <w:ind w:left="720" w:firstLine="0"/>
      </w:pPr>
    </w:p>
    <w:p w:rsidR="00657E8E" w:rsidRDefault="00657E8E" w:rsidP="00064C6D">
      <w:pPr>
        <w:pStyle w:val="BodyTextIndent"/>
        <w:ind w:left="720" w:firstLine="0"/>
      </w:pPr>
      <w:r>
        <w:t>Антонова Елена Генриховна – глава администрации МО «Кингисеппское городское поселение»;</w:t>
      </w:r>
    </w:p>
    <w:p w:rsidR="00657E8E" w:rsidRDefault="00657E8E" w:rsidP="00064C6D">
      <w:pPr>
        <w:pStyle w:val="BodyTextIndent"/>
        <w:ind w:left="720" w:firstLine="0"/>
      </w:pPr>
      <w:r>
        <w:t>Бойко Александр Алексеевич – заместитель председателя постоянной комиссии Совета депутатов МО "Кингисеппское городское поселение" по бюджету налогам и ценовой политике;</w:t>
      </w:r>
    </w:p>
    <w:p w:rsidR="00657E8E" w:rsidRDefault="00657E8E" w:rsidP="00064C6D">
      <w:pPr>
        <w:pStyle w:val="BodyTextIndent"/>
        <w:ind w:left="720" w:firstLine="0"/>
      </w:pPr>
      <w:r>
        <w:t>Грекова Ирина Викторовна – секретарь постоянной комиссии Совета депутатов МО "Кингисеппское городское поселение" по бюджету, налогам и ценовой политике;</w:t>
      </w:r>
    </w:p>
    <w:p w:rsidR="00657E8E" w:rsidRDefault="00657E8E" w:rsidP="00064C6D">
      <w:pPr>
        <w:pStyle w:val="BodyTextIndent"/>
        <w:ind w:left="720" w:firstLine="0"/>
      </w:pPr>
      <w:r>
        <w:t>Гячене Любовь Васильевна – председатель ревизионной комиссии МО «Кингисеппское городское поселение»;</w:t>
      </w:r>
    </w:p>
    <w:p w:rsidR="00657E8E" w:rsidRDefault="00657E8E" w:rsidP="00064C6D">
      <w:pPr>
        <w:pStyle w:val="BodyTextIndent"/>
        <w:ind w:left="720" w:firstLine="0"/>
      </w:pPr>
      <w:r>
        <w:t>Дмитриева Надежда Николаевна – председатель комитета финансов администрации МО "Кингисеппское городское поселение";</w:t>
      </w:r>
    </w:p>
    <w:p w:rsidR="00657E8E" w:rsidRDefault="00657E8E" w:rsidP="00064C6D">
      <w:pPr>
        <w:pStyle w:val="BodyTextIndent"/>
        <w:ind w:left="720" w:firstLine="0"/>
      </w:pPr>
      <w:r>
        <w:t>Егорчева Елена Николаевна – главный специалист отдела исполнения бюджета</w:t>
      </w:r>
      <w:r w:rsidRPr="001A6A09">
        <w:t xml:space="preserve"> </w:t>
      </w:r>
      <w:r>
        <w:t>комитета финансов администрации МО "Кингисеппское городское поселение";</w:t>
      </w:r>
    </w:p>
    <w:p w:rsidR="00657E8E" w:rsidRDefault="00657E8E" w:rsidP="00064C6D">
      <w:pPr>
        <w:pStyle w:val="BodyTextIndent"/>
        <w:ind w:left="720" w:firstLine="0"/>
      </w:pPr>
      <w:r>
        <w:t>Запалатский Юрий Иванович – первый заместитель главы администрации МО «Кингисеппское городское поселение»;</w:t>
      </w:r>
    </w:p>
    <w:p w:rsidR="00657E8E" w:rsidRDefault="00657E8E" w:rsidP="00064C6D">
      <w:pPr>
        <w:pStyle w:val="BodyTextIndent"/>
        <w:ind w:left="720" w:firstLine="0"/>
      </w:pPr>
      <w:r>
        <w:t>Климова Елена Александровна – начальник отдела исполнения бюджета комитета финансов администрации МО "Кингисеппское городское поселение";</w:t>
      </w:r>
    </w:p>
    <w:p w:rsidR="00657E8E" w:rsidRDefault="00657E8E" w:rsidP="00064C6D">
      <w:pPr>
        <w:pStyle w:val="BodyTextIndent"/>
        <w:ind w:left="720" w:firstLine="0"/>
      </w:pPr>
      <w:r>
        <w:t>Максимова Ольга Дмитриевна – председатель постоянной комиссии Совета депутатов МО "Кингисеппское городское поселение" по социальной политике;</w:t>
      </w:r>
    </w:p>
    <w:p w:rsidR="00657E8E" w:rsidRDefault="00657E8E" w:rsidP="00064C6D">
      <w:pPr>
        <w:pStyle w:val="BodyTextIndent"/>
        <w:ind w:left="720" w:firstLine="0"/>
      </w:pPr>
      <w:r w:rsidRPr="009C09CB">
        <w:t>Жолобов Павел Иванович – заместитель председателя постоянной</w:t>
      </w:r>
      <w:r>
        <w:t xml:space="preserve"> комиссии Совета депутатов МО "Кингисеппское городское поселение" по организационно-правовым вопросам и депутатской этике;</w:t>
      </w:r>
    </w:p>
    <w:p w:rsidR="00657E8E" w:rsidRDefault="00657E8E" w:rsidP="00DF1EDE">
      <w:pPr>
        <w:pStyle w:val="BodyTextIndent"/>
        <w:ind w:left="720" w:firstLine="0"/>
      </w:pPr>
      <w:r>
        <w:t>Русских Юрий Николаевич – член постоянной комиссии Совета депутатов МО «Кингисеппское городское поселение» по бюджету, налогам и ценовой политике;</w:t>
      </w:r>
    </w:p>
    <w:p w:rsidR="00657E8E" w:rsidRDefault="00657E8E" w:rsidP="00DF1EDE">
      <w:pPr>
        <w:pStyle w:val="BodyTextIndent"/>
        <w:ind w:left="720" w:firstLine="0"/>
      </w:pPr>
      <w:r>
        <w:t>Соболев Сергей Геннадьевич – член постоянной комиссии Совета депутатов МО «Кингисеппское городское поселение» по бюджету, налогам и ценовой политике;</w:t>
      </w:r>
    </w:p>
    <w:p w:rsidR="00657E8E" w:rsidRDefault="00657E8E" w:rsidP="00DF1EDE">
      <w:pPr>
        <w:pStyle w:val="BodyTextIndent"/>
        <w:ind w:left="720" w:firstLine="0"/>
      </w:pPr>
      <w:r>
        <w:t>Сокол Нина Николаевна – главный специалист-ревизор аппарата Совета депутатов МО «Кингисеппское городское поселение»;</w:t>
      </w:r>
    </w:p>
    <w:p w:rsidR="00657E8E" w:rsidRDefault="00657E8E" w:rsidP="00DF1EDE">
      <w:pPr>
        <w:pStyle w:val="BodyTextIndent"/>
        <w:ind w:left="720" w:firstLine="0"/>
      </w:pPr>
      <w:r>
        <w:t>Шуляк Андрей Викторович – председатель постоянной комиссии Совета депутатов МО «Кингисеппское городское поселение» по городскому муниципальному хозяйству и земельным вопросам.</w:t>
      </w:r>
    </w:p>
    <w:p w:rsidR="00657E8E" w:rsidRDefault="00657E8E" w:rsidP="001A6A09">
      <w:pPr>
        <w:pStyle w:val="BodyTextIndent"/>
      </w:pPr>
    </w:p>
    <w:p w:rsidR="00657E8E" w:rsidRDefault="00657E8E" w:rsidP="000A58B5">
      <w:pPr>
        <w:pStyle w:val="BodyTextIndent"/>
        <w:numPr>
          <w:ilvl w:val="0"/>
          <w:numId w:val="1"/>
        </w:numPr>
        <w:ind w:hanging="720"/>
      </w:pPr>
      <w:r>
        <w:t>Комиссии по проведению публичных слушаний организовать прием заявок на участие в слушаниях, замечаний, предложений, поправок по проекту бюджета МО «Кингисеппское городское поселение» на 2012 год.</w:t>
      </w:r>
    </w:p>
    <w:p w:rsidR="00657E8E" w:rsidRDefault="00657E8E" w:rsidP="000A58B5">
      <w:pPr>
        <w:pStyle w:val="BodyTextIndent"/>
        <w:ind w:left="360" w:hanging="720"/>
      </w:pPr>
    </w:p>
    <w:p w:rsidR="00657E8E" w:rsidRDefault="00657E8E" w:rsidP="000A58B5">
      <w:pPr>
        <w:pStyle w:val="BodyTextIndent"/>
        <w:numPr>
          <w:ilvl w:val="0"/>
          <w:numId w:val="1"/>
        </w:numPr>
        <w:ind w:hanging="720"/>
      </w:pPr>
      <w:r>
        <w:t>Настоящее решение подлежит официальному опубликованию в средствах массовой информации.</w:t>
      </w:r>
    </w:p>
    <w:p w:rsidR="00657E8E" w:rsidRDefault="00657E8E" w:rsidP="000A58B5">
      <w:pPr>
        <w:pStyle w:val="BodyTextIndent"/>
        <w:ind w:firstLine="0"/>
      </w:pPr>
    </w:p>
    <w:p w:rsidR="00657E8E" w:rsidRDefault="00657E8E" w:rsidP="000A58B5">
      <w:pPr>
        <w:pStyle w:val="BodyTextIndent"/>
        <w:numPr>
          <w:ilvl w:val="0"/>
          <w:numId w:val="1"/>
        </w:numPr>
        <w:ind w:hanging="720"/>
      </w:pPr>
      <w:r>
        <w:t>Исполнение настоящего решения возложить на администрацию МО «Кингисеппское городское поселение».</w:t>
      </w:r>
    </w:p>
    <w:p w:rsidR="00657E8E" w:rsidRDefault="00657E8E" w:rsidP="000A58B5">
      <w:pPr>
        <w:pStyle w:val="BodyTextIndent"/>
        <w:ind w:firstLine="0"/>
      </w:pPr>
    </w:p>
    <w:p w:rsidR="00657E8E" w:rsidRDefault="00657E8E" w:rsidP="000A58B5">
      <w:pPr>
        <w:pStyle w:val="BodyTextIndent"/>
        <w:numPr>
          <w:ilvl w:val="0"/>
          <w:numId w:val="1"/>
        </w:numPr>
        <w:ind w:hanging="720"/>
      </w:pPr>
      <w:r>
        <w:t xml:space="preserve">Контроль за исполнением настоящего решения возложить на постоянную комиссию Совета депутатов МО "Кингисеппское городское поселение" по бюджету, налогам и ценовой политике.  </w:t>
      </w:r>
    </w:p>
    <w:p w:rsidR="00657E8E" w:rsidRDefault="00657E8E" w:rsidP="009A7248">
      <w:pPr>
        <w:pStyle w:val="BodyTextIndent"/>
        <w:rPr>
          <w:b/>
          <w:bCs/>
        </w:rPr>
      </w:pPr>
    </w:p>
    <w:p w:rsidR="00657E8E" w:rsidRDefault="00657E8E" w:rsidP="009A7248">
      <w:pPr>
        <w:pStyle w:val="BodyTextIndent"/>
      </w:pPr>
    </w:p>
    <w:p w:rsidR="00657E8E" w:rsidRDefault="00657E8E" w:rsidP="009A7248">
      <w:pPr>
        <w:pStyle w:val="BodyTextIndent"/>
      </w:pPr>
    </w:p>
    <w:p w:rsidR="00657E8E" w:rsidRDefault="00657E8E" w:rsidP="009A7248">
      <w:pPr>
        <w:pStyle w:val="BodyTextIndent"/>
      </w:pPr>
    </w:p>
    <w:p w:rsidR="00657E8E" w:rsidRPr="000B44BE" w:rsidRDefault="00657E8E" w:rsidP="000B44BE">
      <w:pPr>
        <w:jc w:val="both"/>
        <w:rPr>
          <w:sz w:val="28"/>
          <w:szCs w:val="28"/>
        </w:rPr>
      </w:pPr>
      <w:r w:rsidRPr="000B44BE">
        <w:rPr>
          <w:sz w:val="28"/>
          <w:szCs w:val="28"/>
        </w:rPr>
        <w:t>Глава</w:t>
      </w:r>
    </w:p>
    <w:p w:rsidR="00657E8E" w:rsidRPr="000B44BE" w:rsidRDefault="00657E8E" w:rsidP="000B44BE">
      <w:pPr>
        <w:jc w:val="both"/>
        <w:rPr>
          <w:sz w:val="28"/>
          <w:szCs w:val="28"/>
        </w:rPr>
      </w:pPr>
      <w:r w:rsidRPr="000B44BE">
        <w:rPr>
          <w:sz w:val="28"/>
          <w:szCs w:val="28"/>
        </w:rPr>
        <w:t xml:space="preserve">МО «Кингисеппское городское поселение»                      </w:t>
      </w:r>
      <w:r>
        <w:rPr>
          <w:sz w:val="28"/>
          <w:szCs w:val="28"/>
        </w:rPr>
        <w:t xml:space="preserve"> </w:t>
      </w:r>
      <w:r w:rsidRPr="000B44BE">
        <w:rPr>
          <w:sz w:val="28"/>
          <w:szCs w:val="28"/>
        </w:rPr>
        <w:t xml:space="preserve">              А.И.Невский</w:t>
      </w:r>
    </w:p>
    <w:sectPr w:rsidR="00657E8E" w:rsidRPr="000B44BE" w:rsidSect="00E54681">
      <w:footerReference w:type="default" r:id="rId8"/>
      <w:pgSz w:w="11906" w:h="16838"/>
      <w:pgMar w:top="1134" w:right="850" w:bottom="1258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E8E" w:rsidRDefault="00657E8E">
      <w:r>
        <w:separator/>
      </w:r>
    </w:p>
  </w:endnote>
  <w:endnote w:type="continuationSeparator" w:id="1">
    <w:p w:rsidR="00657E8E" w:rsidRDefault="00657E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E8E" w:rsidRDefault="00657E8E" w:rsidP="00831E6C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657E8E" w:rsidRDefault="00657E8E" w:rsidP="00E5468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E8E" w:rsidRDefault="00657E8E">
      <w:r>
        <w:separator/>
      </w:r>
    </w:p>
  </w:footnote>
  <w:footnote w:type="continuationSeparator" w:id="1">
    <w:p w:rsidR="00657E8E" w:rsidRDefault="00657E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741CE"/>
    <w:multiLevelType w:val="hybridMultilevel"/>
    <w:tmpl w:val="2A823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7248"/>
    <w:rsid w:val="00007C99"/>
    <w:rsid w:val="00011336"/>
    <w:rsid w:val="00014890"/>
    <w:rsid w:val="00040D85"/>
    <w:rsid w:val="00064C6D"/>
    <w:rsid w:val="000A58B5"/>
    <w:rsid w:val="000B44BE"/>
    <w:rsid w:val="000D2FD4"/>
    <w:rsid w:val="000F5FB7"/>
    <w:rsid w:val="000F68D8"/>
    <w:rsid w:val="00103E9D"/>
    <w:rsid w:val="00171AAC"/>
    <w:rsid w:val="001A6A09"/>
    <w:rsid w:val="00222A8D"/>
    <w:rsid w:val="002E198E"/>
    <w:rsid w:val="003622A2"/>
    <w:rsid w:val="003A5408"/>
    <w:rsid w:val="003C00BA"/>
    <w:rsid w:val="00452C71"/>
    <w:rsid w:val="00465EF8"/>
    <w:rsid w:val="00470840"/>
    <w:rsid w:val="004816EF"/>
    <w:rsid w:val="0048698C"/>
    <w:rsid w:val="00560656"/>
    <w:rsid w:val="005B5CC2"/>
    <w:rsid w:val="005F2C27"/>
    <w:rsid w:val="00657E8E"/>
    <w:rsid w:val="00676C71"/>
    <w:rsid w:val="006C5D9A"/>
    <w:rsid w:val="006D7FE5"/>
    <w:rsid w:val="0073538A"/>
    <w:rsid w:val="00755F74"/>
    <w:rsid w:val="007C115B"/>
    <w:rsid w:val="00821262"/>
    <w:rsid w:val="00831E6C"/>
    <w:rsid w:val="00840440"/>
    <w:rsid w:val="008B103E"/>
    <w:rsid w:val="008D0AEE"/>
    <w:rsid w:val="00900871"/>
    <w:rsid w:val="0097748B"/>
    <w:rsid w:val="00996DA2"/>
    <w:rsid w:val="009A196B"/>
    <w:rsid w:val="009A7248"/>
    <w:rsid w:val="009C09CB"/>
    <w:rsid w:val="00A149D5"/>
    <w:rsid w:val="00A30339"/>
    <w:rsid w:val="00B77DF8"/>
    <w:rsid w:val="00B91774"/>
    <w:rsid w:val="00C45700"/>
    <w:rsid w:val="00C84C87"/>
    <w:rsid w:val="00D211FE"/>
    <w:rsid w:val="00D47765"/>
    <w:rsid w:val="00DF1EDE"/>
    <w:rsid w:val="00E21A79"/>
    <w:rsid w:val="00E54681"/>
    <w:rsid w:val="00E96D10"/>
    <w:rsid w:val="00EA6D2E"/>
    <w:rsid w:val="00EB3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248"/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1"/>
    <w:uiPriority w:val="99"/>
    <w:rsid w:val="009A7248"/>
    <w:pPr>
      <w:ind w:firstLine="851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26641"/>
    <w:rPr>
      <w:rFonts w:ascii="Times New Roman" w:hAnsi="Times New Roman"/>
      <w:sz w:val="20"/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locked/>
    <w:rsid w:val="009A72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uiPriority w:val="99"/>
    <w:rsid w:val="009A724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rsid w:val="00465EF8"/>
    <w:rPr>
      <w:color w:val="0000FF"/>
      <w:u w:val="single"/>
    </w:rPr>
  </w:style>
  <w:style w:type="paragraph" w:styleId="BodyTextIndent3">
    <w:name w:val="Body Text Indent 3"/>
    <w:basedOn w:val="Normal"/>
    <w:link w:val="BodyTextIndent3Char1"/>
    <w:uiPriority w:val="99"/>
    <w:semiHidden/>
    <w:rsid w:val="00C84C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26641"/>
    <w:rPr>
      <w:rFonts w:ascii="Times New Roman" w:hAnsi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semiHidden/>
    <w:locked/>
    <w:rsid w:val="00C84C87"/>
    <w:rPr>
      <w:rFonts w:ascii="Times New Roman" w:eastAsia="Times New Roman" w:hAnsi="Times New Roman" w:cs="Times New Roman"/>
      <w:sz w:val="16"/>
      <w:szCs w:val="16"/>
    </w:rPr>
  </w:style>
  <w:style w:type="paragraph" w:styleId="Footer">
    <w:name w:val="footer"/>
    <w:basedOn w:val="Normal"/>
    <w:link w:val="FooterChar"/>
    <w:uiPriority w:val="99"/>
    <w:rsid w:val="00E5468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6641"/>
    <w:rPr>
      <w:rFonts w:ascii="Times New Roman" w:hAnsi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E546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860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0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0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kingisepp-m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693</Words>
  <Characters>3955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Lidia.Kalinina</dc:creator>
  <cp:keywords/>
  <dc:description/>
  <cp:lastModifiedBy>User</cp:lastModifiedBy>
  <cp:revision>2</cp:revision>
  <cp:lastPrinted>2011-11-11T07:20:00Z</cp:lastPrinted>
  <dcterms:created xsi:type="dcterms:W3CDTF">2011-12-22T14:21:00Z</dcterms:created>
  <dcterms:modified xsi:type="dcterms:W3CDTF">2011-12-22T14:21:00Z</dcterms:modified>
</cp:coreProperties>
</file>