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60F" w:rsidRDefault="00DB260F" w:rsidP="00E959D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DB260F" w:rsidRDefault="00DB260F" w:rsidP="00E959D9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DB260F" w:rsidRDefault="00DB260F" w:rsidP="00E959D9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DB260F" w:rsidRDefault="00DB260F" w:rsidP="00E959D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DB260F" w:rsidRDefault="00DB260F" w:rsidP="00E959D9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DB260F" w:rsidRDefault="00DB260F" w:rsidP="00E959D9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DB260F" w:rsidRDefault="00DB260F" w:rsidP="00E959D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DB260F" w:rsidRDefault="00DB260F" w:rsidP="00E959D9">
      <w:pPr>
        <w:jc w:val="center"/>
        <w:rPr>
          <w:b/>
          <w:bCs/>
          <w:sz w:val="28"/>
          <w:szCs w:val="28"/>
        </w:rPr>
      </w:pPr>
    </w:p>
    <w:p w:rsidR="00DB260F" w:rsidRDefault="00DB260F" w:rsidP="00E959D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DB260F" w:rsidRDefault="00DB260F" w:rsidP="00E959D9">
      <w:pPr>
        <w:rPr>
          <w:b/>
          <w:bCs/>
          <w:sz w:val="32"/>
          <w:szCs w:val="32"/>
        </w:rPr>
      </w:pPr>
    </w:p>
    <w:p w:rsidR="00DB260F" w:rsidRDefault="00DB260F" w:rsidP="000544C7">
      <w:pPr>
        <w:rPr>
          <w:b/>
          <w:bCs/>
          <w:sz w:val="28"/>
          <w:szCs w:val="28"/>
        </w:rPr>
      </w:pPr>
      <w:r w:rsidRPr="00EA6D2E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 xml:space="preserve"> 28 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ноября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201</w:t>
      </w:r>
      <w:r>
        <w:rPr>
          <w:b/>
          <w:bCs/>
          <w:sz w:val="28"/>
          <w:szCs w:val="28"/>
        </w:rPr>
        <w:t>1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года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№ </w:t>
      </w:r>
      <w:r>
        <w:rPr>
          <w:b/>
          <w:bCs/>
          <w:sz w:val="28"/>
          <w:szCs w:val="28"/>
        </w:rPr>
        <w:t>403</w:t>
      </w:r>
    </w:p>
    <w:p w:rsidR="00DB260F" w:rsidRDefault="00DB260F" w:rsidP="000544C7">
      <w:pPr>
        <w:rPr>
          <w:b/>
          <w:bCs/>
          <w:sz w:val="28"/>
          <w:szCs w:val="28"/>
        </w:rPr>
      </w:pPr>
    </w:p>
    <w:p w:rsidR="00DB260F" w:rsidRPr="00D674EA" w:rsidRDefault="00DB260F" w:rsidP="000544C7">
      <w:pPr>
        <w:pStyle w:val="BodyTextIndent3"/>
        <w:tabs>
          <w:tab w:val="left" w:pos="720"/>
          <w:tab w:val="left" w:pos="5670"/>
        </w:tabs>
        <w:ind w:left="0" w:firstLine="0"/>
        <w:rPr>
          <w:b/>
          <w:bCs/>
        </w:rPr>
      </w:pPr>
      <w:r w:rsidRPr="00D674EA">
        <w:rPr>
          <w:b/>
          <w:bCs/>
        </w:rPr>
        <w:t>О внесении изменений в решение Совета</w:t>
      </w:r>
    </w:p>
    <w:p w:rsidR="00DB260F" w:rsidRDefault="00DB260F" w:rsidP="000544C7">
      <w:pPr>
        <w:pStyle w:val="BodyTextIndent3"/>
        <w:tabs>
          <w:tab w:val="left" w:pos="720"/>
          <w:tab w:val="left" w:pos="5670"/>
        </w:tabs>
        <w:ind w:left="0" w:firstLine="0"/>
        <w:rPr>
          <w:b/>
          <w:bCs/>
        </w:rPr>
      </w:pPr>
      <w:r w:rsidRPr="00D674EA">
        <w:rPr>
          <w:b/>
          <w:bCs/>
        </w:rPr>
        <w:t xml:space="preserve">депутатов МО </w:t>
      </w:r>
      <w:r>
        <w:rPr>
          <w:b/>
          <w:bCs/>
        </w:rPr>
        <w:t>«</w:t>
      </w:r>
      <w:r w:rsidRPr="00D674EA">
        <w:rPr>
          <w:b/>
          <w:bCs/>
        </w:rPr>
        <w:t>Кингисеппское</w:t>
      </w:r>
      <w:r>
        <w:rPr>
          <w:b/>
          <w:bCs/>
        </w:rPr>
        <w:t xml:space="preserve"> </w:t>
      </w:r>
      <w:r w:rsidRPr="00D674EA">
        <w:rPr>
          <w:b/>
          <w:bCs/>
        </w:rPr>
        <w:t xml:space="preserve">городское </w:t>
      </w:r>
    </w:p>
    <w:p w:rsidR="00DB260F" w:rsidRDefault="00DB260F" w:rsidP="000544C7">
      <w:pPr>
        <w:pStyle w:val="BodyTextIndent3"/>
        <w:tabs>
          <w:tab w:val="left" w:pos="720"/>
          <w:tab w:val="left" w:pos="5670"/>
        </w:tabs>
        <w:ind w:left="0" w:firstLine="0"/>
        <w:rPr>
          <w:b/>
          <w:bCs/>
        </w:rPr>
      </w:pPr>
      <w:r w:rsidRPr="00D674EA">
        <w:rPr>
          <w:b/>
          <w:bCs/>
        </w:rPr>
        <w:t>поселение» от 1</w:t>
      </w:r>
      <w:r>
        <w:rPr>
          <w:b/>
          <w:bCs/>
        </w:rPr>
        <w:t>6</w:t>
      </w:r>
      <w:r w:rsidRPr="00D674EA">
        <w:rPr>
          <w:b/>
          <w:bCs/>
        </w:rPr>
        <w:t>.12.20</w:t>
      </w:r>
      <w:r>
        <w:rPr>
          <w:b/>
          <w:bCs/>
        </w:rPr>
        <w:t>10</w:t>
      </w:r>
      <w:r w:rsidRPr="00D674EA">
        <w:rPr>
          <w:b/>
          <w:bCs/>
        </w:rPr>
        <w:t xml:space="preserve"> г.</w:t>
      </w:r>
      <w:r>
        <w:rPr>
          <w:b/>
          <w:bCs/>
        </w:rPr>
        <w:t xml:space="preserve"> </w:t>
      </w:r>
      <w:r w:rsidRPr="00D674EA">
        <w:rPr>
          <w:b/>
          <w:bCs/>
        </w:rPr>
        <w:t xml:space="preserve">№ </w:t>
      </w:r>
      <w:r>
        <w:rPr>
          <w:b/>
          <w:bCs/>
        </w:rPr>
        <w:t xml:space="preserve">243 </w:t>
      </w:r>
    </w:p>
    <w:p w:rsidR="00DB260F" w:rsidRPr="00FC31C7" w:rsidRDefault="00DB260F" w:rsidP="000544C7">
      <w:pPr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</w:rPr>
        <w:t>«</w:t>
      </w:r>
      <w:r w:rsidRPr="006E764F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>б утверждении целевой программы</w:t>
      </w:r>
    </w:p>
    <w:p w:rsidR="00DB260F" w:rsidRDefault="00DB260F" w:rsidP="000544C7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330981">
        <w:rPr>
          <w:b/>
          <w:bCs/>
          <w:sz w:val="28"/>
          <w:szCs w:val="28"/>
        </w:rPr>
        <w:t>«</w:t>
      </w:r>
      <w:r w:rsidRPr="006E764F">
        <w:rPr>
          <w:b/>
          <w:bCs/>
          <w:sz w:val="28"/>
          <w:szCs w:val="28"/>
        </w:rPr>
        <w:t>Развитие хоккея в г. Кингисеппе</w:t>
      </w:r>
      <w:r w:rsidRPr="00330981">
        <w:rPr>
          <w:b/>
          <w:bCs/>
          <w:sz w:val="28"/>
          <w:szCs w:val="28"/>
        </w:rPr>
        <w:t>» на 2011 год</w:t>
      </w:r>
      <w:r>
        <w:rPr>
          <w:b/>
          <w:bCs/>
          <w:sz w:val="28"/>
          <w:szCs w:val="28"/>
        </w:rPr>
        <w:t>»</w:t>
      </w:r>
    </w:p>
    <w:p w:rsidR="00DB260F" w:rsidRDefault="00DB260F" w:rsidP="000544C7">
      <w:pPr>
        <w:rPr>
          <w:b/>
          <w:bCs/>
          <w:sz w:val="28"/>
          <w:szCs w:val="28"/>
        </w:rPr>
      </w:pPr>
    </w:p>
    <w:p w:rsidR="00DB260F" w:rsidRPr="003F09F7" w:rsidRDefault="00DB260F" w:rsidP="000544C7">
      <w:pPr>
        <w:ind w:firstLine="708"/>
        <w:jc w:val="both"/>
        <w:rPr>
          <w:sz w:val="28"/>
          <w:szCs w:val="28"/>
        </w:rPr>
      </w:pPr>
      <w:r w:rsidRPr="003F09F7">
        <w:rPr>
          <w:sz w:val="28"/>
          <w:szCs w:val="28"/>
        </w:rPr>
        <w:t>В связи с изменением плана мероприятий целевой программы «Развитие хоккея в г. Кингисеппе» на 2011 год» утвержденной решением Совета депутатов МО "Кингисеппское городское поселение" от 16.12.2010 г</w:t>
      </w:r>
      <w:r>
        <w:rPr>
          <w:sz w:val="28"/>
          <w:szCs w:val="28"/>
        </w:rPr>
        <w:t>ода</w:t>
      </w:r>
      <w:r w:rsidRPr="003F09F7">
        <w:rPr>
          <w:sz w:val="28"/>
          <w:szCs w:val="28"/>
        </w:rPr>
        <w:t xml:space="preserve"> № 243, </w:t>
      </w:r>
    </w:p>
    <w:p w:rsidR="00DB260F" w:rsidRPr="0052654A" w:rsidRDefault="00DB260F" w:rsidP="000544C7">
      <w:pPr>
        <w:rPr>
          <w:sz w:val="28"/>
          <w:szCs w:val="28"/>
        </w:rPr>
      </w:pPr>
      <w:r w:rsidRPr="0052654A">
        <w:rPr>
          <w:sz w:val="28"/>
          <w:szCs w:val="28"/>
        </w:rPr>
        <w:t>Совет депутатов МО «Кингисеппское городское поселение»</w:t>
      </w:r>
    </w:p>
    <w:p w:rsidR="00DB260F" w:rsidRDefault="00DB260F" w:rsidP="000544C7">
      <w:pPr>
        <w:rPr>
          <w:sz w:val="28"/>
          <w:szCs w:val="28"/>
        </w:rPr>
      </w:pPr>
    </w:p>
    <w:p w:rsidR="00DB260F" w:rsidRPr="00EA6D2E" w:rsidRDefault="00DB260F" w:rsidP="000544C7">
      <w:pPr>
        <w:jc w:val="both"/>
        <w:rPr>
          <w:sz w:val="28"/>
          <w:szCs w:val="28"/>
        </w:rPr>
      </w:pPr>
      <w:r w:rsidRPr="00EA6D2E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Л:</w:t>
      </w:r>
    </w:p>
    <w:p w:rsidR="00DB260F" w:rsidRPr="007845EB" w:rsidRDefault="00DB260F" w:rsidP="000544C7">
      <w:pPr>
        <w:rPr>
          <w:b/>
          <w:bCs/>
          <w:sz w:val="28"/>
          <w:szCs w:val="28"/>
        </w:rPr>
      </w:pPr>
    </w:p>
    <w:p w:rsidR="00DB260F" w:rsidRPr="00F311D3" w:rsidRDefault="00DB260F" w:rsidP="00F311D3">
      <w:pPr>
        <w:numPr>
          <w:ilvl w:val="0"/>
          <w:numId w:val="1"/>
        </w:numPr>
        <w:autoSpaceDE w:val="0"/>
        <w:autoSpaceDN w:val="0"/>
        <w:adjustRightInd w:val="0"/>
        <w:ind w:hanging="720"/>
        <w:jc w:val="both"/>
        <w:rPr>
          <w:sz w:val="28"/>
          <w:szCs w:val="28"/>
        </w:rPr>
      </w:pPr>
      <w:r w:rsidRPr="00F311D3">
        <w:rPr>
          <w:sz w:val="28"/>
          <w:szCs w:val="28"/>
        </w:rPr>
        <w:t>Внести следующ</w:t>
      </w:r>
      <w:r>
        <w:rPr>
          <w:sz w:val="28"/>
          <w:szCs w:val="28"/>
        </w:rPr>
        <w:t>е</w:t>
      </w:r>
      <w:r w:rsidRPr="00F311D3">
        <w:rPr>
          <w:sz w:val="28"/>
          <w:szCs w:val="28"/>
        </w:rPr>
        <w:t>е изменени</w:t>
      </w:r>
      <w:r>
        <w:rPr>
          <w:sz w:val="28"/>
          <w:szCs w:val="28"/>
        </w:rPr>
        <w:t>е</w:t>
      </w:r>
      <w:r w:rsidRPr="00F311D3">
        <w:rPr>
          <w:sz w:val="28"/>
          <w:szCs w:val="28"/>
        </w:rPr>
        <w:t xml:space="preserve"> в приложение к решению Совета депутатов МО «Кингисеппское городское поселение» от 16.12.2010 г</w:t>
      </w:r>
      <w:r>
        <w:rPr>
          <w:sz w:val="28"/>
          <w:szCs w:val="28"/>
        </w:rPr>
        <w:t>ода</w:t>
      </w:r>
      <w:r w:rsidRPr="00F311D3">
        <w:rPr>
          <w:sz w:val="28"/>
          <w:szCs w:val="28"/>
        </w:rPr>
        <w:t xml:space="preserve"> № 243, «Об утверждении целевой программы «Развитие хоккея в г. Кингисеппе» на 2011 год» в раздел 6 «Основные мероприятия, объемы финансирования и сроки их реализации» в граф</w:t>
      </w:r>
      <w:r>
        <w:rPr>
          <w:sz w:val="28"/>
          <w:szCs w:val="28"/>
        </w:rPr>
        <w:t>у</w:t>
      </w:r>
      <w:r w:rsidRPr="00F311D3">
        <w:rPr>
          <w:sz w:val="28"/>
          <w:szCs w:val="28"/>
        </w:rPr>
        <w:t xml:space="preserve"> «Объем финансирования, тыс. руб.»:</w:t>
      </w:r>
    </w:p>
    <w:p w:rsidR="00DB260F" w:rsidRPr="00FA6F51" w:rsidRDefault="00DB260F" w:rsidP="00F311D3">
      <w:pPr>
        <w:pStyle w:val="BodyText2"/>
        <w:spacing w:after="0" w:line="240" w:lineRule="auto"/>
        <w:ind w:left="720"/>
        <w:jc w:val="both"/>
        <w:rPr>
          <w:sz w:val="28"/>
          <w:szCs w:val="28"/>
        </w:rPr>
      </w:pPr>
      <w:r w:rsidRPr="00FA6F51">
        <w:rPr>
          <w:sz w:val="28"/>
          <w:szCs w:val="28"/>
        </w:rPr>
        <w:t xml:space="preserve">в пункте 2 число 92 000,0 тыс. руб. заменить на число </w:t>
      </w:r>
      <w:r>
        <w:rPr>
          <w:sz w:val="28"/>
          <w:szCs w:val="28"/>
        </w:rPr>
        <w:t>247</w:t>
      </w:r>
      <w:r w:rsidRPr="00FA6F51">
        <w:rPr>
          <w:sz w:val="28"/>
          <w:szCs w:val="28"/>
        </w:rPr>
        <w:t> 000,0 тыс. ру</w:t>
      </w:r>
      <w:r>
        <w:rPr>
          <w:sz w:val="28"/>
          <w:szCs w:val="28"/>
        </w:rPr>
        <w:t>б.</w:t>
      </w:r>
    </w:p>
    <w:p w:rsidR="00DB260F" w:rsidRDefault="00DB260F" w:rsidP="000544C7">
      <w:pPr>
        <w:pStyle w:val="BodyTextIndent3"/>
        <w:tabs>
          <w:tab w:val="left" w:pos="720"/>
          <w:tab w:val="left" w:pos="5670"/>
        </w:tabs>
        <w:ind w:left="360" w:firstLine="0"/>
      </w:pPr>
    </w:p>
    <w:p w:rsidR="00DB260F" w:rsidRPr="0039072E" w:rsidRDefault="00DB260F" w:rsidP="000544C7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Исполнение настоящего решения возложить на </w:t>
      </w:r>
      <w:r w:rsidRPr="00273F35">
        <w:rPr>
          <w:sz w:val="28"/>
          <w:szCs w:val="28"/>
        </w:rPr>
        <w:t>исполнительного директора Общественной организации «Кингисеппская местная спортивная федерация хоккея».</w:t>
      </w:r>
    </w:p>
    <w:p w:rsidR="00DB260F" w:rsidRPr="002F6C80" w:rsidRDefault="00DB260F" w:rsidP="000544C7">
      <w:pPr>
        <w:ind w:left="360" w:hanging="720"/>
        <w:jc w:val="both"/>
        <w:rPr>
          <w:sz w:val="28"/>
          <w:szCs w:val="28"/>
        </w:rPr>
      </w:pPr>
    </w:p>
    <w:p w:rsidR="00DB260F" w:rsidRPr="002F6C80" w:rsidRDefault="00DB260F" w:rsidP="000544C7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A44DCB">
        <w:rPr>
          <w:sz w:val="28"/>
          <w:szCs w:val="28"/>
        </w:rPr>
        <w:t xml:space="preserve">Контроль за </w:t>
      </w:r>
      <w:r>
        <w:rPr>
          <w:sz w:val="28"/>
          <w:szCs w:val="28"/>
        </w:rPr>
        <w:t>реализацией</w:t>
      </w:r>
      <w:r w:rsidRPr="00A44DCB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утвержденной целевой программы</w:t>
      </w:r>
      <w:r w:rsidRPr="00A44DCB">
        <w:rPr>
          <w:sz w:val="28"/>
          <w:szCs w:val="28"/>
        </w:rPr>
        <w:t xml:space="preserve"> </w:t>
      </w:r>
      <w:r w:rsidRPr="002F6C80">
        <w:rPr>
          <w:sz w:val="28"/>
          <w:szCs w:val="28"/>
        </w:rPr>
        <w:t xml:space="preserve">возложить на постоянную комиссию </w:t>
      </w:r>
      <w:r>
        <w:rPr>
          <w:sz w:val="28"/>
          <w:szCs w:val="28"/>
        </w:rPr>
        <w:t xml:space="preserve">Совета депутатов МО "Кингисеппское городское поселение" по </w:t>
      </w:r>
      <w:r w:rsidRPr="002F6C80">
        <w:rPr>
          <w:sz w:val="28"/>
          <w:szCs w:val="28"/>
        </w:rPr>
        <w:t>социальной политик</w:t>
      </w:r>
      <w:r>
        <w:rPr>
          <w:sz w:val="28"/>
          <w:szCs w:val="28"/>
        </w:rPr>
        <w:t>е</w:t>
      </w:r>
      <w:r w:rsidRPr="002F6C80">
        <w:rPr>
          <w:sz w:val="28"/>
          <w:szCs w:val="28"/>
        </w:rPr>
        <w:t xml:space="preserve">. </w:t>
      </w:r>
    </w:p>
    <w:p w:rsidR="00DB260F" w:rsidRPr="001B0AED" w:rsidRDefault="00DB260F" w:rsidP="000544C7">
      <w:pPr>
        <w:jc w:val="both"/>
        <w:rPr>
          <w:sz w:val="28"/>
          <w:szCs w:val="28"/>
        </w:rPr>
      </w:pPr>
    </w:p>
    <w:p w:rsidR="00DB260F" w:rsidRDefault="00DB260F" w:rsidP="000544C7">
      <w:pPr>
        <w:pStyle w:val="BodyTextIndent3"/>
        <w:tabs>
          <w:tab w:val="left" w:pos="720"/>
          <w:tab w:val="left" w:pos="5670"/>
        </w:tabs>
      </w:pPr>
    </w:p>
    <w:p w:rsidR="00DB260F" w:rsidRDefault="00DB260F" w:rsidP="000544C7">
      <w:pPr>
        <w:pStyle w:val="BodyTextIndent3"/>
        <w:tabs>
          <w:tab w:val="left" w:pos="720"/>
          <w:tab w:val="left" w:pos="5670"/>
        </w:tabs>
      </w:pPr>
    </w:p>
    <w:p w:rsidR="00DB260F" w:rsidRPr="003211E0" w:rsidRDefault="00DB260F" w:rsidP="000544C7">
      <w:pPr>
        <w:pStyle w:val="BodyTextIndent3"/>
        <w:tabs>
          <w:tab w:val="left" w:pos="720"/>
          <w:tab w:val="left" w:pos="5670"/>
        </w:tabs>
      </w:pPr>
    </w:p>
    <w:p w:rsidR="00DB260F" w:rsidRDefault="00DB260F" w:rsidP="000544C7">
      <w:pPr>
        <w:rPr>
          <w:b/>
          <w:bCs/>
          <w:sz w:val="28"/>
          <w:szCs w:val="28"/>
        </w:rPr>
      </w:pPr>
    </w:p>
    <w:p w:rsidR="00DB260F" w:rsidRPr="00EA6D2E" w:rsidRDefault="00DB260F" w:rsidP="000544C7">
      <w:pPr>
        <w:jc w:val="both"/>
        <w:rPr>
          <w:sz w:val="28"/>
          <w:szCs w:val="28"/>
        </w:rPr>
      </w:pPr>
      <w:r w:rsidRPr="00EA6D2E">
        <w:rPr>
          <w:sz w:val="28"/>
          <w:szCs w:val="28"/>
        </w:rPr>
        <w:t>Глава</w:t>
      </w:r>
    </w:p>
    <w:p w:rsidR="00DB260F" w:rsidRDefault="00DB260F" w:rsidP="000544C7">
      <w:pPr>
        <w:jc w:val="both"/>
        <w:rPr>
          <w:b/>
          <w:bCs/>
          <w:sz w:val="28"/>
          <w:szCs w:val="28"/>
        </w:rPr>
      </w:pPr>
      <w:r w:rsidRPr="00EA6D2E">
        <w:rPr>
          <w:sz w:val="28"/>
          <w:szCs w:val="28"/>
        </w:rPr>
        <w:t xml:space="preserve">МО «Кингисеппское городское поселение»     </w:t>
      </w:r>
      <w:r>
        <w:rPr>
          <w:sz w:val="28"/>
          <w:szCs w:val="28"/>
        </w:rPr>
        <w:t xml:space="preserve">     </w:t>
      </w:r>
      <w:r w:rsidRPr="00EA6D2E">
        <w:rPr>
          <w:sz w:val="28"/>
          <w:szCs w:val="28"/>
        </w:rPr>
        <w:t xml:space="preserve">                          А.И.Невский</w:t>
      </w:r>
    </w:p>
    <w:sectPr w:rsidR="00DB260F" w:rsidSect="00B110C2">
      <w:footerReference w:type="default" r:id="rId7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260F" w:rsidRDefault="00DB260F">
      <w:r>
        <w:separator/>
      </w:r>
    </w:p>
  </w:endnote>
  <w:endnote w:type="continuationSeparator" w:id="1">
    <w:p w:rsidR="00DB260F" w:rsidRDefault="00DB26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60F" w:rsidRDefault="00DB260F" w:rsidP="00E93B99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B260F" w:rsidRDefault="00DB260F" w:rsidP="00B110C2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260F" w:rsidRDefault="00DB260F">
      <w:r>
        <w:separator/>
      </w:r>
    </w:p>
  </w:footnote>
  <w:footnote w:type="continuationSeparator" w:id="1">
    <w:p w:rsidR="00DB260F" w:rsidRDefault="00DB26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24063C"/>
    <w:multiLevelType w:val="hybridMultilevel"/>
    <w:tmpl w:val="0EAE69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F6873DD"/>
    <w:multiLevelType w:val="hybridMultilevel"/>
    <w:tmpl w:val="CAA6EA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isLgl/>
      <w:lvlText w:val="%1.%2."/>
      <w:lvlJc w:val="left"/>
      <w:pPr>
        <w:tabs>
          <w:tab w:val="num" w:pos="2411"/>
        </w:tabs>
        <w:ind w:left="2411" w:hanging="1560"/>
      </w:pPr>
      <w:rPr>
        <w:rFonts w:hint="default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2902"/>
        </w:tabs>
        <w:ind w:left="2902" w:hanging="1560"/>
      </w:pPr>
      <w:rPr>
        <w:rFonts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3393"/>
        </w:tabs>
        <w:ind w:left="3393" w:hanging="1560"/>
      </w:pPr>
      <w:rPr>
        <w:rFonts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3884"/>
        </w:tabs>
        <w:ind w:left="3884" w:hanging="1560"/>
      </w:pPr>
      <w:rPr>
        <w:rFonts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4375"/>
        </w:tabs>
        <w:ind w:left="4375" w:hanging="1560"/>
      </w:pPr>
      <w:rPr>
        <w:rFonts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5106"/>
        </w:tabs>
        <w:ind w:left="5106" w:hanging="1800"/>
      </w:pPr>
      <w:rPr>
        <w:rFonts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5597"/>
        </w:tabs>
        <w:ind w:left="5597" w:hanging="1800"/>
      </w:pPr>
      <w:rPr>
        <w:rFonts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6448"/>
        </w:tabs>
        <w:ind w:left="6448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44C7"/>
    <w:rsid w:val="000544C7"/>
    <w:rsid w:val="001B0AED"/>
    <w:rsid w:val="00273F35"/>
    <w:rsid w:val="002F6C80"/>
    <w:rsid w:val="003211E0"/>
    <w:rsid w:val="00327A91"/>
    <w:rsid w:val="00330981"/>
    <w:rsid w:val="0039072E"/>
    <w:rsid w:val="003B5EA2"/>
    <w:rsid w:val="003F09F7"/>
    <w:rsid w:val="0052654A"/>
    <w:rsid w:val="00545CAD"/>
    <w:rsid w:val="005545D7"/>
    <w:rsid w:val="005A5C07"/>
    <w:rsid w:val="005F3A21"/>
    <w:rsid w:val="00601E80"/>
    <w:rsid w:val="00694F3C"/>
    <w:rsid w:val="006E764F"/>
    <w:rsid w:val="007845EB"/>
    <w:rsid w:val="00815C30"/>
    <w:rsid w:val="008432B0"/>
    <w:rsid w:val="0084365E"/>
    <w:rsid w:val="008C27B6"/>
    <w:rsid w:val="008F47FA"/>
    <w:rsid w:val="00960D39"/>
    <w:rsid w:val="00A44DCB"/>
    <w:rsid w:val="00AD614E"/>
    <w:rsid w:val="00B110C2"/>
    <w:rsid w:val="00B3453D"/>
    <w:rsid w:val="00B53E1C"/>
    <w:rsid w:val="00B74F05"/>
    <w:rsid w:val="00C900CE"/>
    <w:rsid w:val="00D674EA"/>
    <w:rsid w:val="00DB260F"/>
    <w:rsid w:val="00E93B99"/>
    <w:rsid w:val="00E959D9"/>
    <w:rsid w:val="00EA4DD5"/>
    <w:rsid w:val="00EA6D2E"/>
    <w:rsid w:val="00F049D3"/>
    <w:rsid w:val="00F140BE"/>
    <w:rsid w:val="00F311D3"/>
    <w:rsid w:val="00F51F1B"/>
    <w:rsid w:val="00FA6F51"/>
    <w:rsid w:val="00FC3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44C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uiPriority w:val="99"/>
    <w:rsid w:val="000544C7"/>
    <w:pPr>
      <w:ind w:left="5670" w:hanging="5670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0544C7"/>
    <w:rPr>
      <w:rFonts w:eastAsia="Times New Roman"/>
      <w:sz w:val="28"/>
      <w:szCs w:val="28"/>
      <w:lang w:val="ru-RU" w:eastAsia="ru-RU"/>
    </w:rPr>
  </w:style>
  <w:style w:type="paragraph" w:styleId="BodyText2">
    <w:name w:val="Body Text 2"/>
    <w:basedOn w:val="Normal"/>
    <w:link w:val="BodyText2Char"/>
    <w:uiPriority w:val="99"/>
    <w:rsid w:val="000544C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E7B06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7845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E7B06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311D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E7B06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3B5E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B06"/>
    <w:rPr>
      <w:sz w:val="0"/>
      <w:szCs w:val="0"/>
    </w:rPr>
  </w:style>
  <w:style w:type="paragraph" w:customStyle="1" w:styleId="ConsTitle">
    <w:name w:val="ConsTitle"/>
    <w:uiPriority w:val="99"/>
    <w:rsid w:val="003B5EA2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Footer">
    <w:name w:val="footer"/>
    <w:basedOn w:val="Normal"/>
    <w:link w:val="FooterChar"/>
    <w:uiPriority w:val="99"/>
    <w:rsid w:val="00B110C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E7B06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B110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6351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227</Words>
  <Characters>1299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User</cp:lastModifiedBy>
  <cp:revision>2</cp:revision>
  <cp:lastPrinted>2011-11-07T09:28:00Z</cp:lastPrinted>
  <dcterms:created xsi:type="dcterms:W3CDTF">2011-12-22T14:20:00Z</dcterms:created>
  <dcterms:modified xsi:type="dcterms:W3CDTF">2011-12-22T14:20:00Z</dcterms:modified>
</cp:coreProperties>
</file>