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D79" w:rsidRDefault="00431D79" w:rsidP="00610180">
      <w:pPr>
        <w:jc w:val="center"/>
        <w:rPr>
          <w:b/>
          <w:bCs/>
          <w:sz w:val="32"/>
          <w:szCs w:val="32"/>
        </w:rPr>
      </w:pPr>
      <w:r>
        <w:rPr>
          <w:b/>
          <w:bCs/>
          <w:sz w:val="32"/>
          <w:szCs w:val="32"/>
        </w:rPr>
        <w:t>СОВЕТ ДЕПУТАТОВ</w:t>
      </w:r>
    </w:p>
    <w:p w:rsidR="00431D79" w:rsidRDefault="00431D79" w:rsidP="00610180">
      <w:pPr>
        <w:jc w:val="center"/>
        <w:rPr>
          <w:b/>
          <w:bCs/>
        </w:rPr>
      </w:pPr>
      <w:r>
        <w:rPr>
          <w:b/>
          <w:bCs/>
        </w:rPr>
        <w:t>МУНИЦИПАЛЬНОГО ОБРАЗОВАНИЯ</w:t>
      </w:r>
    </w:p>
    <w:p w:rsidR="00431D79" w:rsidRDefault="00431D79" w:rsidP="00610180">
      <w:pPr>
        <w:jc w:val="center"/>
        <w:rPr>
          <w:b/>
          <w:bCs/>
          <w:sz w:val="20"/>
          <w:szCs w:val="20"/>
        </w:rPr>
      </w:pPr>
      <w:r>
        <w:rPr>
          <w:b/>
          <w:bCs/>
        </w:rPr>
        <w:t>«КИНГИСЕППСКОЕ ГОРОДСКОЕ ПОСЕЛЕНИЕ»</w:t>
      </w:r>
    </w:p>
    <w:p w:rsidR="00431D79" w:rsidRDefault="00431D79" w:rsidP="00610180">
      <w:pPr>
        <w:jc w:val="center"/>
        <w:rPr>
          <w:sz w:val="22"/>
          <w:szCs w:val="22"/>
        </w:rPr>
      </w:pPr>
      <w:r>
        <w:rPr>
          <w:sz w:val="22"/>
          <w:szCs w:val="22"/>
        </w:rPr>
        <w:t xml:space="preserve">МУНИЦИПАЛЬНОГО ОБРАЗОВАНИЯ </w:t>
      </w:r>
    </w:p>
    <w:p w:rsidR="00431D79" w:rsidRDefault="00431D79" w:rsidP="00610180">
      <w:pPr>
        <w:jc w:val="center"/>
        <w:rPr>
          <w:sz w:val="22"/>
          <w:szCs w:val="22"/>
        </w:rPr>
      </w:pPr>
      <w:r>
        <w:rPr>
          <w:sz w:val="22"/>
          <w:szCs w:val="22"/>
        </w:rPr>
        <w:t>«КИНГИСЕППСКИЙ МУНИЦИПАЛЬНЫЙ РАЙОН»</w:t>
      </w:r>
    </w:p>
    <w:p w:rsidR="00431D79" w:rsidRDefault="00431D79" w:rsidP="00610180">
      <w:pPr>
        <w:jc w:val="center"/>
        <w:rPr>
          <w:sz w:val="28"/>
          <w:szCs w:val="28"/>
        </w:rPr>
      </w:pPr>
      <w:r>
        <w:rPr>
          <w:sz w:val="22"/>
          <w:szCs w:val="22"/>
        </w:rPr>
        <w:t>ЛЕНИНГРАДСКОЙ ОБЛАСТИ</w:t>
      </w:r>
    </w:p>
    <w:p w:rsidR="00431D79" w:rsidRDefault="00431D79" w:rsidP="00610180">
      <w:pPr>
        <w:jc w:val="center"/>
        <w:rPr>
          <w:b/>
          <w:bCs/>
          <w:sz w:val="28"/>
          <w:szCs w:val="28"/>
        </w:rPr>
      </w:pPr>
      <w:r>
        <w:rPr>
          <w:b/>
          <w:bCs/>
          <w:sz w:val="28"/>
          <w:szCs w:val="28"/>
        </w:rPr>
        <w:t>второго созыва</w:t>
      </w:r>
    </w:p>
    <w:p w:rsidR="00431D79" w:rsidRDefault="00431D79" w:rsidP="00610180">
      <w:pPr>
        <w:jc w:val="center"/>
        <w:rPr>
          <w:b/>
          <w:bCs/>
          <w:sz w:val="28"/>
          <w:szCs w:val="28"/>
        </w:rPr>
      </w:pPr>
    </w:p>
    <w:p w:rsidR="00431D79" w:rsidRDefault="00431D79" w:rsidP="00610180">
      <w:pPr>
        <w:jc w:val="center"/>
        <w:rPr>
          <w:b/>
          <w:bCs/>
          <w:sz w:val="32"/>
          <w:szCs w:val="32"/>
        </w:rPr>
      </w:pPr>
      <w:r>
        <w:rPr>
          <w:b/>
          <w:bCs/>
          <w:sz w:val="32"/>
          <w:szCs w:val="32"/>
        </w:rPr>
        <w:t>Р Е Ш Е Н И Е</w:t>
      </w:r>
    </w:p>
    <w:p w:rsidR="00431D79" w:rsidRPr="009A512B" w:rsidRDefault="00431D79" w:rsidP="001F30D9">
      <w:pPr>
        <w:suppressAutoHyphens/>
        <w:jc w:val="center"/>
        <w:rPr>
          <w:b/>
          <w:bCs/>
          <w:sz w:val="28"/>
          <w:szCs w:val="28"/>
        </w:rPr>
      </w:pPr>
    </w:p>
    <w:p w:rsidR="00431D79" w:rsidRPr="001F30D9" w:rsidRDefault="00431D79" w:rsidP="001F30D9">
      <w:pPr>
        <w:suppressAutoHyphens/>
        <w:rPr>
          <w:sz w:val="28"/>
          <w:szCs w:val="28"/>
        </w:rPr>
      </w:pPr>
      <w:r>
        <w:rPr>
          <w:b/>
          <w:bCs/>
          <w:sz w:val="28"/>
          <w:szCs w:val="28"/>
        </w:rPr>
        <w:t xml:space="preserve">от </w:t>
      </w:r>
      <w:r w:rsidRPr="001F30D9">
        <w:rPr>
          <w:b/>
          <w:bCs/>
          <w:sz w:val="28"/>
          <w:szCs w:val="28"/>
        </w:rPr>
        <w:t>1</w:t>
      </w:r>
      <w:r w:rsidRPr="009A512B">
        <w:rPr>
          <w:b/>
          <w:bCs/>
          <w:sz w:val="28"/>
          <w:szCs w:val="28"/>
        </w:rPr>
        <w:t>6 ноября 2010 года   №  2</w:t>
      </w:r>
      <w:r w:rsidRPr="001F30D9">
        <w:rPr>
          <w:b/>
          <w:bCs/>
          <w:sz w:val="28"/>
          <w:szCs w:val="28"/>
        </w:rPr>
        <w:t>6</w:t>
      </w:r>
      <w:r>
        <w:rPr>
          <w:b/>
          <w:bCs/>
          <w:sz w:val="28"/>
          <w:szCs w:val="28"/>
        </w:rPr>
        <w:t>3</w:t>
      </w:r>
    </w:p>
    <w:p w:rsidR="00431D79" w:rsidRPr="009A512B" w:rsidRDefault="00431D79" w:rsidP="001F30D9">
      <w:pPr>
        <w:jc w:val="both"/>
        <w:rPr>
          <w:sz w:val="28"/>
          <w:szCs w:val="28"/>
        </w:rPr>
      </w:pPr>
    </w:p>
    <w:p w:rsidR="00431D79" w:rsidRDefault="00431D79" w:rsidP="001F30D9">
      <w:pPr>
        <w:rPr>
          <w:b/>
          <w:bCs/>
          <w:sz w:val="28"/>
          <w:szCs w:val="28"/>
        </w:rPr>
      </w:pPr>
      <w:r w:rsidRPr="009A512B">
        <w:rPr>
          <w:b/>
          <w:bCs/>
          <w:sz w:val="28"/>
          <w:szCs w:val="28"/>
        </w:rPr>
        <w:t>О</w:t>
      </w:r>
      <w:r>
        <w:rPr>
          <w:b/>
          <w:bCs/>
          <w:sz w:val="28"/>
          <w:szCs w:val="28"/>
        </w:rPr>
        <w:t xml:space="preserve">б отчете главы </w:t>
      </w:r>
    </w:p>
    <w:p w:rsidR="00431D79" w:rsidRDefault="00431D79" w:rsidP="001F30D9">
      <w:pPr>
        <w:rPr>
          <w:b/>
          <w:bCs/>
          <w:sz w:val="28"/>
          <w:szCs w:val="28"/>
        </w:rPr>
      </w:pPr>
      <w:r>
        <w:rPr>
          <w:b/>
          <w:bCs/>
          <w:sz w:val="28"/>
          <w:szCs w:val="28"/>
        </w:rPr>
        <w:t xml:space="preserve">муниципального образования </w:t>
      </w:r>
    </w:p>
    <w:p w:rsidR="00431D79" w:rsidRDefault="00431D79" w:rsidP="001F30D9">
      <w:pPr>
        <w:rPr>
          <w:b/>
          <w:bCs/>
          <w:sz w:val="28"/>
          <w:szCs w:val="28"/>
        </w:rPr>
      </w:pPr>
      <w:r w:rsidRPr="009A512B">
        <w:rPr>
          <w:b/>
          <w:bCs/>
          <w:sz w:val="28"/>
          <w:szCs w:val="28"/>
        </w:rPr>
        <w:t xml:space="preserve">«Кингисеппское </w:t>
      </w:r>
      <w:r>
        <w:rPr>
          <w:b/>
          <w:bCs/>
          <w:sz w:val="28"/>
          <w:szCs w:val="28"/>
        </w:rPr>
        <w:t xml:space="preserve"> </w:t>
      </w:r>
      <w:r w:rsidRPr="009A512B">
        <w:rPr>
          <w:b/>
          <w:bCs/>
          <w:sz w:val="28"/>
          <w:szCs w:val="28"/>
        </w:rPr>
        <w:t xml:space="preserve">городское </w:t>
      </w:r>
      <w:r>
        <w:rPr>
          <w:b/>
          <w:bCs/>
          <w:sz w:val="28"/>
          <w:szCs w:val="28"/>
        </w:rPr>
        <w:t xml:space="preserve">поселение» </w:t>
      </w:r>
    </w:p>
    <w:p w:rsidR="00431D79" w:rsidRDefault="00431D79" w:rsidP="001F30D9">
      <w:pPr>
        <w:rPr>
          <w:b/>
          <w:bCs/>
          <w:sz w:val="28"/>
          <w:szCs w:val="28"/>
        </w:rPr>
      </w:pPr>
      <w:r>
        <w:rPr>
          <w:b/>
          <w:bCs/>
          <w:sz w:val="28"/>
          <w:szCs w:val="28"/>
        </w:rPr>
        <w:t xml:space="preserve">муниципального образования </w:t>
      </w:r>
    </w:p>
    <w:p w:rsidR="00431D79" w:rsidRDefault="00431D79" w:rsidP="001F30D9">
      <w:pPr>
        <w:rPr>
          <w:b/>
          <w:bCs/>
          <w:sz w:val="28"/>
          <w:szCs w:val="28"/>
        </w:rPr>
      </w:pPr>
      <w:r w:rsidRPr="009A512B">
        <w:rPr>
          <w:b/>
          <w:bCs/>
          <w:sz w:val="28"/>
          <w:szCs w:val="28"/>
        </w:rPr>
        <w:t>«Кингисеппск</w:t>
      </w:r>
      <w:r>
        <w:rPr>
          <w:b/>
          <w:bCs/>
          <w:sz w:val="28"/>
          <w:szCs w:val="28"/>
        </w:rPr>
        <w:t>ий</w:t>
      </w:r>
      <w:r w:rsidRPr="009A512B">
        <w:rPr>
          <w:b/>
          <w:bCs/>
          <w:sz w:val="28"/>
          <w:szCs w:val="28"/>
        </w:rPr>
        <w:t xml:space="preserve"> </w:t>
      </w:r>
      <w:r>
        <w:rPr>
          <w:b/>
          <w:bCs/>
          <w:sz w:val="28"/>
          <w:szCs w:val="28"/>
        </w:rPr>
        <w:t xml:space="preserve"> муниципальный район» </w:t>
      </w:r>
    </w:p>
    <w:p w:rsidR="00431D79" w:rsidRDefault="00431D79" w:rsidP="001F30D9">
      <w:pPr>
        <w:rPr>
          <w:b/>
          <w:bCs/>
          <w:sz w:val="28"/>
          <w:szCs w:val="28"/>
        </w:rPr>
      </w:pPr>
      <w:r>
        <w:rPr>
          <w:b/>
          <w:bCs/>
          <w:sz w:val="28"/>
          <w:szCs w:val="28"/>
        </w:rPr>
        <w:t xml:space="preserve">Ленинградской области </w:t>
      </w:r>
    </w:p>
    <w:p w:rsidR="00431D79" w:rsidRDefault="00431D79" w:rsidP="001F30D9">
      <w:pPr>
        <w:rPr>
          <w:b/>
          <w:bCs/>
          <w:sz w:val="28"/>
          <w:szCs w:val="28"/>
        </w:rPr>
      </w:pPr>
      <w:r>
        <w:rPr>
          <w:b/>
          <w:bCs/>
          <w:sz w:val="28"/>
          <w:szCs w:val="28"/>
        </w:rPr>
        <w:t>о</w:t>
      </w:r>
      <w:r w:rsidRPr="001F30D9">
        <w:rPr>
          <w:b/>
          <w:bCs/>
          <w:sz w:val="28"/>
          <w:szCs w:val="28"/>
        </w:rPr>
        <w:t xml:space="preserve"> результатах деятельности и решении вопросов, </w:t>
      </w:r>
    </w:p>
    <w:p w:rsidR="00431D79" w:rsidRDefault="00431D79" w:rsidP="001F30D9">
      <w:pPr>
        <w:rPr>
          <w:b/>
          <w:bCs/>
          <w:sz w:val="28"/>
          <w:szCs w:val="28"/>
        </w:rPr>
      </w:pPr>
      <w:r w:rsidRPr="001F30D9">
        <w:rPr>
          <w:b/>
          <w:bCs/>
          <w:sz w:val="28"/>
          <w:szCs w:val="28"/>
        </w:rPr>
        <w:t xml:space="preserve">поставленных Советом депутатов МО </w:t>
      </w:r>
    </w:p>
    <w:p w:rsidR="00431D79" w:rsidRDefault="00431D79" w:rsidP="001F30D9">
      <w:pPr>
        <w:rPr>
          <w:b/>
          <w:bCs/>
          <w:sz w:val="28"/>
          <w:szCs w:val="28"/>
        </w:rPr>
      </w:pPr>
      <w:r w:rsidRPr="001F30D9">
        <w:rPr>
          <w:b/>
          <w:bCs/>
          <w:sz w:val="28"/>
          <w:szCs w:val="28"/>
        </w:rPr>
        <w:t>«Кингисеппское городское поселение»</w:t>
      </w:r>
      <w:r>
        <w:rPr>
          <w:b/>
          <w:bCs/>
          <w:sz w:val="28"/>
          <w:szCs w:val="28"/>
        </w:rPr>
        <w:t xml:space="preserve"> за</w:t>
      </w:r>
      <w:r w:rsidRPr="009A512B">
        <w:rPr>
          <w:b/>
          <w:bCs/>
          <w:sz w:val="28"/>
          <w:szCs w:val="28"/>
        </w:rPr>
        <w:t xml:space="preserve"> 2010 год</w:t>
      </w:r>
    </w:p>
    <w:p w:rsidR="00431D79" w:rsidRDefault="00431D79" w:rsidP="001F30D9">
      <w:pPr>
        <w:rPr>
          <w:b/>
          <w:bCs/>
          <w:sz w:val="28"/>
          <w:szCs w:val="28"/>
        </w:rPr>
      </w:pPr>
    </w:p>
    <w:p w:rsidR="00431D79" w:rsidRDefault="00431D79" w:rsidP="001330EA">
      <w:pPr>
        <w:autoSpaceDE w:val="0"/>
        <w:autoSpaceDN w:val="0"/>
        <w:adjustRightInd w:val="0"/>
        <w:ind w:firstLine="708"/>
        <w:jc w:val="both"/>
        <w:outlineLvl w:val="0"/>
        <w:rPr>
          <w:color w:val="FF0000"/>
          <w:sz w:val="28"/>
          <w:szCs w:val="28"/>
        </w:rPr>
      </w:pPr>
      <w:r w:rsidRPr="008A37CB">
        <w:rPr>
          <w:sz w:val="28"/>
          <w:szCs w:val="28"/>
        </w:rPr>
        <w:t>В соответствии с</w:t>
      </w:r>
      <w:r>
        <w:rPr>
          <w:sz w:val="28"/>
          <w:szCs w:val="28"/>
        </w:rPr>
        <w:t xml:space="preserve"> подпунктом 5.1. пункта 5 статьи 36</w:t>
      </w:r>
      <w:r w:rsidRPr="008A37CB">
        <w:rPr>
          <w:sz w:val="28"/>
          <w:szCs w:val="28"/>
        </w:rPr>
        <w:t xml:space="preserve"> Федеральным законом от 06.10.2003 N 131-ФЗ "Об общих принципах организации местного самоуправления в Российской Федерации"</w:t>
      </w:r>
      <w:r>
        <w:rPr>
          <w:sz w:val="28"/>
          <w:szCs w:val="28"/>
        </w:rPr>
        <w:t xml:space="preserve">, </w:t>
      </w:r>
      <w:r w:rsidRPr="008A37CB">
        <w:rPr>
          <w:sz w:val="28"/>
          <w:szCs w:val="28"/>
        </w:rPr>
        <w:t>Уставом МО «Кингисеппское городское поселение», утвержденным решением Совета депутатов МО «Кингисеппское городское поселение» от 20.03.2009 года</w:t>
      </w:r>
      <w:r>
        <w:rPr>
          <w:sz w:val="28"/>
          <w:szCs w:val="28"/>
        </w:rPr>
        <w:t xml:space="preserve">    </w:t>
      </w:r>
      <w:r w:rsidRPr="008A37CB">
        <w:rPr>
          <w:sz w:val="28"/>
          <w:szCs w:val="28"/>
        </w:rPr>
        <w:t xml:space="preserve"> № 568,</w:t>
      </w:r>
      <w:r w:rsidRPr="001F30D9">
        <w:rPr>
          <w:color w:val="FF0000"/>
          <w:sz w:val="28"/>
          <w:szCs w:val="28"/>
        </w:rPr>
        <w:t xml:space="preserve"> </w:t>
      </w:r>
    </w:p>
    <w:p w:rsidR="00431D79" w:rsidRPr="009A512B" w:rsidRDefault="00431D79" w:rsidP="001330EA">
      <w:pPr>
        <w:jc w:val="both"/>
        <w:rPr>
          <w:sz w:val="28"/>
          <w:szCs w:val="28"/>
        </w:rPr>
      </w:pPr>
      <w:r w:rsidRPr="009A512B">
        <w:rPr>
          <w:sz w:val="28"/>
          <w:szCs w:val="28"/>
        </w:rPr>
        <w:t>Совет депутатов МО «Кингисеппское городское поселение»</w:t>
      </w:r>
    </w:p>
    <w:p w:rsidR="00431D79" w:rsidRPr="009A512B" w:rsidRDefault="00431D79" w:rsidP="001F30D9">
      <w:pPr>
        <w:tabs>
          <w:tab w:val="left" w:pos="991"/>
        </w:tabs>
        <w:jc w:val="both"/>
        <w:rPr>
          <w:sz w:val="28"/>
          <w:szCs w:val="28"/>
        </w:rPr>
      </w:pPr>
    </w:p>
    <w:p w:rsidR="00431D79" w:rsidRPr="009A512B" w:rsidRDefault="00431D79" w:rsidP="001F30D9">
      <w:pPr>
        <w:suppressAutoHyphens/>
        <w:jc w:val="both"/>
        <w:rPr>
          <w:b/>
          <w:bCs/>
          <w:sz w:val="28"/>
          <w:szCs w:val="28"/>
        </w:rPr>
      </w:pPr>
      <w:r w:rsidRPr="009A512B">
        <w:rPr>
          <w:b/>
          <w:bCs/>
          <w:sz w:val="28"/>
          <w:szCs w:val="28"/>
        </w:rPr>
        <w:t>Р Е Ш И Л:</w:t>
      </w:r>
    </w:p>
    <w:p w:rsidR="00431D79" w:rsidRDefault="00431D79" w:rsidP="001F30D9">
      <w:pPr>
        <w:ind w:firstLine="708"/>
        <w:jc w:val="both"/>
        <w:rPr>
          <w:sz w:val="28"/>
          <w:szCs w:val="28"/>
        </w:rPr>
      </w:pPr>
    </w:p>
    <w:p w:rsidR="00431D79" w:rsidRDefault="00431D79" w:rsidP="001F30D9">
      <w:pPr>
        <w:pStyle w:val="ListParagraph"/>
        <w:numPr>
          <w:ilvl w:val="0"/>
          <w:numId w:val="2"/>
        </w:numPr>
        <w:ind w:left="426" w:hanging="426"/>
        <w:jc w:val="both"/>
        <w:rPr>
          <w:sz w:val="28"/>
          <w:szCs w:val="28"/>
        </w:rPr>
      </w:pPr>
      <w:r w:rsidRPr="001F30D9">
        <w:rPr>
          <w:sz w:val="28"/>
          <w:szCs w:val="28"/>
        </w:rPr>
        <w:t>Утвердить отчет главы муниципального образования «Кингисеппское городское поселение» муниципального образования «Кингисеппский муниципальный район» Ленинградской области о результатах деятельности и решении вопросов, поставленных Советом депутатов МО «Кингисеппское городское поселение» за 2010 год согласно приложению.</w:t>
      </w:r>
    </w:p>
    <w:p w:rsidR="00431D79" w:rsidRPr="001F30D9" w:rsidRDefault="00431D79" w:rsidP="001F30D9">
      <w:pPr>
        <w:pStyle w:val="ListParagraph"/>
        <w:numPr>
          <w:ilvl w:val="0"/>
          <w:numId w:val="2"/>
        </w:numPr>
        <w:ind w:left="426" w:hanging="426"/>
        <w:jc w:val="both"/>
        <w:rPr>
          <w:sz w:val="28"/>
          <w:szCs w:val="28"/>
        </w:rPr>
      </w:pPr>
      <w:r>
        <w:rPr>
          <w:sz w:val="28"/>
          <w:szCs w:val="28"/>
        </w:rPr>
        <w:t xml:space="preserve">Признать работу </w:t>
      </w:r>
      <w:r w:rsidRPr="001F30D9">
        <w:rPr>
          <w:sz w:val="28"/>
          <w:szCs w:val="28"/>
        </w:rPr>
        <w:t>главы муниципального образования «Кингисеппское городское поселение» муниципального образования «Кингисеппский муниципальный район» Ленинградской области</w:t>
      </w:r>
      <w:r>
        <w:rPr>
          <w:sz w:val="28"/>
          <w:szCs w:val="28"/>
        </w:rPr>
        <w:t xml:space="preserve"> удовлетворительной.</w:t>
      </w:r>
    </w:p>
    <w:p w:rsidR="00431D79" w:rsidRPr="001F30D9" w:rsidRDefault="00431D79" w:rsidP="001F30D9">
      <w:pPr>
        <w:pStyle w:val="ListParagraph"/>
        <w:numPr>
          <w:ilvl w:val="0"/>
          <w:numId w:val="2"/>
        </w:numPr>
        <w:ind w:left="426" w:hanging="426"/>
        <w:jc w:val="both"/>
        <w:rPr>
          <w:sz w:val="28"/>
          <w:szCs w:val="28"/>
        </w:rPr>
      </w:pPr>
      <w:r w:rsidRPr="001F30D9">
        <w:rPr>
          <w:sz w:val="28"/>
          <w:szCs w:val="28"/>
        </w:rPr>
        <w:t>Настоящее решение подлежит официальному опубликованию в средствах массовой информации.</w:t>
      </w:r>
    </w:p>
    <w:p w:rsidR="00431D79" w:rsidRDefault="00431D79" w:rsidP="001F30D9">
      <w:pPr>
        <w:jc w:val="both"/>
        <w:rPr>
          <w:sz w:val="28"/>
          <w:szCs w:val="28"/>
        </w:rPr>
      </w:pPr>
    </w:p>
    <w:p w:rsidR="00431D79" w:rsidRPr="009A512B" w:rsidRDefault="00431D79" w:rsidP="001F30D9">
      <w:pPr>
        <w:jc w:val="both"/>
      </w:pPr>
    </w:p>
    <w:p w:rsidR="00431D79" w:rsidRPr="009A512B" w:rsidRDefault="00431D79" w:rsidP="001F30D9">
      <w:pPr>
        <w:jc w:val="both"/>
        <w:rPr>
          <w:sz w:val="28"/>
          <w:szCs w:val="28"/>
        </w:rPr>
      </w:pPr>
      <w:r w:rsidRPr="009A512B">
        <w:rPr>
          <w:sz w:val="28"/>
          <w:szCs w:val="28"/>
        </w:rPr>
        <w:t xml:space="preserve">Глава </w:t>
      </w:r>
    </w:p>
    <w:p w:rsidR="00431D79" w:rsidRDefault="00431D79" w:rsidP="001F30D9">
      <w:pPr>
        <w:jc w:val="both"/>
        <w:rPr>
          <w:sz w:val="28"/>
          <w:szCs w:val="28"/>
        </w:rPr>
      </w:pPr>
      <w:r w:rsidRPr="009A512B">
        <w:rPr>
          <w:sz w:val="28"/>
          <w:szCs w:val="28"/>
        </w:rPr>
        <w:t>МО «Кингисеппское городское поселение»                                  А.И. Невский</w:t>
      </w:r>
    </w:p>
    <w:p w:rsidR="00431D79" w:rsidRDefault="00431D79" w:rsidP="001F30D9">
      <w:pPr>
        <w:jc w:val="both"/>
      </w:pPr>
    </w:p>
    <w:p w:rsidR="00431D79" w:rsidRPr="00AB5679" w:rsidRDefault="00431D79" w:rsidP="001F30D9">
      <w:pPr>
        <w:jc w:val="right"/>
        <w:rPr>
          <w:b/>
          <w:bCs/>
          <w:sz w:val="20"/>
          <w:szCs w:val="20"/>
        </w:rPr>
      </w:pPr>
      <w:r w:rsidRPr="00AB5679">
        <w:rPr>
          <w:b/>
          <w:bCs/>
          <w:sz w:val="20"/>
          <w:szCs w:val="20"/>
        </w:rPr>
        <w:t>Приложение</w:t>
      </w:r>
    </w:p>
    <w:p w:rsidR="00431D79" w:rsidRPr="00AB5679" w:rsidRDefault="00431D79" w:rsidP="001F30D9">
      <w:pPr>
        <w:jc w:val="right"/>
        <w:rPr>
          <w:sz w:val="20"/>
          <w:szCs w:val="20"/>
        </w:rPr>
      </w:pPr>
      <w:r w:rsidRPr="00AB5679">
        <w:rPr>
          <w:sz w:val="20"/>
          <w:szCs w:val="20"/>
        </w:rPr>
        <w:t>к решению Совета депутатов</w:t>
      </w:r>
    </w:p>
    <w:p w:rsidR="00431D79" w:rsidRPr="00AB5679" w:rsidRDefault="00431D79" w:rsidP="001F30D9">
      <w:pPr>
        <w:jc w:val="right"/>
        <w:rPr>
          <w:sz w:val="20"/>
          <w:szCs w:val="20"/>
        </w:rPr>
      </w:pPr>
      <w:r w:rsidRPr="00AB5679">
        <w:rPr>
          <w:sz w:val="20"/>
          <w:szCs w:val="20"/>
        </w:rPr>
        <w:t>МО «Кингисеппское городское поселение»</w:t>
      </w:r>
    </w:p>
    <w:p w:rsidR="00431D79" w:rsidRPr="00AB5679" w:rsidRDefault="00431D79" w:rsidP="001F30D9">
      <w:pPr>
        <w:jc w:val="right"/>
        <w:rPr>
          <w:b/>
          <w:bCs/>
          <w:sz w:val="20"/>
          <w:szCs w:val="20"/>
        </w:rPr>
      </w:pPr>
      <w:r w:rsidRPr="00AB5679">
        <w:rPr>
          <w:b/>
          <w:bCs/>
          <w:sz w:val="20"/>
          <w:szCs w:val="20"/>
        </w:rPr>
        <w:t xml:space="preserve">от  </w:t>
      </w:r>
      <w:r>
        <w:rPr>
          <w:b/>
          <w:bCs/>
          <w:sz w:val="20"/>
          <w:szCs w:val="20"/>
        </w:rPr>
        <w:t>1</w:t>
      </w:r>
      <w:r w:rsidRPr="00AB5679">
        <w:rPr>
          <w:b/>
          <w:bCs/>
          <w:sz w:val="20"/>
          <w:szCs w:val="20"/>
        </w:rPr>
        <w:t xml:space="preserve">6 </w:t>
      </w:r>
      <w:r>
        <w:rPr>
          <w:b/>
          <w:bCs/>
          <w:sz w:val="20"/>
          <w:szCs w:val="20"/>
        </w:rPr>
        <w:t>дека</w:t>
      </w:r>
      <w:r w:rsidRPr="00AB5679">
        <w:rPr>
          <w:b/>
          <w:bCs/>
          <w:sz w:val="20"/>
          <w:szCs w:val="20"/>
        </w:rPr>
        <w:t>бря  2010 г.   №  2</w:t>
      </w:r>
      <w:r>
        <w:rPr>
          <w:b/>
          <w:bCs/>
          <w:sz w:val="20"/>
          <w:szCs w:val="20"/>
        </w:rPr>
        <w:t>63</w:t>
      </w:r>
    </w:p>
    <w:p w:rsidR="00431D79" w:rsidRDefault="00431D79" w:rsidP="001F30D9"/>
    <w:p w:rsidR="00431D79" w:rsidRDefault="00431D79" w:rsidP="001F30D9"/>
    <w:p w:rsidR="00431D79" w:rsidRPr="001F30D9" w:rsidRDefault="00431D79" w:rsidP="001F30D9">
      <w:pPr>
        <w:jc w:val="center"/>
        <w:rPr>
          <w:b/>
          <w:bCs/>
          <w:sz w:val="28"/>
          <w:szCs w:val="28"/>
        </w:rPr>
      </w:pPr>
      <w:r w:rsidRPr="001F30D9">
        <w:rPr>
          <w:b/>
          <w:bCs/>
          <w:sz w:val="28"/>
          <w:szCs w:val="28"/>
        </w:rPr>
        <w:t>Отчет</w:t>
      </w:r>
    </w:p>
    <w:p w:rsidR="00431D79" w:rsidRPr="001F30D9" w:rsidRDefault="00431D79" w:rsidP="00426BF1">
      <w:pPr>
        <w:jc w:val="center"/>
        <w:rPr>
          <w:b/>
          <w:bCs/>
          <w:sz w:val="28"/>
          <w:szCs w:val="28"/>
        </w:rPr>
      </w:pPr>
      <w:r w:rsidRPr="001F30D9">
        <w:rPr>
          <w:b/>
          <w:bCs/>
          <w:sz w:val="28"/>
          <w:szCs w:val="28"/>
        </w:rPr>
        <w:t>главы муниципального образования «Кингисеппское городское поселение» муниципального образования «Кингисеппский муниципальный район» Ленинградской области «О результатах деятельности и решении вопросов, поставленных Советом депутатов МО «Кингисеппское городское поселение» за 2010 год.</w:t>
      </w:r>
    </w:p>
    <w:p w:rsidR="00431D79" w:rsidRPr="001F30D9" w:rsidRDefault="00431D79" w:rsidP="001F30D9">
      <w:pPr>
        <w:jc w:val="both"/>
        <w:rPr>
          <w:sz w:val="28"/>
          <w:szCs w:val="28"/>
        </w:rPr>
      </w:pPr>
    </w:p>
    <w:p w:rsidR="00431D79" w:rsidRPr="001F30D9" w:rsidRDefault="00431D79" w:rsidP="001F30D9">
      <w:pPr>
        <w:jc w:val="both"/>
        <w:rPr>
          <w:sz w:val="28"/>
          <w:szCs w:val="28"/>
        </w:rPr>
      </w:pPr>
      <w:r w:rsidRPr="001F30D9">
        <w:rPr>
          <w:sz w:val="28"/>
          <w:szCs w:val="28"/>
        </w:rPr>
        <w:t>Уважаемые депутаты, представители администрации, приглашенные!</w:t>
      </w:r>
    </w:p>
    <w:p w:rsidR="00431D79" w:rsidRPr="001F30D9" w:rsidRDefault="00431D79" w:rsidP="001F30D9">
      <w:pPr>
        <w:jc w:val="both"/>
        <w:rPr>
          <w:sz w:val="28"/>
          <w:szCs w:val="28"/>
        </w:rPr>
      </w:pPr>
    </w:p>
    <w:p w:rsidR="00431D79" w:rsidRPr="001F30D9" w:rsidRDefault="00431D79" w:rsidP="001F30D9">
      <w:pPr>
        <w:ind w:firstLine="708"/>
        <w:jc w:val="both"/>
        <w:rPr>
          <w:sz w:val="28"/>
          <w:szCs w:val="28"/>
        </w:rPr>
      </w:pPr>
      <w:r w:rsidRPr="001F30D9">
        <w:rPr>
          <w:sz w:val="28"/>
          <w:szCs w:val="28"/>
        </w:rPr>
        <w:t>В соответствии с пунктом 4 статьи 46 Устава муниципального образования «Кингисеппское городское поселение» муниципального образования «Кингисеппский муниципальный район» Ленинградской представляю отчет «О результатах деятельности и решении вопросов, поставленных Советом депутатов МО «Кингисеппское городское поселение» за 2010 год.</w:t>
      </w:r>
    </w:p>
    <w:p w:rsidR="00431D79" w:rsidRPr="001F30D9" w:rsidRDefault="00431D79" w:rsidP="001F30D9">
      <w:pPr>
        <w:ind w:firstLine="708"/>
        <w:jc w:val="both"/>
        <w:rPr>
          <w:sz w:val="28"/>
          <w:szCs w:val="28"/>
        </w:rPr>
      </w:pPr>
      <w:r w:rsidRPr="001F30D9">
        <w:rPr>
          <w:sz w:val="28"/>
          <w:szCs w:val="28"/>
        </w:rPr>
        <w:t xml:space="preserve">Отчет главы МО "Кингисеппское городское поселение" – это прежде всего итоги совместной работы депутатского корпуса и администрации города по решению вопросов улучшения качества жизни жителей Кингисеппа, возможность проанализировать, что удалось и не удалось сделать за прошедший год. </w:t>
      </w:r>
    </w:p>
    <w:p w:rsidR="00431D79" w:rsidRPr="001F30D9" w:rsidRDefault="00431D79" w:rsidP="001F30D9">
      <w:pPr>
        <w:ind w:firstLine="708"/>
        <w:jc w:val="both"/>
        <w:rPr>
          <w:sz w:val="28"/>
          <w:szCs w:val="28"/>
        </w:rPr>
      </w:pPr>
      <w:r w:rsidRPr="001F30D9">
        <w:rPr>
          <w:sz w:val="28"/>
          <w:szCs w:val="28"/>
        </w:rPr>
        <w:t xml:space="preserve">11 октября 2009 года состоялись муниципальные выборы депутатов Совета депутатов МО "Кингисеппское городское поселение" второго созыва по 22 одномандатным избирательным округам. Решением Территориальной избирательной комиссии Кингисеппского района Ленинградской области выборы депутатов Совета депутатов МО "Кингисеппское городское поселение" второго созыва признаны состоявшимися по всем избирательным округам. </w:t>
      </w:r>
    </w:p>
    <w:p w:rsidR="00431D79" w:rsidRPr="001F30D9" w:rsidRDefault="00431D79" w:rsidP="001F30D9">
      <w:pPr>
        <w:ind w:firstLine="708"/>
        <w:jc w:val="both"/>
        <w:rPr>
          <w:sz w:val="28"/>
          <w:szCs w:val="28"/>
        </w:rPr>
      </w:pPr>
      <w:r w:rsidRPr="001F30D9">
        <w:rPr>
          <w:sz w:val="28"/>
          <w:szCs w:val="28"/>
        </w:rPr>
        <w:t>Из 22 депутатов Совета депутатов МО "Кингисеппское городское поселение" второго созыва 15 депутатов избирались в Совет депутатов МО "Кингисеппское городское поселение" ранее, что позволило сохранить преемственность депутатского корпуса.</w:t>
      </w:r>
    </w:p>
    <w:p w:rsidR="00431D79" w:rsidRPr="001F30D9" w:rsidRDefault="00431D79" w:rsidP="001F30D9">
      <w:pPr>
        <w:ind w:firstLine="708"/>
        <w:jc w:val="both"/>
        <w:rPr>
          <w:sz w:val="28"/>
          <w:szCs w:val="28"/>
        </w:rPr>
      </w:pPr>
      <w:r w:rsidRPr="001F30D9">
        <w:rPr>
          <w:sz w:val="28"/>
          <w:szCs w:val="28"/>
        </w:rPr>
        <w:t>Качественный состав депутатского корпуса – 19 человек имеют высшее образование, 1 незаконченное высшее образование, 1 средне</w:t>
      </w:r>
      <w:r>
        <w:rPr>
          <w:sz w:val="28"/>
          <w:szCs w:val="28"/>
        </w:rPr>
        <w:t>-</w:t>
      </w:r>
      <w:r w:rsidRPr="001F30D9">
        <w:rPr>
          <w:sz w:val="28"/>
          <w:szCs w:val="28"/>
        </w:rPr>
        <w:t>техническое.</w:t>
      </w:r>
    </w:p>
    <w:p w:rsidR="00431D79" w:rsidRPr="001F30D9" w:rsidRDefault="00431D79" w:rsidP="001F30D9">
      <w:pPr>
        <w:ind w:firstLine="708"/>
        <w:jc w:val="both"/>
        <w:rPr>
          <w:sz w:val="28"/>
          <w:szCs w:val="28"/>
        </w:rPr>
      </w:pPr>
      <w:r w:rsidRPr="001F30D9">
        <w:rPr>
          <w:sz w:val="28"/>
          <w:szCs w:val="28"/>
        </w:rPr>
        <w:t>41 % депутатского корпуса составляют женщины.</w:t>
      </w:r>
    </w:p>
    <w:p w:rsidR="00431D79" w:rsidRPr="001F30D9" w:rsidRDefault="00431D79" w:rsidP="001F30D9">
      <w:pPr>
        <w:ind w:firstLine="708"/>
        <w:jc w:val="both"/>
        <w:rPr>
          <w:sz w:val="28"/>
          <w:szCs w:val="28"/>
        </w:rPr>
      </w:pPr>
      <w:r w:rsidRPr="001F30D9">
        <w:rPr>
          <w:sz w:val="28"/>
          <w:szCs w:val="28"/>
        </w:rPr>
        <w:t>21 октября 2009 года состоялось первое заседание Совета депутатов МО "Кингисеппское городское поселение", на котором из своего состава открытым голосованием избран Глава МО "Кингисеппское городское поселение". Заместителем главы МО "Кингисеппское городское поселение" была избрана Рождественская Ванда Чеславовна.</w:t>
      </w:r>
    </w:p>
    <w:p w:rsidR="00431D79" w:rsidRPr="001F30D9" w:rsidRDefault="00431D79" w:rsidP="001F30D9">
      <w:pPr>
        <w:ind w:firstLine="708"/>
        <w:jc w:val="both"/>
        <w:rPr>
          <w:sz w:val="28"/>
          <w:szCs w:val="28"/>
        </w:rPr>
      </w:pPr>
      <w:r w:rsidRPr="001F30D9">
        <w:rPr>
          <w:sz w:val="28"/>
          <w:szCs w:val="28"/>
        </w:rPr>
        <w:t>В составе Совета депутатов МО "Кингисеппское городское поселение" сформированы 4 постоянно действующих депутатских комиссий:</w:t>
      </w:r>
    </w:p>
    <w:p w:rsidR="00431D79" w:rsidRPr="001F30D9" w:rsidRDefault="00431D79" w:rsidP="001F30D9">
      <w:pPr>
        <w:jc w:val="both"/>
        <w:rPr>
          <w:sz w:val="28"/>
          <w:szCs w:val="28"/>
        </w:rPr>
      </w:pPr>
      <w:r w:rsidRPr="001F30D9">
        <w:rPr>
          <w:sz w:val="28"/>
          <w:szCs w:val="28"/>
        </w:rPr>
        <w:t>- постоянная депутатская комиссия по бюджету, налогам и ценовой политике (председатель комиссии – Иванова И. А.);</w:t>
      </w:r>
    </w:p>
    <w:p w:rsidR="00431D79" w:rsidRPr="001F30D9" w:rsidRDefault="00431D79" w:rsidP="001F30D9">
      <w:pPr>
        <w:jc w:val="both"/>
        <w:rPr>
          <w:sz w:val="28"/>
          <w:szCs w:val="28"/>
        </w:rPr>
      </w:pPr>
      <w:r w:rsidRPr="001F30D9">
        <w:rPr>
          <w:sz w:val="28"/>
          <w:szCs w:val="28"/>
        </w:rPr>
        <w:t>- постоянная депутатская комиссия по городскому муниципальному хозяйству и земельным вопросам (председатель комиссии – Шуляк А. В.);</w:t>
      </w:r>
    </w:p>
    <w:p w:rsidR="00431D79" w:rsidRPr="001F30D9" w:rsidRDefault="00431D79" w:rsidP="001F30D9">
      <w:pPr>
        <w:jc w:val="both"/>
        <w:rPr>
          <w:sz w:val="28"/>
          <w:szCs w:val="28"/>
        </w:rPr>
      </w:pPr>
      <w:r w:rsidRPr="001F30D9">
        <w:rPr>
          <w:sz w:val="28"/>
          <w:szCs w:val="28"/>
        </w:rPr>
        <w:t>- постоянная депутатская комиссия по социальной политике (председатель комиссии – Максимова О. Д.);</w:t>
      </w:r>
    </w:p>
    <w:p w:rsidR="00431D79" w:rsidRPr="001F30D9" w:rsidRDefault="00431D79" w:rsidP="001F30D9">
      <w:pPr>
        <w:jc w:val="both"/>
        <w:rPr>
          <w:sz w:val="28"/>
          <w:szCs w:val="28"/>
        </w:rPr>
      </w:pPr>
      <w:r w:rsidRPr="001F30D9">
        <w:rPr>
          <w:sz w:val="28"/>
          <w:szCs w:val="28"/>
        </w:rPr>
        <w:t>- постоянная депутатская комиссия по организационно-правовым вопросам и депутатской этике (председатель комиссии – Протасова Г. С.).</w:t>
      </w:r>
    </w:p>
    <w:p w:rsidR="00431D79" w:rsidRPr="001F30D9" w:rsidRDefault="00431D79" w:rsidP="00426BF1">
      <w:pPr>
        <w:ind w:firstLine="708"/>
        <w:jc w:val="both"/>
        <w:rPr>
          <w:sz w:val="28"/>
          <w:szCs w:val="28"/>
        </w:rPr>
      </w:pPr>
      <w:r>
        <w:rPr>
          <w:sz w:val="28"/>
          <w:szCs w:val="28"/>
        </w:rPr>
        <w:t>У</w:t>
      </w:r>
      <w:r w:rsidRPr="001F30D9">
        <w:rPr>
          <w:sz w:val="28"/>
          <w:szCs w:val="28"/>
        </w:rPr>
        <w:t>твержден состав ревизионной комиссии Совета депутатов МО "Кингисеппское городское поселение" (председатель комиссии –            Гячене Л.В.).</w:t>
      </w:r>
    </w:p>
    <w:p w:rsidR="00431D79" w:rsidRPr="001F30D9" w:rsidRDefault="00431D79" w:rsidP="001F30D9">
      <w:pPr>
        <w:ind w:firstLine="708"/>
        <w:jc w:val="both"/>
        <w:rPr>
          <w:sz w:val="28"/>
          <w:szCs w:val="28"/>
        </w:rPr>
      </w:pPr>
      <w:r w:rsidRPr="001F30D9">
        <w:rPr>
          <w:sz w:val="28"/>
          <w:szCs w:val="28"/>
        </w:rPr>
        <w:t>Прямо скажу – от работы комиссий зависит слаженная работа Совета депутатов МО "Кингисеппское городское поселение" и администрации МО "Кингисеппское городское поселение". Выражаю признательность всем председателям комиссий за тщательную и продуманную подготовку нормативно-правовых актов, их детальное обсуждение и как следствие принятие взвешенных решений. Вместе с тем, отмечаю низкую активность депутатов в работе комиссий, общественных мероприятий</w:t>
      </w:r>
      <w:r>
        <w:rPr>
          <w:sz w:val="28"/>
          <w:szCs w:val="28"/>
        </w:rPr>
        <w:t>,</w:t>
      </w:r>
      <w:r w:rsidRPr="001F30D9">
        <w:rPr>
          <w:sz w:val="28"/>
          <w:szCs w:val="28"/>
        </w:rPr>
        <w:t xml:space="preserve"> о чем откровенно говорил на заседаниях Совета.</w:t>
      </w:r>
    </w:p>
    <w:p w:rsidR="00431D79" w:rsidRPr="001F30D9" w:rsidRDefault="00431D79" w:rsidP="001F30D9">
      <w:pPr>
        <w:ind w:firstLine="708"/>
        <w:jc w:val="both"/>
        <w:rPr>
          <w:sz w:val="28"/>
          <w:szCs w:val="28"/>
        </w:rPr>
      </w:pPr>
      <w:r w:rsidRPr="001F30D9">
        <w:rPr>
          <w:sz w:val="28"/>
          <w:szCs w:val="28"/>
        </w:rPr>
        <w:t>В целях наиболее эффективного осуществления полномочий по решению вопросов местного значения муниципальных образований "Кингисеппское городское поселение"  и "Кингисеппский муниципальный район", 25 декабря 2009 года Советом депутатов МО "Кингисеппский муниципальный район" Ленинградской области было принято решение № 59/2-с «Об утверждении программы по проведению эксперимента в целях развития муниципальной службы на территории МО "Кингисеппский муниципальный район" Ленинградской области и его административном центре – МО "Кингисеппское городское поселение". Совет депутатов МО «Кингисеппское городское поселение» принял решение согласиться с проведением эксперимента в целях развития муниципальной службы на территории МО "Кингисеппское городское поселение".</w:t>
      </w:r>
    </w:p>
    <w:p w:rsidR="00431D79" w:rsidRPr="001F30D9" w:rsidRDefault="00431D79" w:rsidP="001F30D9">
      <w:pPr>
        <w:ind w:firstLine="708"/>
        <w:jc w:val="both"/>
        <w:rPr>
          <w:sz w:val="28"/>
          <w:szCs w:val="28"/>
        </w:rPr>
      </w:pPr>
      <w:r w:rsidRPr="001F30D9">
        <w:rPr>
          <w:sz w:val="28"/>
          <w:szCs w:val="28"/>
        </w:rPr>
        <w:t xml:space="preserve">Считаю, что данный эксперимент в целом дал возможность сократить расходы на содержание управленческого аппарата администраций района и города, частично избавиться от дублирования в работе, оптимизировать штатную численность учреждений. </w:t>
      </w:r>
    </w:p>
    <w:p w:rsidR="00431D79" w:rsidRPr="001F30D9" w:rsidRDefault="00431D79" w:rsidP="001F30D9">
      <w:pPr>
        <w:ind w:firstLine="708"/>
        <w:jc w:val="both"/>
        <w:rPr>
          <w:sz w:val="28"/>
          <w:szCs w:val="28"/>
        </w:rPr>
      </w:pPr>
      <w:r>
        <w:rPr>
          <w:sz w:val="28"/>
          <w:szCs w:val="28"/>
        </w:rPr>
        <w:t xml:space="preserve">К сожалению, наши решения по этому вопросу были опротестованы  и обжалованы в суде. </w:t>
      </w:r>
      <w:r w:rsidRPr="001F30D9">
        <w:rPr>
          <w:sz w:val="28"/>
          <w:szCs w:val="28"/>
        </w:rPr>
        <w:t>Исполняя решение суда о признания эксперимента неправомочным, были проведены в строгом соответствии с Уставом МО "Кингисеппское городское поселение" все юридические действия по назначению на должность главы администрации МО "Кингисеппское городское поселение", вследствие чего мною подписан контракт с Антоновой Е.Г. на срок полномочий Совета депутатов МО "Кингисеппское городское поселение". Вы знаете, что принят</w:t>
      </w:r>
      <w:r>
        <w:rPr>
          <w:sz w:val="28"/>
          <w:szCs w:val="28"/>
        </w:rPr>
        <w:t xml:space="preserve">ы изменения в </w:t>
      </w:r>
      <w:r w:rsidRPr="001F30D9">
        <w:rPr>
          <w:sz w:val="28"/>
          <w:szCs w:val="28"/>
        </w:rPr>
        <w:t xml:space="preserve"> Федеральный закон № 131-ФЗ "Об общих принципах организации местного самоуправления в Российской Федерации", который подтверждает нашу правоту. Вместе с тем, нам предстоит очень все взвесить и принять правильное решение. </w:t>
      </w:r>
    </w:p>
    <w:p w:rsidR="00431D79" w:rsidRPr="001F30D9" w:rsidRDefault="00431D79" w:rsidP="001F30D9">
      <w:pPr>
        <w:ind w:firstLine="708"/>
        <w:jc w:val="both"/>
        <w:rPr>
          <w:sz w:val="28"/>
          <w:szCs w:val="28"/>
        </w:rPr>
      </w:pPr>
      <w:r w:rsidRPr="001F30D9">
        <w:rPr>
          <w:sz w:val="28"/>
          <w:szCs w:val="28"/>
        </w:rPr>
        <w:t xml:space="preserve">Как глава МО "Кингисеппское городское поселение" в своей работе руководствуюсь нормами федерального и регионального законодательства, Уставом, Регламентом, Перспективным планом работы Совета депутатов, уделяя при этом особое внимание значимости и актуальности вопросов, выносимых на заседания Совета депутатов, совершенствованию нормативно-правовой, экономической базы местного самоуправления с целью более полного и качественного удовлетворения запросов населения. </w:t>
      </w:r>
    </w:p>
    <w:p w:rsidR="00431D79" w:rsidRPr="001F30D9" w:rsidRDefault="00431D79" w:rsidP="001F30D9">
      <w:pPr>
        <w:ind w:firstLine="708"/>
        <w:jc w:val="both"/>
        <w:rPr>
          <w:sz w:val="28"/>
          <w:szCs w:val="28"/>
        </w:rPr>
      </w:pPr>
      <w:r w:rsidRPr="001F30D9">
        <w:rPr>
          <w:sz w:val="28"/>
          <w:szCs w:val="28"/>
        </w:rPr>
        <w:t>Считаю и впредь необходимым выносить на Совет депутатов МО "Кингисеппское городское поселение" вопросы, затрагивающие проблемы горожан, внимательно относиться к коллективным обращениям граждан. Особое внимание в планировании работы надо уделять в 2011 году перспективному развитию города, с учетом мнений различных слоев жителей города.</w:t>
      </w:r>
    </w:p>
    <w:p w:rsidR="00431D79" w:rsidRPr="001F30D9" w:rsidRDefault="00431D79" w:rsidP="001F30D9">
      <w:pPr>
        <w:ind w:firstLine="708"/>
        <w:jc w:val="both"/>
        <w:rPr>
          <w:sz w:val="28"/>
          <w:szCs w:val="28"/>
        </w:rPr>
      </w:pPr>
      <w:r w:rsidRPr="001F30D9">
        <w:rPr>
          <w:sz w:val="28"/>
          <w:szCs w:val="28"/>
        </w:rPr>
        <w:t xml:space="preserve">Этому будет способствовать завершение и рассмотрение в 2011 году генерального плана развития г. Кингисеппа и Правил землепользования и застройки в МО "Кингисеппское городское поселение", работа по которым начата в </w:t>
      </w:r>
      <w:r>
        <w:rPr>
          <w:sz w:val="28"/>
          <w:szCs w:val="28"/>
        </w:rPr>
        <w:t>2008</w:t>
      </w:r>
      <w:r w:rsidRPr="001F30D9">
        <w:rPr>
          <w:sz w:val="28"/>
          <w:szCs w:val="28"/>
        </w:rPr>
        <w:t xml:space="preserve"> году.</w:t>
      </w:r>
    </w:p>
    <w:p w:rsidR="00431D79" w:rsidRPr="001F30D9" w:rsidRDefault="00431D79" w:rsidP="001F30D9">
      <w:pPr>
        <w:ind w:firstLine="708"/>
        <w:jc w:val="both"/>
        <w:rPr>
          <w:sz w:val="28"/>
          <w:szCs w:val="28"/>
        </w:rPr>
      </w:pPr>
      <w:r w:rsidRPr="001F30D9">
        <w:rPr>
          <w:sz w:val="28"/>
          <w:szCs w:val="28"/>
        </w:rPr>
        <w:t xml:space="preserve">К участию в обсуждении важнейших нормативных актов должно быть привлечено население города, которое зачастую становится созерцателем нашей деятельности, особенно в вопросах градостроительства. </w:t>
      </w:r>
      <w:r>
        <w:rPr>
          <w:sz w:val="28"/>
          <w:szCs w:val="28"/>
        </w:rPr>
        <w:t>Участие</w:t>
      </w:r>
      <w:r w:rsidRPr="001F30D9">
        <w:rPr>
          <w:sz w:val="28"/>
          <w:szCs w:val="28"/>
        </w:rPr>
        <w:t xml:space="preserve"> населени</w:t>
      </w:r>
      <w:r>
        <w:rPr>
          <w:sz w:val="28"/>
          <w:szCs w:val="28"/>
        </w:rPr>
        <w:t>я долж</w:t>
      </w:r>
      <w:r w:rsidRPr="001F30D9">
        <w:rPr>
          <w:sz w:val="28"/>
          <w:szCs w:val="28"/>
        </w:rPr>
        <w:t>н</w:t>
      </w:r>
      <w:r>
        <w:rPr>
          <w:sz w:val="28"/>
          <w:szCs w:val="28"/>
        </w:rPr>
        <w:t>о</w:t>
      </w:r>
      <w:r w:rsidRPr="001F30D9">
        <w:rPr>
          <w:sz w:val="28"/>
          <w:szCs w:val="28"/>
        </w:rPr>
        <w:t xml:space="preserve"> стать нормой проведения публичных слушаний, а его мнение основополагающим.</w:t>
      </w:r>
    </w:p>
    <w:p w:rsidR="00431D79" w:rsidRPr="001F30D9" w:rsidRDefault="00431D79" w:rsidP="001F30D9">
      <w:pPr>
        <w:ind w:firstLine="708"/>
        <w:jc w:val="both"/>
        <w:rPr>
          <w:sz w:val="28"/>
          <w:szCs w:val="28"/>
        </w:rPr>
      </w:pPr>
      <w:r w:rsidRPr="001F30D9">
        <w:rPr>
          <w:sz w:val="28"/>
          <w:szCs w:val="28"/>
        </w:rPr>
        <w:t>Самокритично отношусь к тому, что позволили проводить непродуманную политику в области градостроительства, забыв о местах отдыха и скверах, о развитии сферы бытовых услуг и досуговой деятельности. Необходимо четкое определение нашей позиции – хватит торговых площадей, необходимо развитие рекреационных и исторических зон города.</w:t>
      </w:r>
    </w:p>
    <w:p w:rsidR="00431D79" w:rsidRPr="001F30D9" w:rsidRDefault="00431D79" w:rsidP="001F30D9">
      <w:pPr>
        <w:ind w:firstLine="708"/>
        <w:jc w:val="both"/>
        <w:rPr>
          <w:sz w:val="28"/>
          <w:szCs w:val="28"/>
        </w:rPr>
      </w:pPr>
      <w:r w:rsidRPr="001F30D9">
        <w:rPr>
          <w:sz w:val="28"/>
          <w:szCs w:val="28"/>
        </w:rPr>
        <w:t>Неотъемлемой частью в работе депутатов является работа с избирателями. Приёмы граждан, рассмотрение жалоб и обращений жителей, непосредственное обсуждение и решение вопросов в ходе проведения встреч, собраний, взаимодействия со службами, предприятиями.</w:t>
      </w:r>
    </w:p>
    <w:p w:rsidR="00431D79" w:rsidRPr="001F30D9" w:rsidRDefault="00431D79" w:rsidP="001F30D9">
      <w:pPr>
        <w:ind w:firstLine="708"/>
        <w:jc w:val="both"/>
        <w:rPr>
          <w:sz w:val="28"/>
          <w:szCs w:val="28"/>
        </w:rPr>
      </w:pPr>
      <w:r w:rsidRPr="001F30D9">
        <w:rPr>
          <w:sz w:val="28"/>
          <w:szCs w:val="28"/>
        </w:rPr>
        <w:t xml:space="preserve">Как главой МО "Кингисеппское городское поселение"  мною созданы все условия для работы каждого депутата, включая и дополнительные приемные дни, как членов партии  «Единая Россия». </w:t>
      </w:r>
    </w:p>
    <w:p w:rsidR="00431D79" w:rsidRPr="001F30D9" w:rsidRDefault="00431D79" w:rsidP="001F30D9">
      <w:pPr>
        <w:ind w:firstLine="708"/>
        <w:jc w:val="both"/>
        <w:rPr>
          <w:sz w:val="28"/>
          <w:szCs w:val="28"/>
        </w:rPr>
      </w:pPr>
      <w:r w:rsidRPr="001F30D9">
        <w:rPr>
          <w:sz w:val="28"/>
          <w:szCs w:val="28"/>
        </w:rPr>
        <w:t>Советом депутатов МО "Кингисеппское городское поселение" было проведено в 2010 году:</w:t>
      </w:r>
    </w:p>
    <w:p w:rsidR="00431D79" w:rsidRPr="001F30D9" w:rsidRDefault="00431D79" w:rsidP="001F30D9">
      <w:pPr>
        <w:jc w:val="both"/>
        <w:rPr>
          <w:sz w:val="28"/>
          <w:szCs w:val="28"/>
        </w:rPr>
      </w:pPr>
      <w:r w:rsidRPr="001F30D9">
        <w:rPr>
          <w:sz w:val="28"/>
          <w:szCs w:val="28"/>
        </w:rPr>
        <w:t xml:space="preserve">10 заседаний, из них 1 внеочередное; принято </w:t>
      </w:r>
      <w:r w:rsidRPr="00D27D80">
        <w:rPr>
          <w:sz w:val="28"/>
          <w:szCs w:val="28"/>
        </w:rPr>
        <w:t>203</w:t>
      </w:r>
      <w:r w:rsidRPr="001F30D9">
        <w:rPr>
          <w:sz w:val="28"/>
          <w:szCs w:val="28"/>
        </w:rPr>
        <w:t xml:space="preserve"> решени</w:t>
      </w:r>
      <w:r>
        <w:rPr>
          <w:sz w:val="28"/>
          <w:szCs w:val="28"/>
        </w:rPr>
        <w:t>я</w:t>
      </w:r>
      <w:r w:rsidRPr="001F30D9">
        <w:rPr>
          <w:sz w:val="28"/>
          <w:szCs w:val="28"/>
        </w:rPr>
        <w:t xml:space="preserve">, из них нормативно-правового характера </w:t>
      </w:r>
      <w:r>
        <w:rPr>
          <w:sz w:val="28"/>
          <w:szCs w:val="28"/>
        </w:rPr>
        <w:t>52</w:t>
      </w:r>
      <w:r w:rsidRPr="001F30D9">
        <w:rPr>
          <w:color w:val="FF0000"/>
          <w:sz w:val="28"/>
          <w:szCs w:val="28"/>
        </w:rPr>
        <w:t xml:space="preserve"> </w:t>
      </w:r>
      <w:r w:rsidRPr="001F30D9">
        <w:rPr>
          <w:sz w:val="28"/>
          <w:szCs w:val="28"/>
        </w:rPr>
        <w:t xml:space="preserve">решения. </w:t>
      </w:r>
    </w:p>
    <w:p w:rsidR="00431D79" w:rsidRPr="001F30D9" w:rsidRDefault="00431D79" w:rsidP="001F30D9">
      <w:pPr>
        <w:jc w:val="both"/>
        <w:rPr>
          <w:sz w:val="28"/>
          <w:szCs w:val="28"/>
        </w:rPr>
      </w:pPr>
      <w:r w:rsidRPr="001F30D9">
        <w:rPr>
          <w:sz w:val="28"/>
          <w:szCs w:val="28"/>
        </w:rPr>
        <w:t>Среди решений Совета депутатов МО "Кингисеппское городское поселение", принятых в 2010 году наиболее значимыми являются:</w:t>
      </w:r>
    </w:p>
    <w:p w:rsidR="00431D79" w:rsidRPr="001F30D9" w:rsidRDefault="00431D79" w:rsidP="001F30D9">
      <w:pPr>
        <w:jc w:val="both"/>
        <w:rPr>
          <w:sz w:val="28"/>
          <w:szCs w:val="28"/>
        </w:rPr>
      </w:pPr>
      <w:r w:rsidRPr="001F30D9">
        <w:rPr>
          <w:sz w:val="28"/>
          <w:szCs w:val="28"/>
        </w:rPr>
        <w:t>- принятие бюджета МО "Кингисеппское городское поселение" и утверждение отчета о его исполнении.</w:t>
      </w:r>
    </w:p>
    <w:p w:rsidR="00431D79" w:rsidRPr="001F30D9" w:rsidRDefault="00431D79" w:rsidP="001F30D9">
      <w:pPr>
        <w:jc w:val="both"/>
        <w:rPr>
          <w:sz w:val="28"/>
          <w:szCs w:val="28"/>
        </w:rPr>
      </w:pPr>
      <w:r w:rsidRPr="001F30D9">
        <w:rPr>
          <w:sz w:val="28"/>
          <w:szCs w:val="28"/>
        </w:rPr>
        <w:t>- приведение Устава МО "Кингисеппское городское поселение" в соответствии с требованиями федерального законодательства.</w:t>
      </w:r>
    </w:p>
    <w:p w:rsidR="00431D79" w:rsidRPr="001F30D9" w:rsidRDefault="00431D79" w:rsidP="001F30D9">
      <w:pPr>
        <w:jc w:val="both"/>
        <w:rPr>
          <w:sz w:val="28"/>
          <w:szCs w:val="28"/>
        </w:rPr>
      </w:pPr>
      <w:r w:rsidRPr="001F30D9">
        <w:rPr>
          <w:sz w:val="28"/>
          <w:szCs w:val="28"/>
        </w:rPr>
        <w:t>- утверждение муниципальных целевых программ и отчетов об их исполнении.</w:t>
      </w:r>
    </w:p>
    <w:p w:rsidR="00431D79" w:rsidRPr="001F30D9" w:rsidRDefault="00431D79" w:rsidP="001F30D9">
      <w:pPr>
        <w:jc w:val="both"/>
        <w:rPr>
          <w:sz w:val="28"/>
          <w:szCs w:val="28"/>
        </w:rPr>
      </w:pPr>
      <w:r w:rsidRPr="001F30D9">
        <w:rPr>
          <w:sz w:val="28"/>
          <w:szCs w:val="28"/>
        </w:rPr>
        <w:t xml:space="preserve">- прием и передача осуществления части полномочий </w:t>
      </w:r>
      <w:r w:rsidRPr="001F30D9">
        <w:rPr>
          <w:sz w:val="28"/>
          <w:szCs w:val="28"/>
          <w:lang w:eastAsia="ar-SA"/>
        </w:rPr>
        <w:t xml:space="preserve">по решению вопросов местного значения Совета депутатов МО </w:t>
      </w:r>
      <w:r w:rsidRPr="001F30D9">
        <w:rPr>
          <w:sz w:val="28"/>
          <w:szCs w:val="28"/>
        </w:rPr>
        <w:t>"Кингисеппский муниципальный район"</w:t>
      </w:r>
      <w:r w:rsidRPr="001F30D9">
        <w:rPr>
          <w:sz w:val="28"/>
          <w:szCs w:val="28"/>
          <w:lang w:eastAsia="ar-SA"/>
        </w:rPr>
        <w:t>.</w:t>
      </w:r>
    </w:p>
    <w:p w:rsidR="00431D79" w:rsidRPr="001F30D9" w:rsidRDefault="00431D79" w:rsidP="001F30D9">
      <w:pPr>
        <w:ind w:firstLine="708"/>
        <w:jc w:val="both"/>
        <w:rPr>
          <w:sz w:val="28"/>
          <w:szCs w:val="28"/>
        </w:rPr>
      </w:pPr>
      <w:r w:rsidRPr="001F30D9">
        <w:rPr>
          <w:sz w:val="28"/>
          <w:szCs w:val="28"/>
        </w:rPr>
        <w:t xml:space="preserve">По мере необходимости вносились изменения в муниципальные целевые программы, бюджет муниципального образования. Четко отслеживалось исполнение бюджета муниципального образования и в соответствии с </w:t>
      </w:r>
      <w:r>
        <w:rPr>
          <w:sz w:val="28"/>
          <w:szCs w:val="28"/>
        </w:rPr>
        <w:t xml:space="preserve">нормами </w:t>
      </w:r>
      <w:r w:rsidRPr="001F30D9">
        <w:rPr>
          <w:sz w:val="28"/>
          <w:szCs w:val="28"/>
        </w:rPr>
        <w:t>Устав</w:t>
      </w:r>
      <w:r>
        <w:rPr>
          <w:sz w:val="28"/>
          <w:szCs w:val="28"/>
        </w:rPr>
        <w:t>а</w:t>
      </w:r>
      <w:r w:rsidRPr="001F30D9">
        <w:rPr>
          <w:sz w:val="28"/>
          <w:szCs w:val="28"/>
        </w:rPr>
        <w:t xml:space="preserve"> муниципального образования ревизионной комиссией осуществлялся муниципальный контроль за эффективным  использованием средств городского бюджета, управления имуществом муниципального образования, что в целом дисциплинировало и обеспечило грамотное исполнение обязанностей администрации муниципального образования.</w:t>
      </w:r>
    </w:p>
    <w:p w:rsidR="00431D79" w:rsidRPr="001F30D9" w:rsidRDefault="00431D79" w:rsidP="001F30D9">
      <w:pPr>
        <w:tabs>
          <w:tab w:val="num" w:pos="540"/>
        </w:tabs>
        <w:ind w:firstLine="720"/>
        <w:jc w:val="both"/>
        <w:rPr>
          <w:sz w:val="28"/>
          <w:szCs w:val="28"/>
        </w:rPr>
      </w:pPr>
      <w:r w:rsidRPr="001F30D9">
        <w:rPr>
          <w:sz w:val="28"/>
          <w:szCs w:val="28"/>
        </w:rPr>
        <w:t xml:space="preserve">Контроль за исполнением органами и должностными лицами местного самоуправления, полномочий по решению вопросов местного значения, в соответствии с подпунктом 9 части 10 статьи 35 Федерального закона РФ "Об общих принципах организации местного самоуправления в Российской Федерации", Уставом МО "Кингисеппское городское поселение" - это исключительная компетенция Совета депутатов. </w:t>
      </w:r>
      <w:r>
        <w:rPr>
          <w:sz w:val="28"/>
          <w:szCs w:val="28"/>
        </w:rPr>
        <w:t>У</w:t>
      </w:r>
      <w:r w:rsidRPr="001F30D9">
        <w:rPr>
          <w:sz w:val="28"/>
          <w:szCs w:val="28"/>
        </w:rPr>
        <w:t>тверждено</w:t>
      </w:r>
      <w:r>
        <w:rPr>
          <w:sz w:val="28"/>
          <w:szCs w:val="28"/>
        </w:rPr>
        <w:t>е</w:t>
      </w:r>
      <w:r w:rsidRPr="001F30D9">
        <w:rPr>
          <w:sz w:val="28"/>
          <w:szCs w:val="28"/>
        </w:rPr>
        <w:t xml:space="preserve"> Положение о контроле за деятельностью органов и должностных лиц местного самоуправления МО "Кингисеппское городское поселение" МО "Кингисеппский муниципальный район" Ленинградской области</w:t>
      </w:r>
      <w:r>
        <w:rPr>
          <w:sz w:val="28"/>
          <w:szCs w:val="28"/>
        </w:rPr>
        <w:t>, помогает</w:t>
      </w:r>
      <w:r w:rsidRPr="001F30D9">
        <w:rPr>
          <w:sz w:val="28"/>
          <w:szCs w:val="28"/>
        </w:rPr>
        <w:t xml:space="preserve"> более эффективно осуществлять контрольную, экспертно-аналитическую, информационную и иные виды деятельности, обеспечивающие систему контроля за деятельностью администрации и должностных лиц местного самоуправления в МО "Кингисеппское городское поселение".</w:t>
      </w:r>
    </w:p>
    <w:p w:rsidR="00431D79" w:rsidRPr="001F30D9" w:rsidRDefault="00431D79" w:rsidP="001F30D9">
      <w:pPr>
        <w:jc w:val="both"/>
        <w:rPr>
          <w:sz w:val="28"/>
          <w:szCs w:val="28"/>
        </w:rPr>
      </w:pPr>
      <w:r w:rsidRPr="001F30D9">
        <w:rPr>
          <w:sz w:val="28"/>
          <w:szCs w:val="28"/>
        </w:rPr>
        <w:tab/>
        <w:t xml:space="preserve">Считаю необходимым отметить эффективное взаимодействие депутатских комиссий и структурных подразделений администрации. </w:t>
      </w:r>
    </w:p>
    <w:p w:rsidR="00431D79" w:rsidRPr="001F30D9" w:rsidRDefault="00431D79" w:rsidP="001F30D9">
      <w:pPr>
        <w:ind w:firstLine="708"/>
        <w:jc w:val="both"/>
        <w:rPr>
          <w:sz w:val="28"/>
          <w:szCs w:val="28"/>
        </w:rPr>
      </w:pPr>
      <w:r w:rsidRPr="001F30D9">
        <w:rPr>
          <w:sz w:val="28"/>
          <w:szCs w:val="28"/>
        </w:rPr>
        <w:t>Вместе с тем спрос за надлежащее исполнение решений Совета депутатов МО "Кингисеппское городское поселение", комиссий, требований</w:t>
      </w:r>
      <w:r w:rsidRPr="001F30D9">
        <w:rPr>
          <w:color w:val="FF0000"/>
          <w:sz w:val="28"/>
          <w:szCs w:val="28"/>
        </w:rPr>
        <w:t xml:space="preserve"> </w:t>
      </w:r>
      <w:r w:rsidRPr="001F30D9">
        <w:rPr>
          <w:sz w:val="28"/>
          <w:szCs w:val="28"/>
        </w:rPr>
        <w:t>главы МО "Кингисеппское городское поселение" будет усилен в вопросах финансового контроля, программ социально-экономического развития города, по распоряжению муниципальной собственностью.</w:t>
      </w:r>
    </w:p>
    <w:p w:rsidR="00431D79" w:rsidRPr="001F30D9" w:rsidRDefault="00431D79" w:rsidP="00A81587">
      <w:pPr>
        <w:autoSpaceDE w:val="0"/>
        <w:autoSpaceDN w:val="0"/>
        <w:adjustRightInd w:val="0"/>
        <w:ind w:firstLine="708"/>
        <w:jc w:val="both"/>
        <w:outlineLvl w:val="0"/>
        <w:rPr>
          <w:sz w:val="28"/>
          <w:szCs w:val="28"/>
        </w:rPr>
      </w:pPr>
      <w:r w:rsidRPr="001F30D9">
        <w:rPr>
          <w:sz w:val="28"/>
          <w:szCs w:val="28"/>
        </w:rPr>
        <w:t xml:space="preserve">Вопросы работы </w:t>
      </w:r>
      <w:r>
        <w:rPr>
          <w:sz w:val="28"/>
          <w:szCs w:val="28"/>
        </w:rPr>
        <w:t xml:space="preserve"> структур </w:t>
      </w:r>
      <w:r>
        <w:t xml:space="preserve"> </w:t>
      </w:r>
      <w:r w:rsidRPr="001F30D9">
        <w:rPr>
          <w:sz w:val="28"/>
          <w:szCs w:val="28"/>
        </w:rPr>
        <w:t>ЖКХ в 2010 году были приоритетными в работе Совета депутатов и администрации города.</w:t>
      </w:r>
    </w:p>
    <w:p w:rsidR="00431D79" w:rsidRPr="001F30D9" w:rsidRDefault="00431D79" w:rsidP="00A81587">
      <w:pPr>
        <w:autoSpaceDE w:val="0"/>
        <w:autoSpaceDN w:val="0"/>
        <w:adjustRightInd w:val="0"/>
        <w:ind w:firstLine="360"/>
        <w:jc w:val="both"/>
        <w:outlineLvl w:val="0"/>
        <w:rPr>
          <w:sz w:val="28"/>
          <w:szCs w:val="28"/>
        </w:rPr>
      </w:pPr>
      <w:r w:rsidRPr="001F30D9">
        <w:rPr>
          <w:sz w:val="28"/>
          <w:szCs w:val="28"/>
        </w:rPr>
        <w:t xml:space="preserve">С целью получения финансовой поддержки из Фонда содействия реформирования </w:t>
      </w:r>
      <w:r>
        <w:rPr>
          <w:sz w:val="28"/>
          <w:szCs w:val="28"/>
        </w:rPr>
        <w:t xml:space="preserve">системы </w:t>
      </w:r>
      <w:r w:rsidRPr="001F30D9">
        <w:rPr>
          <w:sz w:val="28"/>
          <w:szCs w:val="28"/>
        </w:rPr>
        <w:t xml:space="preserve">ЖКХ были предприняты все меры для вхождения в федеральную программу </w:t>
      </w:r>
      <w:r>
        <w:rPr>
          <w:sz w:val="28"/>
          <w:szCs w:val="28"/>
        </w:rPr>
        <w:t>в соответствии с</w:t>
      </w:r>
      <w:r w:rsidRPr="001F30D9">
        <w:rPr>
          <w:sz w:val="28"/>
          <w:szCs w:val="28"/>
        </w:rPr>
        <w:t xml:space="preserve"> </w:t>
      </w:r>
      <w:r w:rsidRPr="00A81587">
        <w:rPr>
          <w:sz w:val="28"/>
          <w:szCs w:val="28"/>
        </w:rPr>
        <w:t>Федеральн</w:t>
      </w:r>
      <w:r>
        <w:rPr>
          <w:sz w:val="28"/>
          <w:szCs w:val="28"/>
        </w:rPr>
        <w:t xml:space="preserve">ым </w:t>
      </w:r>
      <w:r w:rsidRPr="00A81587">
        <w:rPr>
          <w:sz w:val="28"/>
          <w:szCs w:val="28"/>
        </w:rPr>
        <w:t>закон</w:t>
      </w:r>
      <w:r>
        <w:rPr>
          <w:sz w:val="28"/>
          <w:szCs w:val="28"/>
        </w:rPr>
        <w:t>ом</w:t>
      </w:r>
      <w:r w:rsidRPr="00A81587">
        <w:rPr>
          <w:sz w:val="28"/>
          <w:szCs w:val="28"/>
        </w:rPr>
        <w:t xml:space="preserve"> от 21.07.2007 N 185-ФЗ "О Фонде содействия реформированию жилищно-коммунального хозяйства", что в результате позволило получ</w:t>
      </w:r>
      <w:r w:rsidRPr="001F30D9">
        <w:rPr>
          <w:sz w:val="28"/>
          <w:szCs w:val="28"/>
        </w:rPr>
        <w:t xml:space="preserve">ить и целевым назначением реализовать выделенные Фондом средства. За два года </w:t>
      </w:r>
      <w:r>
        <w:rPr>
          <w:sz w:val="28"/>
          <w:szCs w:val="28"/>
        </w:rPr>
        <w:t xml:space="preserve">МО "Кингисеппское городское поселение" </w:t>
      </w:r>
      <w:r w:rsidRPr="001F30D9">
        <w:rPr>
          <w:sz w:val="28"/>
          <w:szCs w:val="28"/>
        </w:rPr>
        <w:t>получена сумма примерно 150 млн. рублей.</w:t>
      </w:r>
    </w:p>
    <w:p w:rsidR="00431D79" w:rsidRPr="001F30D9" w:rsidRDefault="00431D79" w:rsidP="001F30D9">
      <w:pPr>
        <w:ind w:firstLine="360"/>
        <w:jc w:val="both"/>
        <w:rPr>
          <w:sz w:val="28"/>
          <w:szCs w:val="28"/>
        </w:rPr>
      </w:pPr>
      <w:r w:rsidRPr="001F30D9">
        <w:rPr>
          <w:sz w:val="28"/>
          <w:szCs w:val="28"/>
        </w:rPr>
        <w:t>Советом депутатов было принято решение «Об утверждении уровня оплаты населением коммунальных услуг в 2010 году в муниципальном образовании «Кингисеппское городское поселение». На основании чего с 01.01.2010 года уровень оплаты населением услуг в МО «Кингисеппское городское поселение» был установлен в размере 100 %. Этому предшествовала серьезная разъяснительная работа с населением города. Наше решение не было популярным, оно было необходимым.</w:t>
      </w:r>
    </w:p>
    <w:p w:rsidR="00431D79" w:rsidRPr="001F30D9" w:rsidRDefault="00431D79" w:rsidP="001F30D9">
      <w:pPr>
        <w:ind w:firstLine="360"/>
        <w:jc w:val="both"/>
        <w:rPr>
          <w:sz w:val="28"/>
          <w:szCs w:val="28"/>
        </w:rPr>
      </w:pPr>
      <w:r w:rsidRPr="001F30D9">
        <w:rPr>
          <w:sz w:val="28"/>
          <w:szCs w:val="28"/>
        </w:rPr>
        <w:t xml:space="preserve">Размер платы граждан за жилищно-коммунальные услуги в 2010 году повысился относительно 2009 года на 34,5 процента. </w:t>
      </w:r>
    </w:p>
    <w:p w:rsidR="00431D79" w:rsidRPr="001F30D9" w:rsidRDefault="00431D79" w:rsidP="001F30D9">
      <w:pPr>
        <w:ind w:firstLine="360"/>
        <w:jc w:val="both"/>
        <w:rPr>
          <w:sz w:val="28"/>
          <w:szCs w:val="28"/>
        </w:rPr>
      </w:pPr>
      <w:r w:rsidRPr="001F30D9">
        <w:rPr>
          <w:sz w:val="28"/>
          <w:szCs w:val="28"/>
        </w:rPr>
        <w:t>Это действительно серьезное повышение. Вместе с тем на 2011 год мы</w:t>
      </w:r>
      <w:r>
        <w:rPr>
          <w:sz w:val="28"/>
          <w:szCs w:val="28"/>
        </w:rPr>
        <w:t>,</w:t>
      </w:r>
      <w:r w:rsidRPr="001F30D9">
        <w:rPr>
          <w:sz w:val="28"/>
          <w:szCs w:val="28"/>
        </w:rPr>
        <w:t xml:space="preserve"> как и обещали, уложились по росту тарифов в 15%.</w:t>
      </w:r>
    </w:p>
    <w:p w:rsidR="00431D79" w:rsidRPr="001F30D9" w:rsidRDefault="00431D79" w:rsidP="001F30D9">
      <w:pPr>
        <w:ind w:firstLine="360"/>
        <w:jc w:val="both"/>
        <w:rPr>
          <w:sz w:val="28"/>
          <w:szCs w:val="28"/>
        </w:rPr>
      </w:pPr>
      <w:r w:rsidRPr="001F30D9">
        <w:rPr>
          <w:sz w:val="28"/>
          <w:szCs w:val="28"/>
        </w:rPr>
        <w:t>В целях дополнительной муниципальной социальной поддержки населению решением Совета депутатов предоставлены субсидии по оплате жилого помещения и коммунальных услуг в совокупном доходе семьи в размере 17 % от совокупного дохода семьи, а на 2011 год – 15 % , это даст возможность получить субсидии более 1 тысячи кингисеппских квартиросъемщиков.</w:t>
      </w:r>
    </w:p>
    <w:p w:rsidR="00431D79" w:rsidRPr="001F30D9" w:rsidRDefault="00431D79" w:rsidP="001F30D9">
      <w:pPr>
        <w:ind w:firstLine="360"/>
        <w:jc w:val="both"/>
        <w:rPr>
          <w:sz w:val="28"/>
          <w:szCs w:val="28"/>
        </w:rPr>
      </w:pPr>
      <w:r w:rsidRPr="001F30D9">
        <w:rPr>
          <w:sz w:val="28"/>
          <w:szCs w:val="28"/>
        </w:rPr>
        <w:t>Предметом особого внимания  как главы города, депутатского корпуса и администрации в 2010 году было благоустройство города. Принято 17 решений Совета депутатов по данному вопросу. Это Адресные программы по капитальному ремонту, строительству детских городков, по ремонту дорог и тротуаров, ремонт фасадов зданий, ямочному ремонту.</w:t>
      </w:r>
    </w:p>
    <w:p w:rsidR="00431D79" w:rsidRPr="001F30D9" w:rsidRDefault="00431D79" w:rsidP="001F30D9">
      <w:pPr>
        <w:ind w:firstLine="708"/>
        <w:jc w:val="both"/>
        <w:rPr>
          <w:sz w:val="28"/>
          <w:szCs w:val="28"/>
        </w:rPr>
      </w:pPr>
      <w:r w:rsidRPr="001F30D9">
        <w:rPr>
          <w:sz w:val="28"/>
          <w:szCs w:val="28"/>
        </w:rPr>
        <w:t xml:space="preserve">2010 год был особенным. Пришлось решать вопросы освоения более 150 миллионов рублей, выделенных областным и местным бюджетом. </w:t>
      </w:r>
    </w:p>
    <w:p w:rsidR="00431D79" w:rsidRPr="001F30D9" w:rsidRDefault="00431D79" w:rsidP="001F30D9">
      <w:pPr>
        <w:ind w:firstLine="708"/>
        <w:jc w:val="both"/>
        <w:rPr>
          <w:sz w:val="28"/>
          <w:szCs w:val="28"/>
        </w:rPr>
      </w:pPr>
      <w:r w:rsidRPr="001F30D9">
        <w:rPr>
          <w:sz w:val="28"/>
          <w:szCs w:val="28"/>
        </w:rPr>
        <w:t>Вместе с тем, не могу сказать, что вся эта громадная работа оказалась не под силу и нам и подрядчикам выигравшим конкурс. Есть объективные моменты. Многое удалось решить нашими совместными усилиями, но осталось незавершенное и это вызывает справедливые нарекания кингисеппцев.</w:t>
      </w:r>
    </w:p>
    <w:p w:rsidR="00431D79" w:rsidRPr="001F30D9" w:rsidRDefault="00431D79" w:rsidP="001F30D9">
      <w:pPr>
        <w:ind w:firstLine="708"/>
        <w:jc w:val="both"/>
        <w:rPr>
          <w:sz w:val="28"/>
          <w:szCs w:val="28"/>
        </w:rPr>
      </w:pPr>
      <w:r w:rsidRPr="001F30D9">
        <w:rPr>
          <w:sz w:val="28"/>
          <w:szCs w:val="28"/>
        </w:rPr>
        <w:t>Задача 1 полугодия 2011 года – решить все вопросы с работами подрядчиков отложенные в 2010 году.</w:t>
      </w:r>
    </w:p>
    <w:p w:rsidR="00431D79" w:rsidRDefault="00431D79">
      <w:pPr>
        <w:autoSpaceDE w:val="0"/>
        <w:autoSpaceDN w:val="0"/>
        <w:adjustRightInd w:val="0"/>
        <w:jc w:val="both"/>
        <w:outlineLvl w:val="0"/>
      </w:pPr>
      <w:r w:rsidRPr="001F30D9">
        <w:rPr>
          <w:sz w:val="28"/>
          <w:szCs w:val="28"/>
        </w:rPr>
        <w:t>Острой остается проблема обеспечения Кингисеппцев жильем</w:t>
      </w:r>
      <w:r>
        <w:rPr>
          <w:sz w:val="28"/>
          <w:szCs w:val="28"/>
        </w:rPr>
        <w:t xml:space="preserve"> </w:t>
      </w:r>
    </w:p>
    <w:p w:rsidR="00431D79" w:rsidRPr="001F30D9" w:rsidRDefault="00431D79" w:rsidP="00A81587">
      <w:pPr>
        <w:ind w:firstLine="360"/>
        <w:jc w:val="both"/>
        <w:rPr>
          <w:sz w:val="28"/>
          <w:szCs w:val="28"/>
        </w:rPr>
      </w:pPr>
      <w:r w:rsidRPr="001F30D9">
        <w:rPr>
          <w:sz w:val="28"/>
          <w:szCs w:val="28"/>
        </w:rPr>
        <w:t xml:space="preserve">На сегодняшний день в г. Кингисеппе в общей очереди на учете граждан состоящих в качестве нуждающихся  в жилых помещений, в период с 1986г., состоят 279 семей. </w:t>
      </w:r>
    </w:p>
    <w:p w:rsidR="00431D79" w:rsidRPr="001F30D9" w:rsidRDefault="00431D79" w:rsidP="001F30D9">
      <w:pPr>
        <w:ind w:firstLine="708"/>
        <w:jc w:val="both"/>
        <w:rPr>
          <w:sz w:val="28"/>
          <w:szCs w:val="28"/>
        </w:rPr>
      </w:pPr>
      <w:r w:rsidRPr="001F30D9">
        <w:rPr>
          <w:sz w:val="28"/>
          <w:szCs w:val="28"/>
        </w:rPr>
        <w:t>За последние года строительства муниципального жилья в г. Кингисеппе не производилось. Движение очереди проходило только за счет жилых помещений из освободившегося муниципального жилищного фонда по причине естественной убыли. В 2010 году по договорам социального найма предоставлено 7 квартир гражданам, состоящим на учете.</w:t>
      </w:r>
    </w:p>
    <w:p w:rsidR="00431D79" w:rsidRDefault="00431D79" w:rsidP="00A81587">
      <w:pPr>
        <w:autoSpaceDE w:val="0"/>
        <w:autoSpaceDN w:val="0"/>
        <w:adjustRightInd w:val="0"/>
        <w:jc w:val="both"/>
        <w:outlineLvl w:val="0"/>
        <w:rPr>
          <w:sz w:val="28"/>
          <w:szCs w:val="28"/>
        </w:rPr>
      </w:pPr>
      <w:r w:rsidRPr="001F30D9">
        <w:rPr>
          <w:sz w:val="28"/>
          <w:szCs w:val="28"/>
        </w:rPr>
        <w:t xml:space="preserve">Назрела пора проработки и подготовки целевой программы на 2012 год по строительству, приобретению и долевому участию в строительстве жилья, для снятия острой проблемы. </w:t>
      </w:r>
      <w:r>
        <w:rPr>
          <w:sz w:val="28"/>
          <w:szCs w:val="28"/>
        </w:rPr>
        <w:t>Р</w:t>
      </w:r>
      <w:r w:rsidRPr="001F30D9">
        <w:rPr>
          <w:sz w:val="28"/>
          <w:szCs w:val="28"/>
        </w:rPr>
        <w:t xml:space="preserve">ешением Совета депутатов администрации города поручено в 2011 году подготовить и сформировать банк земельных участков для </w:t>
      </w:r>
      <w:r w:rsidRPr="00A81587">
        <w:rPr>
          <w:sz w:val="28"/>
          <w:szCs w:val="28"/>
        </w:rPr>
        <w:t>реализации Областного закона Ленинградской области от 14.10.2008 N 105-оз "О бесплатном предоставлении отдельным категориям граждан земельных участков для индивидуального жилищного строительства на территории Ленинградской области"</w:t>
      </w:r>
      <w:r>
        <w:rPr>
          <w:sz w:val="28"/>
          <w:szCs w:val="28"/>
        </w:rPr>
        <w:t>.</w:t>
      </w:r>
    </w:p>
    <w:p w:rsidR="00431D79" w:rsidRPr="001F30D9" w:rsidRDefault="00431D79" w:rsidP="001F30D9">
      <w:pPr>
        <w:ind w:firstLine="708"/>
        <w:jc w:val="both"/>
        <w:rPr>
          <w:sz w:val="28"/>
          <w:szCs w:val="28"/>
        </w:rPr>
      </w:pPr>
      <w:r w:rsidRPr="001F30D9">
        <w:rPr>
          <w:sz w:val="28"/>
          <w:szCs w:val="28"/>
        </w:rPr>
        <w:t>Следует сказать, что предварительно все проекты правовых актов нормативного характера проверяются Кингисеппской городской прокуратурой на наличие в них факторов, способствующих созданию условий для коррупции. Следует отметить, что ни одного подобного факта органами прокурорского надзора выявлено не было.</w:t>
      </w:r>
    </w:p>
    <w:p w:rsidR="00431D79" w:rsidRPr="001F30D9" w:rsidRDefault="00431D79" w:rsidP="001F30D9">
      <w:pPr>
        <w:ind w:firstLine="708"/>
        <w:jc w:val="both"/>
        <w:rPr>
          <w:sz w:val="28"/>
          <w:szCs w:val="28"/>
        </w:rPr>
      </w:pPr>
      <w:r w:rsidRPr="001F30D9">
        <w:rPr>
          <w:sz w:val="28"/>
          <w:szCs w:val="28"/>
        </w:rPr>
        <w:t>В результате проверок на соответствие требованиям действующего законодательства Кингисеппской городской прокуратурой в 2010 году были представлены протесты по 9 решениям Совета депутатов. Все протесты были рассмотрены, внесены соответствующие изменения в решения.</w:t>
      </w:r>
    </w:p>
    <w:p w:rsidR="00431D79" w:rsidRPr="001F30D9" w:rsidRDefault="00431D79" w:rsidP="001F30D9">
      <w:pPr>
        <w:jc w:val="both"/>
        <w:rPr>
          <w:sz w:val="28"/>
          <w:szCs w:val="28"/>
        </w:rPr>
      </w:pPr>
      <w:r w:rsidRPr="001F30D9">
        <w:rPr>
          <w:sz w:val="28"/>
          <w:szCs w:val="28"/>
        </w:rPr>
        <w:tab/>
        <w:t>Скажу откровенно: в 2010 году качество документов, подготовленных администрацией снизилось. На доработку было отправлено 19 документов представлено с отсрочкой 42 документа. Прошу главу администрации принять меры дисциплинарного воздействия по фактам безответственного отношения к должностным обязанностям сотрудников администрации.</w:t>
      </w:r>
    </w:p>
    <w:p w:rsidR="00431D79" w:rsidRPr="001F30D9" w:rsidRDefault="00431D79" w:rsidP="001F30D9">
      <w:pPr>
        <w:ind w:firstLine="708"/>
        <w:jc w:val="both"/>
        <w:rPr>
          <w:sz w:val="28"/>
          <w:szCs w:val="28"/>
        </w:rPr>
      </w:pPr>
      <w:r w:rsidRPr="001F30D9">
        <w:rPr>
          <w:sz w:val="28"/>
          <w:szCs w:val="28"/>
        </w:rPr>
        <w:t>В 2010 году, в год 65-летия Победы в Великой Отечественной войне, особое внимание было уделено ветеранам Великой Отечественной войны, их нуждам и чаяниям, было выделено 5 миллионов рублей на оказание материальной помощи. В апреле 2010 года проведены благоустройство территории мемориала «Роща Пятисот», ремонтно-реставрационные работы надгробных плит на братском захоронении советских воинов погибших в 1941-1944 г.г., обследование скульптуры памятника «Советскому воину». Вместе с тем, хочу нацелить администрацию города, депутатский корпус на постоянную заботу о людях старшего поколения, чтобы наши памятные места были ухожены постоянно.</w:t>
      </w:r>
    </w:p>
    <w:p w:rsidR="00431D79" w:rsidRPr="001F30D9" w:rsidRDefault="00431D79" w:rsidP="001F30D9">
      <w:pPr>
        <w:ind w:firstLine="708"/>
        <w:jc w:val="both"/>
        <w:rPr>
          <w:sz w:val="28"/>
          <w:szCs w:val="28"/>
        </w:rPr>
      </w:pPr>
      <w:r w:rsidRPr="001F30D9">
        <w:rPr>
          <w:sz w:val="28"/>
          <w:szCs w:val="28"/>
        </w:rPr>
        <w:t xml:space="preserve">Наиболее значимым событием в культурной жизни города в ушедшем году стало празднование посвященное Дню города Кингисеппа и 83-ей годовщины Ленинградской области, которое состоялось 31 июля 2010 года. Этому предшествовала большая подготовительная работа. </w:t>
      </w:r>
    </w:p>
    <w:p w:rsidR="00431D79" w:rsidRPr="001F30D9" w:rsidRDefault="00431D79" w:rsidP="001F30D9">
      <w:pPr>
        <w:ind w:firstLine="708"/>
        <w:jc w:val="both"/>
        <w:rPr>
          <w:sz w:val="28"/>
          <w:szCs w:val="28"/>
        </w:rPr>
      </w:pPr>
      <w:r w:rsidRPr="001F30D9">
        <w:rPr>
          <w:sz w:val="28"/>
          <w:szCs w:val="28"/>
        </w:rPr>
        <w:t xml:space="preserve">Финансовое участие в подготовке празднования приняли руководители многих городских предприятий. Нельзя не отметить и участие работников учреждений культуры, которые сделали праздник запоминающимся. </w:t>
      </w:r>
    </w:p>
    <w:p w:rsidR="00431D79" w:rsidRPr="001F30D9" w:rsidRDefault="00431D79" w:rsidP="001F30D9">
      <w:pPr>
        <w:ind w:firstLine="708"/>
        <w:jc w:val="both"/>
        <w:rPr>
          <w:sz w:val="28"/>
          <w:szCs w:val="28"/>
        </w:rPr>
      </w:pPr>
      <w:r w:rsidRPr="001F30D9">
        <w:rPr>
          <w:sz w:val="28"/>
          <w:szCs w:val="28"/>
        </w:rPr>
        <w:t>Были получены хорошие отклики горожан. Спасибо всем руководителям комитетов, коммунальных отделов и отделов администрации, служб города за самоотверженную работу.</w:t>
      </w:r>
    </w:p>
    <w:p w:rsidR="00431D79" w:rsidRPr="001F30D9" w:rsidRDefault="00431D79" w:rsidP="001F30D9">
      <w:pPr>
        <w:ind w:firstLine="708"/>
        <w:jc w:val="both"/>
        <w:rPr>
          <w:sz w:val="28"/>
          <w:szCs w:val="28"/>
        </w:rPr>
      </w:pPr>
      <w:r w:rsidRPr="001F30D9">
        <w:rPr>
          <w:sz w:val="28"/>
          <w:szCs w:val="28"/>
        </w:rPr>
        <w:t xml:space="preserve">Благодарю всех, кто внес свой вклад в организацию этого праздника, а также всех, кто откликнулся на обращение принять участие в праздничном оформлении города. </w:t>
      </w:r>
    </w:p>
    <w:p w:rsidR="00431D79" w:rsidRPr="001F30D9" w:rsidRDefault="00431D79" w:rsidP="001F30D9">
      <w:pPr>
        <w:ind w:firstLine="708"/>
        <w:jc w:val="both"/>
        <w:rPr>
          <w:sz w:val="28"/>
          <w:szCs w:val="28"/>
        </w:rPr>
      </w:pPr>
      <w:r w:rsidRPr="001F30D9">
        <w:rPr>
          <w:sz w:val="28"/>
          <w:szCs w:val="28"/>
        </w:rPr>
        <w:t>В целях реализации демократических принципов организации органов местного самоуправления, гласности и прозрачности деятельности органов местного самоуправления в течение всего года уделялось серьезное внимание информирование населения о работе главы МО "Кингисеппское городское поселение", Совета депутатов в средствах массовой информации. Представители средств массовой информации - неизменные участники всех заседаний Совета депутатов и других официальных мероприятий. По итогам заседаний материалы систематически публикуются в газетах, на муниципальном радио, на официальном сайте муниципального образования, ролики демонстрируют по местному телевидению.</w:t>
      </w:r>
    </w:p>
    <w:p w:rsidR="00431D79" w:rsidRPr="001F30D9" w:rsidRDefault="00431D79" w:rsidP="0012347B">
      <w:pPr>
        <w:autoSpaceDE w:val="0"/>
        <w:autoSpaceDN w:val="0"/>
        <w:adjustRightInd w:val="0"/>
        <w:jc w:val="both"/>
        <w:outlineLvl w:val="0"/>
        <w:rPr>
          <w:sz w:val="28"/>
          <w:szCs w:val="28"/>
        </w:rPr>
      </w:pPr>
      <w:r w:rsidRPr="001F30D9">
        <w:rPr>
          <w:sz w:val="28"/>
          <w:szCs w:val="28"/>
        </w:rPr>
        <w:tab/>
        <w:t xml:space="preserve">Вместе с тем, уже сегодня ясно, что нам необходимо расширить поле информационных услуг. </w:t>
      </w:r>
      <w:r>
        <w:rPr>
          <w:sz w:val="28"/>
          <w:szCs w:val="28"/>
        </w:rPr>
        <w:t>На сегодняшний день в рамках исполнения</w:t>
      </w:r>
      <w:r w:rsidRPr="0012347B">
        <w:rPr>
          <w:sz w:val="28"/>
          <w:szCs w:val="28"/>
        </w:rPr>
        <w:t xml:space="preserve"> Федеральн</w:t>
      </w:r>
      <w:r>
        <w:rPr>
          <w:sz w:val="28"/>
          <w:szCs w:val="28"/>
        </w:rPr>
        <w:t>ого</w:t>
      </w:r>
      <w:r w:rsidRPr="0012347B">
        <w:rPr>
          <w:sz w:val="28"/>
          <w:szCs w:val="28"/>
        </w:rPr>
        <w:t xml:space="preserve"> закон</w:t>
      </w:r>
      <w:r>
        <w:rPr>
          <w:sz w:val="28"/>
          <w:szCs w:val="28"/>
        </w:rPr>
        <w:t>а</w:t>
      </w:r>
      <w:r w:rsidRPr="0012347B">
        <w:rPr>
          <w:sz w:val="28"/>
          <w:szCs w:val="28"/>
        </w:rPr>
        <w:t xml:space="preserve"> от 09.02.2009 N 8-ФЗ "Об обеспечении доступа к информации о деятельности государственных органов и органов местного самоуправления</w:t>
      </w:r>
      <w:r>
        <w:rPr>
          <w:sz w:val="28"/>
          <w:szCs w:val="28"/>
        </w:rPr>
        <w:t xml:space="preserve">» </w:t>
      </w:r>
      <w:r w:rsidRPr="001F30D9">
        <w:rPr>
          <w:sz w:val="28"/>
          <w:szCs w:val="28"/>
        </w:rPr>
        <w:t>недостаточно полноценно работает официальный сайт МО "Кингисеппское городское поселение". Слабо использует возможности библиотек, других учреждений по реализации программы «Электронное общество».</w:t>
      </w:r>
    </w:p>
    <w:p w:rsidR="00431D79" w:rsidRPr="001F30D9" w:rsidRDefault="00431D79" w:rsidP="001F30D9">
      <w:pPr>
        <w:ind w:firstLine="708"/>
        <w:jc w:val="both"/>
        <w:rPr>
          <w:sz w:val="28"/>
          <w:szCs w:val="28"/>
        </w:rPr>
      </w:pPr>
      <w:r w:rsidRPr="001F30D9">
        <w:rPr>
          <w:sz w:val="28"/>
          <w:szCs w:val="28"/>
        </w:rPr>
        <w:t xml:space="preserve">Организованное обеспечении деятельности депутатского корпуса осуществлял аппарат Совета депутатов. </w:t>
      </w:r>
    </w:p>
    <w:p w:rsidR="00431D79" w:rsidRPr="001F30D9" w:rsidRDefault="00431D79" w:rsidP="001F30D9">
      <w:pPr>
        <w:jc w:val="both"/>
        <w:rPr>
          <w:sz w:val="28"/>
          <w:szCs w:val="28"/>
        </w:rPr>
      </w:pPr>
      <w:r w:rsidRPr="001F30D9">
        <w:rPr>
          <w:sz w:val="28"/>
          <w:szCs w:val="28"/>
        </w:rPr>
        <w:tab/>
        <w:t>В целом вся работа аппарата направлена на обеспечение депутатов возможностью качественно и эффективно осуществлять правотворческую деятельность, в полном объеме реализовывать депутатские полномочия.</w:t>
      </w:r>
    </w:p>
    <w:p w:rsidR="00431D79" w:rsidRPr="001F30D9" w:rsidRDefault="00431D79" w:rsidP="001F30D9">
      <w:pPr>
        <w:ind w:firstLine="708"/>
        <w:jc w:val="both"/>
        <w:rPr>
          <w:sz w:val="28"/>
          <w:szCs w:val="28"/>
        </w:rPr>
      </w:pPr>
      <w:r w:rsidRPr="001F30D9">
        <w:rPr>
          <w:sz w:val="28"/>
          <w:szCs w:val="28"/>
        </w:rPr>
        <w:t>Проводимая совместно с администрацией и Советом депутатов МО "Кингисеппское городское поселение" в 2010 году бюджетная и экономическая политика была направлена на повышение благосостояния жителей города Кингисеппа, сохранение благоприятной социальной среды и экономической стабильности в городе.</w:t>
      </w:r>
    </w:p>
    <w:p w:rsidR="00431D79" w:rsidRPr="001F30D9" w:rsidRDefault="00431D79" w:rsidP="001F30D9">
      <w:pPr>
        <w:ind w:firstLine="708"/>
        <w:jc w:val="both"/>
        <w:rPr>
          <w:sz w:val="28"/>
          <w:szCs w:val="28"/>
        </w:rPr>
      </w:pPr>
      <w:r w:rsidRPr="001F30D9">
        <w:rPr>
          <w:sz w:val="28"/>
          <w:szCs w:val="28"/>
        </w:rPr>
        <w:t xml:space="preserve">Результаты деятельности Совета депутатов МО "Кингисеппское городское поселение" принимавшего участие в ежегодном областном конкурсе «На лучшую организацию работы представительных органов местного самоуправления в 2009 году» были оценены Законодательным собранием Ленинградской области и награждены Почетной грамотой, заняв </w:t>
      </w:r>
      <w:r w:rsidRPr="001F30D9">
        <w:rPr>
          <w:sz w:val="28"/>
          <w:szCs w:val="28"/>
          <w:lang w:val="en-US"/>
        </w:rPr>
        <w:t>III</w:t>
      </w:r>
      <w:r w:rsidRPr="001F30D9">
        <w:rPr>
          <w:sz w:val="28"/>
          <w:szCs w:val="28"/>
        </w:rPr>
        <w:t xml:space="preserve"> место среди городских поселений Ленинградской области.</w:t>
      </w:r>
    </w:p>
    <w:p w:rsidR="00431D79" w:rsidRPr="001F30D9" w:rsidRDefault="00431D79" w:rsidP="001F30D9">
      <w:pPr>
        <w:ind w:firstLine="708"/>
        <w:jc w:val="both"/>
        <w:rPr>
          <w:sz w:val="28"/>
          <w:szCs w:val="28"/>
        </w:rPr>
      </w:pPr>
      <w:r w:rsidRPr="001F30D9">
        <w:rPr>
          <w:sz w:val="28"/>
          <w:szCs w:val="28"/>
        </w:rPr>
        <w:t xml:space="preserve">Во исполнение полномочий главы МО «Кингисеппское городское поселение» мною было проведено 192 встречи с населением, на которых обсуждалось более 300 вопросов, часть </w:t>
      </w:r>
      <w:r>
        <w:rPr>
          <w:sz w:val="28"/>
          <w:szCs w:val="28"/>
        </w:rPr>
        <w:t>из которых впоследствии включен</w:t>
      </w:r>
      <w:r w:rsidRPr="001F30D9">
        <w:rPr>
          <w:sz w:val="28"/>
          <w:szCs w:val="28"/>
        </w:rPr>
        <w:t>а в повестки заседаний Совета депутатов.</w:t>
      </w:r>
    </w:p>
    <w:p w:rsidR="00431D79" w:rsidRPr="001F30D9" w:rsidRDefault="00431D79" w:rsidP="001F30D9">
      <w:pPr>
        <w:ind w:firstLine="708"/>
        <w:jc w:val="both"/>
        <w:rPr>
          <w:sz w:val="28"/>
          <w:szCs w:val="28"/>
        </w:rPr>
      </w:pPr>
      <w:r w:rsidRPr="001F30D9">
        <w:rPr>
          <w:sz w:val="28"/>
          <w:szCs w:val="28"/>
        </w:rPr>
        <w:t xml:space="preserve">Так, в 2010 году в адрес Главы МО "Кингисеппское городское поселение" поступило 298 обращений граждан. Из них 159 письменных обращений, 198 человек было принято в ходе личного приема, 205 человек обратилось по прямой линии (т. 41200). </w:t>
      </w:r>
    </w:p>
    <w:p w:rsidR="00431D79" w:rsidRPr="001F30D9" w:rsidRDefault="00431D79" w:rsidP="001F30D9">
      <w:pPr>
        <w:ind w:firstLine="708"/>
        <w:jc w:val="both"/>
        <w:rPr>
          <w:sz w:val="28"/>
          <w:szCs w:val="28"/>
        </w:rPr>
      </w:pPr>
      <w:r w:rsidRPr="001F30D9">
        <w:rPr>
          <w:sz w:val="28"/>
          <w:szCs w:val="28"/>
        </w:rPr>
        <w:t>Все поступившие обращения, жалобы рассмотрены в установленные сроки. Регулярно проводится анализ работы с обращениями граждан. Анализ поступившей корреспонденции за отчетный год показал, что по-прежнему высоким остается количество обращений граждан по проблемам жилищно-коммунального хозяйства. Некоторые проблемы, поставленные в обращениях жителей, стали предметом обсуждения на заседаниях постоянных депутатских комиссий и заседаниях Совета депутатов, направить для решения в администрацию. Поступившая информация, помогает в решении повседневных проблем на территории МО «Кингисеппское городское поселение», позволяет владеть полной и объективной информацией о ситуации во всех сферах жизнедеятельности города. Результатом этой работы является изыскание возможностей положительного влияния и реального решения возникающих проблем жителей, обеспечение сбалансированности интересов населения муниципального образования и формирование доверие граждан к деятельности властных структур.</w:t>
      </w:r>
    </w:p>
    <w:p w:rsidR="00431D79" w:rsidRPr="001F30D9" w:rsidRDefault="00431D79" w:rsidP="001F30D9">
      <w:pPr>
        <w:ind w:firstLine="708"/>
        <w:jc w:val="both"/>
        <w:rPr>
          <w:sz w:val="28"/>
          <w:szCs w:val="28"/>
        </w:rPr>
      </w:pPr>
      <w:r w:rsidRPr="001F30D9">
        <w:rPr>
          <w:sz w:val="28"/>
          <w:szCs w:val="28"/>
        </w:rPr>
        <w:t xml:space="preserve">В отчетный период мною, как главой муниципального образования в рамках своих полномочий проведены 32 пресс-конференций с представителями местных СМИ, 4 областных и 3 городских семинаров. </w:t>
      </w:r>
    </w:p>
    <w:p w:rsidR="00431D79" w:rsidRPr="001F30D9" w:rsidRDefault="00431D79" w:rsidP="001F30D9">
      <w:pPr>
        <w:ind w:firstLine="708"/>
        <w:jc w:val="both"/>
        <w:rPr>
          <w:sz w:val="28"/>
          <w:szCs w:val="28"/>
        </w:rPr>
      </w:pPr>
      <w:r w:rsidRPr="001F30D9">
        <w:rPr>
          <w:sz w:val="28"/>
          <w:szCs w:val="28"/>
        </w:rPr>
        <w:t>Надо сказать, что несмотря на экономический кризис, в целом, 2010 год прошел неплохо. Мы стремились работать открыто, конструктивно сотрудничая с депутатами и администрацией города. Безусловно, почивать на лаврах не приходится – проблем, требующих решения, у нас еще немало. В наступившем году нам предстоит продолжить работу над решением вопросов волнующих горожан и качества жизни населения.</w:t>
      </w:r>
    </w:p>
    <w:p w:rsidR="00431D79" w:rsidRPr="001F30D9" w:rsidRDefault="00431D79" w:rsidP="001F30D9">
      <w:pPr>
        <w:jc w:val="both"/>
        <w:rPr>
          <w:sz w:val="28"/>
          <w:szCs w:val="28"/>
        </w:rPr>
      </w:pPr>
    </w:p>
    <w:p w:rsidR="00431D79" w:rsidRPr="001F30D9" w:rsidRDefault="00431D79" w:rsidP="001F30D9">
      <w:pPr>
        <w:ind w:firstLine="708"/>
        <w:jc w:val="both"/>
        <w:rPr>
          <w:sz w:val="28"/>
          <w:szCs w:val="28"/>
        </w:rPr>
      </w:pPr>
      <w:r w:rsidRPr="001F30D9">
        <w:rPr>
          <w:sz w:val="28"/>
          <w:szCs w:val="28"/>
        </w:rPr>
        <w:t xml:space="preserve">В завершении отчета хочется сказать о задачах на </w:t>
      </w:r>
      <w:r>
        <w:rPr>
          <w:sz w:val="28"/>
          <w:szCs w:val="28"/>
        </w:rPr>
        <w:t>грядущий</w:t>
      </w:r>
      <w:r w:rsidRPr="001F30D9">
        <w:rPr>
          <w:sz w:val="28"/>
          <w:szCs w:val="28"/>
        </w:rPr>
        <w:t xml:space="preserve"> год:</w:t>
      </w:r>
    </w:p>
    <w:p w:rsidR="00431D79" w:rsidRPr="001F30D9" w:rsidRDefault="00431D79" w:rsidP="001F30D9">
      <w:pPr>
        <w:jc w:val="both"/>
        <w:rPr>
          <w:sz w:val="28"/>
          <w:szCs w:val="28"/>
        </w:rPr>
      </w:pPr>
      <w:r w:rsidRPr="001F30D9">
        <w:rPr>
          <w:sz w:val="28"/>
          <w:szCs w:val="28"/>
        </w:rPr>
        <w:t>1. Необходимо обеспечить бесперебойную работу комплекса жилищно- коммунального хозяйства и качественное предоставление коммунальных услуг, обратив особое внимание в числе других проблем на качество питьевой воды в г. Кингисеппе.</w:t>
      </w:r>
    </w:p>
    <w:p w:rsidR="00431D79" w:rsidRPr="001F30D9" w:rsidRDefault="00431D79" w:rsidP="001F30D9">
      <w:pPr>
        <w:jc w:val="both"/>
        <w:rPr>
          <w:sz w:val="28"/>
          <w:szCs w:val="28"/>
        </w:rPr>
      </w:pPr>
      <w:r w:rsidRPr="001F30D9">
        <w:rPr>
          <w:sz w:val="28"/>
          <w:szCs w:val="28"/>
        </w:rPr>
        <w:t>2. Продолжить работы по благоустройству и озеленению г. Кингисеппа, активизировать работу с населением за чистоту наших улиц и внутридомовых территорий, обеспечить безопасность дорожного движения.</w:t>
      </w:r>
    </w:p>
    <w:p w:rsidR="00431D79" w:rsidRPr="001F30D9" w:rsidRDefault="00431D79" w:rsidP="001F30D9">
      <w:pPr>
        <w:jc w:val="both"/>
        <w:rPr>
          <w:sz w:val="28"/>
          <w:szCs w:val="28"/>
        </w:rPr>
      </w:pPr>
      <w:r w:rsidRPr="001F30D9">
        <w:rPr>
          <w:sz w:val="28"/>
          <w:szCs w:val="28"/>
        </w:rPr>
        <w:t>3. Продлить работу по наполнению бюджета города, по сокращению задолженности по налогам и сборам, повысить эффективность управления и распоряжения муниципальной собственностью.</w:t>
      </w:r>
    </w:p>
    <w:p w:rsidR="00431D79" w:rsidRPr="001F30D9" w:rsidRDefault="00431D79" w:rsidP="001F30D9">
      <w:pPr>
        <w:jc w:val="both"/>
        <w:rPr>
          <w:sz w:val="28"/>
          <w:szCs w:val="28"/>
        </w:rPr>
      </w:pPr>
      <w:r w:rsidRPr="001F30D9">
        <w:rPr>
          <w:sz w:val="28"/>
          <w:szCs w:val="28"/>
        </w:rPr>
        <w:t>4. Провести оптимизацию сети бюджетных учреждений с целью улучшения качества муниципальных услуг для населения.</w:t>
      </w:r>
    </w:p>
    <w:p w:rsidR="00431D79" w:rsidRPr="001F30D9" w:rsidRDefault="00431D79" w:rsidP="001F30D9">
      <w:pPr>
        <w:jc w:val="both"/>
        <w:rPr>
          <w:sz w:val="28"/>
          <w:szCs w:val="28"/>
        </w:rPr>
      </w:pPr>
      <w:r w:rsidRPr="001F30D9">
        <w:rPr>
          <w:sz w:val="28"/>
          <w:szCs w:val="28"/>
        </w:rPr>
        <w:t>5. Продолжить практику открытости, доверительного общения с населением города, гласности принимаемых органами местного самоуправления решений.</w:t>
      </w:r>
    </w:p>
    <w:p w:rsidR="00431D79" w:rsidRPr="001F30D9" w:rsidRDefault="00431D79" w:rsidP="001F30D9">
      <w:pPr>
        <w:ind w:firstLine="708"/>
        <w:jc w:val="both"/>
        <w:rPr>
          <w:sz w:val="28"/>
          <w:szCs w:val="28"/>
        </w:rPr>
      </w:pPr>
      <w:r w:rsidRPr="001F30D9">
        <w:rPr>
          <w:sz w:val="28"/>
          <w:szCs w:val="28"/>
        </w:rPr>
        <w:t>Задачи перед нами стоят важные и сложные. Я уверен, что вместе мы сможем добиться намеченного и обеспечить дальнейшее развитие города.</w:t>
      </w:r>
    </w:p>
    <w:sectPr w:rsidR="00431D79" w:rsidRPr="001F30D9" w:rsidSect="00C53206">
      <w:pgSz w:w="11906" w:h="16838"/>
      <w:pgMar w:top="851" w:right="926"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D26C7"/>
    <w:multiLevelType w:val="hybridMultilevel"/>
    <w:tmpl w:val="25FED44C"/>
    <w:lvl w:ilvl="0" w:tplc="EB2EEBC4">
      <w:start w:val="2"/>
      <w:numFmt w:val="decimal"/>
      <w:lvlText w:val="%1."/>
      <w:lvlJc w:val="left"/>
      <w:pPr>
        <w:tabs>
          <w:tab w:val="num" w:pos="720"/>
        </w:tabs>
        <w:ind w:left="720" w:hanging="360"/>
      </w:pPr>
      <w:rPr>
        <w:rFonts w:hint="default"/>
        <w:b w:val="0"/>
        <w:b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E8D5F05"/>
    <w:multiLevelType w:val="hybridMultilevel"/>
    <w:tmpl w:val="3C4470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8BA55CA"/>
    <w:multiLevelType w:val="hybridMultilevel"/>
    <w:tmpl w:val="239C97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30D9"/>
    <w:rsid w:val="000924DB"/>
    <w:rsid w:val="0012347B"/>
    <w:rsid w:val="001330EA"/>
    <w:rsid w:val="001F30D9"/>
    <w:rsid w:val="001F6C64"/>
    <w:rsid w:val="00255E77"/>
    <w:rsid w:val="003C6582"/>
    <w:rsid w:val="00426BF1"/>
    <w:rsid w:val="00431D79"/>
    <w:rsid w:val="00455FAD"/>
    <w:rsid w:val="00506F65"/>
    <w:rsid w:val="006007D9"/>
    <w:rsid w:val="00610180"/>
    <w:rsid w:val="00666D1E"/>
    <w:rsid w:val="008A37CB"/>
    <w:rsid w:val="00976435"/>
    <w:rsid w:val="009A512B"/>
    <w:rsid w:val="009C6FED"/>
    <w:rsid w:val="00A81587"/>
    <w:rsid w:val="00AB1808"/>
    <w:rsid w:val="00AB5679"/>
    <w:rsid w:val="00C53206"/>
    <w:rsid w:val="00D27D80"/>
    <w:rsid w:val="00EC3BB5"/>
    <w:rsid w:val="00EC4B4E"/>
    <w:rsid w:val="00F365E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0D9"/>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F30D9"/>
    <w:pPr>
      <w:ind w:left="720"/>
    </w:pPr>
  </w:style>
</w:styles>
</file>

<file path=word/webSettings.xml><?xml version="1.0" encoding="utf-8"?>
<w:webSettings xmlns:r="http://schemas.openxmlformats.org/officeDocument/2006/relationships" xmlns:w="http://schemas.openxmlformats.org/wordprocessingml/2006/main">
  <w:divs>
    <w:div w:id="14650004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3361</Words>
  <Characters>19164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 16 ноября 2010 года   №  263</dc:title>
  <dc:subject/>
  <dc:creator>Admin</dc:creator>
  <cp:keywords/>
  <dc:description/>
  <cp:lastModifiedBy>User</cp:lastModifiedBy>
  <cp:revision>2</cp:revision>
  <cp:lastPrinted>2010-12-23T14:13:00Z</cp:lastPrinted>
  <dcterms:created xsi:type="dcterms:W3CDTF">2011-02-16T13:01:00Z</dcterms:created>
  <dcterms:modified xsi:type="dcterms:W3CDTF">2011-02-16T13:01:00Z</dcterms:modified>
</cp:coreProperties>
</file>