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A60" w:rsidRDefault="00123A60" w:rsidP="00B26F0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123A60" w:rsidRDefault="00123A60" w:rsidP="00B26F04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123A60" w:rsidRDefault="00123A60" w:rsidP="00B26F04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123A60" w:rsidRDefault="00123A60" w:rsidP="00B26F04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123A60" w:rsidRDefault="00123A60" w:rsidP="00B26F04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123A60" w:rsidRDefault="00123A60" w:rsidP="00B26F04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123A60" w:rsidRDefault="00123A60" w:rsidP="00B26F0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123A60" w:rsidRDefault="00123A60" w:rsidP="00B26F04">
      <w:pPr>
        <w:jc w:val="center"/>
        <w:rPr>
          <w:b/>
          <w:bCs/>
          <w:sz w:val="28"/>
          <w:szCs w:val="28"/>
        </w:rPr>
      </w:pPr>
    </w:p>
    <w:p w:rsidR="00123A60" w:rsidRDefault="00123A60" w:rsidP="00B26F0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123A60" w:rsidRPr="005248A3" w:rsidRDefault="00123A60" w:rsidP="00F45D94">
      <w:pPr>
        <w:jc w:val="center"/>
        <w:rPr>
          <w:b/>
          <w:bCs/>
          <w:sz w:val="28"/>
          <w:szCs w:val="28"/>
        </w:rPr>
      </w:pPr>
    </w:p>
    <w:p w:rsidR="00123A60" w:rsidRPr="005248A3" w:rsidRDefault="00123A60" w:rsidP="00F45D94">
      <w:pPr>
        <w:rPr>
          <w:b/>
          <w:bCs/>
          <w:sz w:val="28"/>
          <w:szCs w:val="28"/>
        </w:rPr>
      </w:pPr>
      <w:r w:rsidRPr="005248A3">
        <w:rPr>
          <w:b/>
          <w:bCs/>
          <w:sz w:val="28"/>
          <w:szCs w:val="28"/>
        </w:rPr>
        <w:t>от 1</w:t>
      </w:r>
      <w:r>
        <w:rPr>
          <w:b/>
          <w:bCs/>
          <w:sz w:val="28"/>
          <w:szCs w:val="28"/>
        </w:rPr>
        <w:t>6</w:t>
      </w:r>
      <w:r w:rsidRPr="005248A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декабря</w:t>
      </w:r>
      <w:r w:rsidRPr="005248A3">
        <w:rPr>
          <w:b/>
          <w:bCs/>
          <w:sz w:val="28"/>
          <w:szCs w:val="28"/>
        </w:rPr>
        <w:t xml:space="preserve"> 2010 года № </w:t>
      </w:r>
      <w:r>
        <w:rPr>
          <w:b/>
          <w:bCs/>
          <w:sz w:val="28"/>
          <w:szCs w:val="28"/>
        </w:rPr>
        <w:t>259</w:t>
      </w:r>
    </w:p>
    <w:p w:rsidR="00123A60" w:rsidRDefault="00123A60" w:rsidP="00F45D94">
      <w:pPr>
        <w:rPr>
          <w:b/>
          <w:bCs/>
          <w:sz w:val="28"/>
          <w:szCs w:val="28"/>
        </w:rPr>
      </w:pPr>
    </w:p>
    <w:p w:rsidR="00123A60" w:rsidRDefault="00123A60" w:rsidP="00F45D9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состава </w:t>
      </w:r>
    </w:p>
    <w:p w:rsidR="00123A60" w:rsidRDefault="00123A60" w:rsidP="00F45D9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рабочей группы для проверки документации</w:t>
      </w:r>
    </w:p>
    <w:p w:rsidR="00123A60" w:rsidRDefault="00123A60" w:rsidP="00F45D9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 проведенным проектно-изыскательским </w:t>
      </w:r>
    </w:p>
    <w:p w:rsidR="00123A60" w:rsidRDefault="00123A60" w:rsidP="00F45D9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работам и экспертизам проектов на территории</w:t>
      </w:r>
    </w:p>
    <w:p w:rsidR="00123A60" w:rsidRDefault="00123A60" w:rsidP="00F45D9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МО "Кингисеппское городское поселение" </w:t>
      </w:r>
    </w:p>
    <w:p w:rsidR="00123A60" w:rsidRDefault="00123A60" w:rsidP="00F45D94">
      <w:pPr>
        <w:outlineLvl w:val="0"/>
        <w:rPr>
          <w:b/>
          <w:bCs/>
          <w:sz w:val="28"/>
          <w:szCs w:val="28"/>
        </w:rPr>
      </w:pPr>
    </w:p>
    <w:p w:rsidR="00123A60" w:rsidRPr="003A4D4B" w:rsidRDefault="00123A60" w:rsidP="00F45D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</w:t>
      </w:r>
      <w:r w:rsidRPr="00332D14">
        <w:rPr>
          <w:sz w:val="28"/>
          <w:szCs w:val="28"/>
        </w:rPr>
        <w:t xml:space="preserve">информацию </w:t>
      </w:r>
      <w:r>
        <w:rPr>
          <w:sz w:val="28"/>
          <w:szCs w:val="28"/>
        </w:rPr>
        <w:t xml:space="preserve">председателя ревизионной комиссии Совета </w:t>
      </w:r>
      <w:r w:rsidRPr="003A4D4B">
        <w:rPr>
          <w:sz w:val="28"/>
          <w:szCs w:val="28"/>
        </w:rPr>
        <w:t>депутатов Гячене Л.В. о необходимости дополнительной проверки работы администрации  МО "Кингисеппское городское поселение",</w:t>
      </w:r>
    </w:p>
    <w:p w:rsidR="00123A60" w:rsidRPr="00332D14" w:rsidRDefault="00123A60" w:rsidP="00F45D94">
      <w:pPr>
        <w:jc w:val="both"/>
        <w:rPr>
          <w:sz w:val="28"/>
          <w:szCs w:val="28"/>
        </w:rPr>
      </w:pPr>
      <w:r w:rsidRPr="00332D14">
        <w:rPr>
          <w:sz w:val="28"/>
          <w:szCs w:val="28"/>
        </w:rPr>
        <w:t>Совет депутатов МО «Кингисеппское городское поселение»</w:t>
      </w:r>
    </w:p>
    <w:p w:rsidR="00123A60" w:rsidRPr="0059359E" w:rsidRDefault="00123A60" w:rsidP="00F45D94">
      <w:pPr>
        <w:rPr>
          <w:sz w:val="28"/>
          <w:szCs w:val="28"/>
        </w:rPr>
      </w:pPr>
    </w:p>
    <w:p w:rsidR="00123A60" w:rsidRPr="00A80530" w:rsidRDefault="00123A60" w:rsidP="00F45D94">
      <w:pPr>
        <w:jc w:val="both"/>
        <w:rPr>
          <w:b/>
          <w:bCs/>
          <w:sz w:val="28"/>
          <w:szCs w:val="28"/>
        </w:rPr>
      </w:pPr>
      <w:r w:rsidRPr="00A80530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A80530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A80530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A80530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A80530">
        <w:rPr>
          <w:b/>
          <w:bCs/>
          <w:sz w:val="28"/>
          <w:szCs w:val="28"/>
        </w:rPr>
        <w:t>Л:</w:t>
      </w:r>
    </w:p>
    <w:p w:rsidR="00123A60" w:rsidRDefault="00123A60" w:rsidP="00F45D94">
      <w:pPr>
        <w:jc w:val="both"/>
        <w:rPr>
          <w:sz w:val="28"/>
          <w:szCs w:val="28"/>
        </w:rPr>
      </w:pPr>
    </w:p>
    <w:p w:rsidR="00123A60" w:rsidRDefault="00123A60" w:rsidP="005A0AF1">
      <w:pPr>
        <w:numPr>
          <w:ilvl w:val="0"/>
          <w:numId w:val="2"/>
        </w:numPr>
        <w:ind w:hanging="720"/>
        <w:jc w:val="both"/>
        <w:outlineLvl w:val="0"/>
        <w:rPr>
          <w:sz w:val="28"/>
          <w:szCs w:val="28"/>
        </w:rPr>
      </w:pPr>
      <w:r w:rsidRPr="00332D14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состав рабочей группы для проверки документации по проведенным проектно-изыскательским работам и экспертизам проектов на территории МО "Кингисеппское городское поселение" за 2007-2010 г.г. в </w:t>
      </w:r>
      <w:r w:rsidRPr="00A83F06">
        <w:rPr>
          <w:sz w:val="28"/>
          <w:szCs w:val="28"/>
        </w:rPr>
        <w:t>части выделения бюджетных средств и их реализации в следующем составе:</w:t>
      </w:r>
    </w:p>
    <w:p w:rsidR="00123A60" w:rsidRDefault="00123A60" w:rsidP="00B15451">
      <w:pPr>
        <w:tabs>
          <w:tab w:val="left" w:pos="9355"/>
        </w:tabs>
        <w:ind w:left="720"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Председатель: Гячене Любовь Васильевна, избирательный округ № 17;</w:t>
      </w:r>
    </w:p>
    <w:p w:rsidR="00123A60" w:rsidRPr="005A0AF1" w:rsidRDefault="00123A60" w:rsidP="00B15451">
      <w:pPr>
        <w:tabs>
          <w:tab w:val="left" w:pos="540"/>
          <w:tab w:val="left" w:pos="9355"/>
        </w:tabs>
        <w:ind w:left="720" w:right="-5"/>
        <w:jc w:val="both"/>
        <w:rPr>
          <w:sz w:val="16"/>
          <w:szCs w:val="16"/>
        </w:rPr>
      </w:pPr>
      <w:r>
        <w:rPr>
          <w:sz w:val="28"/>
          <w:szCs w:val="28"/>
        </w:rPr>
        <w:t>Члены рабочей группы:</w:t>
      </w:r>
    </w:p>
    <w:p w:rsidR="00123A60" w:rsidRDefault="00123A60" w:rsidP="005A0AF1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Бойко Александр Алексеевич, избирательный округ № 4;</w:t>
      </w:r>
    </w:p>
    <w:p w:rsidR="00123A60" w:rsidRDefault="00123A60" w:rsidP="005A0AF1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Грекова Ирина Викторовна, избирательный округ № 12;</w:t>
      </w:r>
    </w:p>
    <w:p w:rsidR="00123A60" w:rsidRDefault="00123A60" w:rsidP="005A0AF1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Иванова Ирина Александровна, избирательный округ № 6;</w:t>
      </w:r>
    </w:p>
    <w:p w:rsidR="00123A60" w:rsidRDefault="00123A60" w:rsidP="005A0AF1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Колосай Игорь Станиславович, избирательный округ № 16;</w:t>
      </w:r>
    </w:p>
    <w:p w:rsidR="00123A60" w:rsidRDefault="00123A60" w:rsidP="005A0AF1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Маскалевич Владимир Анатольевич, избирательный  округ № 19;</w:t>
      </w:r>
    </w:p>
    <w:p w:rsidR="00123A60" w:rsidRDefault="00123A60" w:rsidP="005A0AF1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Шуляк Андрей Викторович, избирательный округ № 21.</w:t>
      </w:r>
    </w:p>
    <w:p w:rsidR="00123A60" w:rsidRDefault="00123A60" w:rsidP="006D2200">
      <w:pPr>
        <w:numPr>
          <w:ilvl w:val="0"/>
          <w:numId w:val="2"/>
        </w:numPr>
        <w:tabs>
          <w:tab w:val="clear" w:pos="720"/>
        </w:tabs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>Рабочей группе представить заключение о проведенной проверке на рассмотрение Совета депутатов МО "Кингисеппское городское поселение" в срок до 01.03.2011 года.</w:t>
      </w:r>
    </w:p>
    <w:p w:rsidR="00123A60" w:rsidRPr="0032650F" w:rsidRDefault="00123A60" w:rsidP="006D2200">
      <w:pPr>
        <w:numPr>
          <w:ilvl w:val="0"/>
          <w:numId w:val="2"/>
        </w:numPr>
        <w:tabs>
          <w:tab w:val="left" w:pos="9355"/>
        </w:tabs>
        <w:ind w:right="-5" w:hanging="720"/>
        <w:jc w:val="both"/>
        <w:rPr>
          <w:sz w:val="28"/>
          <w:szCs w:val="28"/>
        </w:rPr>
      </w:pPr>
      <w:r w:rsidRPr="00B028C5">
        <w:rPr>
          <w:sz w:val="28"/>
          <w:szCs w:val="28"/>
        </w:rPr>
        <w:t xml:space="preserve">Контроль за исполнением настоящего решения </w:t>
      </w:r>
      <w:r>
        <w:rPr>
          <w:sz w:val="28"/>
          <w:szCs w:val="28"/>
        </w:rPr>
        <w:t>возложить на главу МО "Кингисеппское городское поселение".</w:t>
      </w:r>
    </w:p>
    <w:p w:rsidR="00123A60" w:rsidRPr="0059359E" w:rsidRDefault="00123A60" w:rsidP="00F45D94">
      <w:pPr>
        <w:rPr>
          <w:sz w:val="28"/>
          <w:szCs w:val="28"/>
        </w:rPr>
      </w:pPr>
    </w:p>
    <w:p w:rsidR="00123A60" w:rsidRDefault="00123A60" w:rsidP="00F45D94">
      <w:pPr>
        <w:outlineLvl w:val="0"/>
        <w:rPr>
          <w:sz w:val="28"/>
          <w:szCs w:val="28"/>
        </w:rPr>
      </w:pPr>
      <w:r w:rsidRPr="0059359E">
        <w:rPr>
          <w:sz w:val="28"/>
          <w:szCs w:val="28"/>
        </w:rPr>
        <w:t xml:space="preserve">Глава </w:t>
      </w:r>
    </w:p>
    <w:p w:rsidR="00123A60" w:rsidRPr="0059359E" w:rsidRDefault="00123A60" w:rsidP="00F45D94">
      <w:pPr>
        <w:outlineLvl w:val="0"/>
        <w:rPr>
          <w:sz w:val="28"/>
          <w:szCs w:val="28"/>
        </w:rPr>
      </w:pPr>
      <w:r w:rsidRPr="0059359E">
        <w:rPr>
          <w:sz w:val="28"/>
          <w:szCs w:val="28"/>
        </w:rPr>
        <w:t>МО</w:t>
      </w:r>
      <w:r>
        <w:rPr>
          <w:sz w:val="28"/>
          <w:szCs w:val="28"/>
        </w:rPr>
        <w:t xml:space="preserve"> </w:t>
      </w:r>
      <w:r w:rsidRPr="0059359E">
        <w:rPr>
          <w:sz w:val="28"/>
          <w:szCs w:val="28"/>
        </w:rPr>
        <w:t>«Кингисеппское городское поселение»                                    А.И. Невский</w:t>
      </w:r>
    </w:p>
    <w:sectPr w:rsidR="00123A60" w:rsidRPr="0059359E" w:rsidSect="00B26F04">
      <w:pgSz w:w="11906" w:h="16838"/>
      <w:pgMar w:top="1134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F6F6C"/>
    <w:multiLevelType w:val="hybridMultilevel"/>
    <w:tmpl w:val="3CCCD9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>
    <w:nsid w:val="3CB366FB"/>
    <w:multiLevelType w:val="hybridMultilevel"/>
    <w:tmpl w:val="42760F68"/>
    <w:lvl w:ilvl="0" w:tplc="01C657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81A4477"/>
    <w:multiLevelType w:val="hybridMultilevel"/>
    <w:tmpl w:val="A29A84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5D94"/>
    <w:rsid w:val="00031DCF"/>
    <w:rsid w:val="00123A60"/>
    <w:rsid w:val="00163E93"/>
    <w:rsid w:val="00255F3E"/>
    <w:rsid w:val="002E67E0"/>
    <w:rsid w:val="00304926"/>
    <w:rsid w:val="0032650F"/>
    <w:rsid w:val="00332D14"/>
    <w:rsid w:val="0036558C"/>
    <w:rsid w:val="003857D1"/>
    <w:rsid w:val="003A4D4B"/>
    <w:rsid w:val="005248A3"/>
    <w:rsid w:val="0059359E"/>
    <w:rsid w:val="005A0AF1"/>
    <w:rsid w:val="005D1A7E"/>
    <w:rsid w:val="006D2200"/>
    <w:rsid w:val="006D4462"/>
    <w:rsid w:val="0072704A"/>
    <w:rsid w:val="00823E7D"/>
    <w:rsid w:val="00970E8D"/>
    <w:rsid w:val="009956CB"/>
    <w:rsid w:val="00996570"/>
    <w:rsid w:val="00A33601"/>
    <w:rsid w:val="00A40BF9"/>
    <w:rsid w:val="00A80530"/>
    <w:rsid w:val="00A83F06"/>
    <w:rsid w:val="00B01599"/>
    <w:rsid w:val="00B028C5"/>
    <w:rsid w:val="00B14F85"/>
    <w:rsid w:val="00B15451"/>
    <w:rsid w:val="00B26F04"/>
    <w:rsid w:val="00DB388E"/>
    <w:rsid w:val="00F45D94"/>
    <w:rsid w:val="00F518C4"/>
    <w:rsid w:val="00FA0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D94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45D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055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255</Words>
  <Characters>1458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19 марта 2010 года № 114</dc:title>
  <dc:subject/>
  <dc:creator>User</dc:creator>
  <cp:keywords/>
  <dc:description/>
  <cp:lastModifiedBy>User</cp:lastModifiedBy>
  <cp:revision>2</cp:revision>
  <cp:lastPrinted>2010-03-22T14:43:00Z</cp:lastPrinted>
  <dcterms:created xsi:type="dcterms:W3CDTF">2011-02-16T13:00:00Z</dcterms:created>
  <dcterms:modified xsi:type="dcterms:W3CDTF">2011-02-16T13:00:00Z</dcterms:modified>
</cp:coreProperties>
</file>