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4D9" w:rsidRDefault="002014D9" w:rsidP="000E7B2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014D9" w:rsidRDefault="002014D9" w:rsidP="000E7B20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2014D9" w:rsidRDefault="002014D9" w:rsidP="000E7B20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2014D9" w:rsidRDefault="002014D9" w:rsidP="000E7B2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014D9" w:rsidRDefault="002014D9" w:rsidP="000E7B20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014D9" w:rsidRDefault="002014D9" w:rsidP="000E7B20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014D9" w:rsidRDefault="002014D9" w:rsidP="000E7B2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014D9" w:rsidRDefault="002014D9" w:rsidP="000E7B20">
      <w:pPr>
        <w:jc w:val="center"/>
        <w:rPr>
          <w:b/>
          <w:bCs/>
          <w:sz w:val="28"/>
          <w:szCs w:val="28"/>
        </w:rPr>
      </w:pPr>
    </w:p>
    <w:p w:rsidR="002014D9" w:rsidRDefault="002014D9" w:rsidP="000E7B2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014D9" w:rsidRPr="009A512B" w:rsidRDefault="002014D9" w:rsidP="00D80082">
      <w:pPr>
        <w:suppressAutoHyphens/>
        <w:jc w:val="center"/>
        <w:rPr>
          <w:b/>
          <w:bCs/>
          <w:sz w:val="28"/>
          <w:szCs w:val="28"/>
        </w:rPr>
      </w:pPr>
    </w:p>
    <w:p w:rsidR="002014D9" w:rsidRDefault="002014D9" w:rsidP="00D80082">
      <w:pPr>
        <w:suppressAutoHyphens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1</w:t>
      </w:r>
      <w:r w:rsidRPr="009A512B">
        <w:rPr>
          <w:b/>
          <w:bCs/>
          <w:sz w:val="28"/>
          <w:szCs w:val="28"/>
        </w:rPr>
        <w:t xml:space="preserve">6 </w:t>
      </w:r>
      <w:r>
        <w:rPr>
          <w:b/>
          <w:bCs/>
          <w:sz w:val="28"/>
          <w:szCs w:val="28"/>
        </w:rPr>
        <w:t>дека</w:t>
      </w:r>
      <w:r w:rsidRPr="009A512B">
        <w:rPr>
          <w:b/>
          <w:bCs/>
          <w:sz w:val="28"/>
          <w:szCs w:val="28"/>
        </w:rPr>
        <w:t>бря 2010 года   №  2</w:t>
      </w:r>
      <w:r>
        <w:rPr>
          <w:b/>
          <w:bCs/>
          <w:sz w:val="28"/>
          <w:szCs w:val="28"/>
        </w:rPr>
        <w:t>58</w:t>
      </w:r>
    </w:p>
    <w:p w:rsidR="002014D9" w:rsidRPr="009A512B" w:rsidRDefault="002014D9" w:rsidP="00D80082">
      <w:pPr>
        <w:suppressAutoHyphens/>
        <w:rPr>
          <w:sz w:val="28"/>
          <w:szCs w:val="28"/>
        </w:rPr>
      </w:pPr>
    </w:p>
    <w:p w:rsidR="002014D9" w:rsidRPr="00367707" w:rsidRDefault="002014D9" w:rsidP="0036770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67707">
        <w:rPr>
          <w:b/>
          <w:bCs/>
          <w:sz w:val="28"/>
          <w:szCs w:val="28"/>
        </w:rPr>
        <w:t>О направлении предложения</w:t>
      </w:r>
    </w:p>
    <w:p w:rsidR="002014D9" w:rsidRPr="00367707" w:rsidRDefault="002014D9" w:rsidP="0036770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67707">
        <w:rPr>
          <w:b/>
          <w:bCs/>
          <w:sz w:val="28"/>
          <w:szCs w:val="28"/>
        </w:rPr>
        <w:t>о присвоении почетного звания</w:t>
      </w:r>
    </w:p>
    <w:p w:rsidR="002014D9" w:rsidRPr="00367707" w:rsidRDefault="002014D9" w:rsidP="0036770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67707">
        <w:rPr>
          <w:b/>
          <w:bCs/>
          <w:sz w:val="28"/>
          <w:szCs w:val="28"/>
        </w:rPr>
        <w:t>Российской Федерации</w:t>
      </w:r>
    </w:p>
    <w:p w:rsidR="002014D9" w:rsidRPr="00367707" w:rsidRDefault="002014D9" w:rsidP="0036770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67707">
        <w:rPr>
          <w:b/>
          <w:bCs/>
          <w:sz w:val="28"/>
          <w:szCs w:val="28"/>
        </w:rPr>
        <w:t>«Город воинской славы» городу</w:t>
      </w:r>
    </w:p>
    <w:p w:rsidR="002014D9" w:rsidRPr="00367707" w:rsidRDefault="002014D9" w:rsidP="0036770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67707">
        <w:rPr>
          <w:b/>
          <w:bCs/>
          <w:sz w:val="28"/>
          <w:szCs w:val="28"/>
        </w:rPr>
        <w:t>Кингисепп Ленинградской области</w:t>
      </w:r>
    </w:p>
    <w:p w:rsidR="002014D9" w:rsidRPr="00367707" w:rsidRDefault="002014D9" w:rsidP="00E941A1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2014D9" w:rsidRDefault="002014D9" w:rsidP="00D800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6770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федеральным </w:t>
      </w:r>
      <w:r w:rsidRPr="00367707">
        <w:rPr>
          <w:sz w:val="28"/>
          <w:szCs w:val="28"/>
        </w:rPr>
        <w:t xml:space="preserve">законом от </w:t>
      </w:r>
      <w:r>
        <w:rPr>
          <w:sz w:val="28"/>
          <w:szCs w:val="28"/>
        </w:rPr>
        <w:t>0</w:t>
      </w:r>
      <w:r w:rsidRPr="00367707">
        <w:rPr>
          <w:sz w:val="28"/>
          <w:szCs w:val="28"/>
        </w:rPr>
        <w:t>9</w:t>
      </w:r>
      <w:r>
        <w:rPr>
          <w:sz w:val="28"/>
          <w:szCs w:val="28"/>
        </w:rPr>
        <w:t>.05.</w:t>
      </w:r>
      <w:r w:rsidRPr="00367707">
        <w:rPr>
          <w:sz w:val="28"/>
          <w:szCs w:val="28"/>
        </w:rPr>
        <w:t>2006 г</w:t>
      </w:r>
      <w:r>
        <w:rPr>
          <w:sz w:val="28"/>
          <w:szCs w:val="28"/>
        </w:rPr>
        <w:t>.</w:t>
      </w:r>
      <w:r w:rsidRPr="00367707">
        <w:rPr>
          <w:sz w:val="28"/>
          <w:szCs w:val="28"/>
        </w:rPr>
        <w:t xml:space="preserve"> № 68-ФЗ «О почетном звании Российской Федерации «Город воинской славы», рассмотрев </w:t>
      </w:r>
      <w:r>
        <w:rPr>
          <w:sz w:val="28"/>
          <w:szCs w:val="28"/>
        </w:rPr>
        <w:t>предложение</w:t>
      </w:r>
      <w:r w:rsidRPr="00367707">
        <w:rPr>
          <w:sz w:val="28"/>
          <w:szCs w:val="28"/>
        </w:rPr>
        <w:t xml:space="preserve"> главы администрации МО «Кингисеппское городское поселение»</w:t>
      </w:r>
      <w:r>
        <w:rPr>
          <w:sz w:val="28"/>
          <w:szCs w:val="28"/>
        </w:rPr>
        <w:t xml:space="preserve"> </w:t>
      </w:r>
      <w:r w:rsidRPr="00367707">
        <w:rPr>
          <w:sz w:val="28"/>
          <w:szCs w:val="28"/>
        </w:rPr>
        <w:t xml:space="preserve">о присвоении почетного звания Российской Федерации «Город воинской славы» городу Кингисепп Ленинградской области и принимая во внимание научно-историческую справку, подготовленную президентом исторического общества «Ямбург – Кингисепп», писателем Аристовым В.В., </w:t>
      </w:r>
    </w:p>
    <w:p w:rsidR="002014D9" w:rsidRPr="00367707" w:rsidRDefault="002014D9" w:rsidP="00D800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67707">
        <w:rPr>
          <w:sz w:val="28"/>
          <w:szCs w:val="28"/>
        </w:rPr>
        <w:t xml:space="preserve">Совет депутатов МО «Кингисеппское городское поселение» </w:t>
      </w:r>
    </w:p>
    <w:p w:rsidR="002014D9" w:rsidRPr="00367707" w:rsidRDefault="002014D9" w:rsidP="00083684">
      <w:pPr>
        <w:autoSpaceDE w:val="0"/>
        <w:autoSpaceDN w:val="0"/>
        <w:adjustRightInd w:val="0"/>
        <w:ind w:left="180" w:firstLine="540"/>
        <w:jc w:val="both"/>
        <w:rPr>
          <w:sz w:val="28"/>
          <w:szCs w:val="28"/>
        </w:rPr>
      </w:pPr>
    </w:p>
    <w:p w:rsidR="002014D9" w:rsidRPr="008507E8" w:rsidRDefault="002014D9" w:rsidP="00D80082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2014D9" w:rsidRPr="00367707" w:rsidRDefault="002014D9" w:rsidP="0034275B">
      <w:pPr>
        <w:jc w:val="both"/>
        <w:rPr>
          <w:sz w:val="28"/>
          <w:szCs w:val="28"/>
        </w:rPr>
      </w:pPr>
    </w:p>
    <w:p w:rsidR="002014D9" w:rsidRPr="00367707" w:rsidRDefault="002014D9" w:rsidP="00D80082">
      <w:pPr>
        <w:numPr>
          <w:ilvl w:val="0"/>
          <w:numId w:val="10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Поручить администрации МО "Кингисеппское городское поселение" н</w:t>
      </w:r>
      <w:r w:rsidRPr="00367707">
        <w:rPr>
          <w:sz w:val="28"/>
          <w:szCs w:val="28"/>
        </w:rPr>
        <w:t>аправить</w:t>
      </w:r>
      <w:r>
        <w:rPr>
          <w:sz w:val="28"/>
          <w:szCs w:val="28"/>
        </w:rPr>
        <w:t xml:space="preserve"> на рассмотрение </w:t>
      </w:r>
      <w:r w:rsidRPr="00367707">
        <w:rPr>
          <w:sz w:val="28"/>
          <w:szCs w:val="28"/>
        </w:rPr>
        <w:t xml:space="preserve">в Законодательное собрание и Правительство Ленинградской </w:t>
      </w:r>
      <w:r>
        <w:rPr>
          <w:sz w:val="28"/>
          <w:szCs w:val="28"/>
        </w:rPr>
        <w:t>области предложение</w:t>
      </w:r>
      <w:r w:rsidRPr="00367707">
        <w:rPr>
          <w:sz w:val="28"/>
          <w:szCs w:val="28"/>
        </w:rPr>
        <w:t xml:space="preserve"> о присвоении почетного звания Российской Федерации «Город воинской славы» городу Кингисепп Ленинградской области. </w:t>
      </w:r>
    </w:p>
    <w:p w:rsidR="002014D9" w:rsidRPr="00367707" w:rsidRDefault="002014D9" w:rsidP="00D80082">
      <w:pPr>
        <w:ind w:left="720" w:hanging="720"/>
        <w:jc w:val="both"/>
        <w:rPr>
          <w:sz w:val="28"/>
          <w:szCs w:val="28"/>
        </w:rPr>
      </w:pPr>
    </w:p>
    <w:p w:rsidR="002014D9" w:rsidRDefault="002014D9" w:rsidP="00D80082">
      <w:pPr>
        <w:numPr>
          <w:ilvl w:val="0"/>
          <w:numId w:val="10"/>
        </w:numPr>
        <w:ind w:hanging="720"/>
        <w:jc w:val="both"/>
        <w:rPr>
          <w:sz w:val="28"/>
          <w:szCs w:val="28"/>
        </w:rPr>
      </w:pPr>
      <w:r w:rsidRPr="00367707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367707">
        <w:rPr>
          <w:sz w:val="28"/>
          <w:szCs w:val="28"/>
        </w:rPr>
        <w:t>решения возложить на первого заместителя главы администрации МО «Кингисеппское городское поселение»</w:t>
      </w:r>
      <w:r>
        <w:rPr>
          <w:sz w:val="28"/>
          <w:szCs w:val="28"/>
        </w:rPr>
        <w:t>.</w:t>
      </w:r>
    </w:p>
    <w:p w:rsidR="002014D9" w:rsidRPr="00367707" w:rsidRDefault="002014D9" w:rsidP="00E15C17">
      <w:pPr>
        <w:ind w:left="360"/>
        <w:jc w:val="both"/>
        <w:rPr>
          <w:sz w:val="28"/>
          <w:szCs w:val="28"/>
        </w:rPr>
      </w:pPr>
    </w:p>
    <w:p w:rsidR="002014D9" w:rsidRPr="00367707" w:rsidRDefault="002014D9" w:rsidP="00D80082">
      <w:pPr>
        <w:numPr>
          <w:ilvl w:val="0"/>
          <w:numId w:val="10"/>
        </w:numPr>
        <w:ind w:hanging="720"/>
        <w:jc w:val="both"/>
        <w:rPr>
          <w:sz w:val="28"/>
          <w:szCs w:val="28"/>
        </w:rPr>
      </w:pPr>
      <w:r w:rsidRPr="00367707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 xml:space="preserve">настоящего </w:t>
      </w:r>
      <w:r w:rsidRPr="00367707">
        <w:rPr>
          <w:sz w:val="28"/>
          <w:szCs w:val="28"/>
        </w:rPr>
        <w:t xml:space="preserve">решения возложить на постоянную депутатскую </w:t>
      </w:r>
      <w:r>
        <w:rPr>
          <w:sz w:val="28"/>
          <w:szCs w:val="28"/>
        </w:rPr>
        <w:t xml:space="preserve">комиссию по </w:t>
      </w:r>
      <w:r w:rsidRPr="00367707">
        <w:rPr>
          <w:sz w:val="28"/>
          <w:szCs w:val="28"/>
        </w:rPr>
        <w:t>организационно-правов</w:t>
      </w:r>
      <w:r>
        <w:rPr>
          <w:sz w:val="28"/>
          <w:szCs w:val="28"/>
        </w:rPr>
        <w:t>ым вопросам и депутатской этике.</w:t>
      </w:r>
    </w:p>
    <w:p w:rsidR="002014D9" w:rsidRPr="00367707" w:rsidRDefault="002014D9" w:rsidP="00A83C45">
      <w:pPr>
        <w:jc w:val="both"/>
        <w:rPr>
          <w:sz w:val="28"/>
          <w:szCs w:val="28"/>
        </w:rPr>
      </w:pPr>
    </w:p>
    <w:p w:rsidR="002014D9" w:rsidRPr="00367707" w:rsidRDefault="002014D9" w:rsidP="00A83C45">
      <w:pPr>
        <w:jc w:val="both"/>
        <w:rPr>
          <w:sz w:val="28"/>
          <w:szCs w:val="28"/>
        </w:rPr>
      </w:pPr>
    </w:p>
    <w:p w:rsidR="002014D9" w:rsidRPr="000825D3" w:rsidRDefault="002014D9" w:rsidP="00D80082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0825D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014D9" w:rsidRPr="000825D3" w:rsidRDefault="002014D9" w:rsidP="00D80082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0825D3">
        <w:rPr>
          <w:rFonts w:ascii="Times New Roman" w:hAnsi="Times New Roman" w:cs="Times New Roman"/>
          <w:sz w:val="28"/>
          <w:szCs w:val="28"/>
        </w:rPr>
        <w:t xml:space="preserve">МО «Кингисеппское городское поселение»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25D3">
        <w:rPr>
          <w:rFonts w:ascii="Times New Roman" w:hAnsi="Times New Roman" w:cs="Times New Roman"/>
          <w:sz w:val="28"/>
          <w:szCs w:val="28"/>
        </w:rPr>
        <w:t xml:space="preserve">             А.И. Невский</w:t>
      </w:r>
    </w:p>
    <w:p w:rsidR="002014D9" w:rsidRPr="00367707" w:rsidRDefault="002014D9" w:rsidP="00D80082">
      <w:pPr>
        <w:jc w:val="both"/>
      </w:pPr>
    </w:p>
    <w:sectPr w:rsidR="002014D9" w:rsidRPr="00367707" w:rsidSect="000A050C">
      <w:pgSz w:w="11906" w:h="16838"/>
      <w:pgMar w:top="851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E02"/>
    <w:multiLevelType w:val="hybridMultilevel"/>
    <w:tmpl w:val="A29809FE"/>
    <w:lvl w:ilvl="0" w:tplc="CF18478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1BEBF44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769B0E">
      <w:numFmt w:val="none"/>
      <w:lvlText w:val=""/>
      <w:lvlJc w:val="left"/>
      <w:pPr>
        <w:tabs>
          <w:tab w:val="num" w:pos="360"/>
        </w:tabs>
      </w:pPr>
    </w:lvl>
    <w:lvl w:ilvl="3" w:tplc="0602E722">
      <w:numFmt w:val="none"/>
      <w:lvlText w:val=""/>
      <w:lvlJc w:val="left"/>
      <w:pPr>
        <w:tabs>
          <w:tab w:val="num" w:pos="360"/>
        </w:tabs>
      </w:pPr>
    </w:lvl>
    <w:lvl w:ilvl="4" w:tplc="AAEE226C">
      <w:numFmt w:val="none"/>
      <w:lvlText w:val=""/>
      <w:lvlJc w:val="left"/>
      <w:pPr>
        <w:tabs>
          <w:tab w:val="num" w:pos="360"/>
        </w:tabs>
      </w:pPr>
    </w:lvl>
    <w:lvl w:ilvl="5" w:tplc="DBB2EB64">
      <w:numFmt w:val="none"/>
      <w:lvlText w:val=""/>
      <w:lvlJc w:val="left"/>
      <w:pPr>
        <w:tabs>
          <w:tab w:val="num" w:pos="360"/>
        </w:tabs>
      </w:pPr>
    </w:lvl>
    <w:lvl w:ilvl="6" w:tplc="FBF6D5E0">
      <w:numFmt w:val="none"/>
      <w:lvlText w:val=""/>
      <w:lvlJc w:val="left"/>
      <w:pPr>
        <w:tabs>
          <w:tab w:val="num" w:pos="360"/>
        </w:tabs>
      </w:pPr>
    </w:lvl>
    <w:lvl w:ilvl="7" w:tplc="7EC8222C">
      <w:numFmt w:val="none"/>
      <w:lvlText w:val=""/>
      <w:lvlJc w:val="left"/>
      <w:pPr>
        <w:tabs>
          <w:tab w:val="num" w:pos="360"/>
        </w:tabs>
      </w:pPr>
    </w:lvl>
    <w:lvl w:ilvl="8" w:tplc="766EC12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0C6338"/>
    <w:multiLevelType w:val="hybridMultilevel"/>
    <w:tmpl w:val="66309F1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C5462"/>
    <w:multiLevelType w:val="hybridMultilevel"/>
    <w:tmpl w:val="C5CCA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9">
    <w:nsid w:val="7F0941D3"/>
    <w:multiLevelType w:val="hybridMultilevel"/>
    <w:tmpl w:val="A478364C"/>
    <w:lvl w:ilvl="0" w:tplc="CB982F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10508"/>
    <w:rsid w:val="000415F2"/>
    <w:rsid w:val="00066D3E"/>
    <w:rsid w:val="000671C6"/>
    <w:rsid w:val="000825D3"/>
    <w:rsid w:val="00083684"/>
    <w:rsid w:val="00096F8A"/>
    <w:rsid w:val="000A050C"/>
    <w:rsid w:val="000B1971"/>
    <w:rsid w:val="000C2C74"/>
    <w:rsid w:val="000C6141"/>
    <w:rsid w:val="000D4E06"/>
    <w:rsid w:val="000E30B0"/>
    <w:rsid w:val="000E4530"/>
    <w:rsid w:val="000E7B20"/>
    <w:rsid w:val="00126463"/>
    <w:rsid w:val="0013160C"/>
    <w:rsid w:val="00131E2C"/>
    <w:rsid w:val="00143118"/>
    <w:rsid w:val="001535A4"/>
    <w:rsid w:val="00165AE5"/>
    <w:rsid w:val="00196D6E"/>
    <w:rsid w:val="002014D9"/>
    <w:rsid w:val="00256873"/>
    <w:rsid w:val="00272A3E"/>
    <w:rsid w:val="002A114C"/>
    <w:rsid w:val="002D2EEB"/>
    <w:rsid w:val="002E4642"/>
    <w:rsid w:val="002E687D"/>
    <w:rsid w:val="003301E9"/>
    <w:rsid w:val="00341182"/>
    <w:rsid w:val="0034275B"/>
    <w:rsid w:val="00356E10"/>
    <w:rsid w:val="00367707"/>
    <w:rsid w:val="003C1F16"/>
    <w:rsid w:val="00400AB4"/>
    <w:rsid w:val="00413251"/>
    <w:rsid w:val="00413A91"/>
    <w:rsid w:val="004669B6"/>
    <w:rsid w:val="00474401"/>
    <w:rsid w:val="0048086B"/>
    <w:rsid w:val="0048135E"/>
    <w:rsid w:val="00496F66"/>
    <w:rsid w:val="004C3572"/>
    <w:rsid w:val="004C3B7E"/>
    <w:rsid w:val="004C6127"/>
    <w:rsid w:val="00512A8B"/>
    <w:rsid w:val="005218A3"/>
    <w:rsid w:val="00541DB4"/>
    <w:rsid w:val="005548CA"/>
    <w:rsid w:val="00573EEF"/>
    <w:rsid w:val="005D302D"/>
    <w:rsid w:val="006107BA"/>
    <w:rsid w:val="0061195F"/>
    <w:rsid w:val="006502D7"/>
    <w:rsid w:val="0066204A"/>
    <w:rsid w:val="006A4AA0"/>
    <w:rsid w:val="006B0C12"/>
    <w:rsid w:val="007102FD"/>
    <w:rsid w:val="00716B2C"/>
    <w:rsid w:val="00794DD1"/>
    <w:rsid w:val="007A24FC"/>
    <w:rsid w:val="007C708E"/>
    <w:rsid w:val="00843223"/>
    <w:rsid w:val="0085001D"/>
    <w:rsid w:val="008507E8"/>
    <w:rsid w:val="00855FE8"/>
    <w:rsid w:val="00895EEE"/>
    <w:rsid w:val="008C6B30"/>
    <w:rsid w:val="008D65C6"/>
    <w:rsid w:val="008E22FE"/>
    <w:rsid w:val="00931C2C"/>
    <w:rsid w:val="009357F4"/>
    <w:rsid w:val="0094339D"/>
    <w:rsid w:val="0095261F"/>
    <w:rsid w:val="00962E77"/>
    <w:rsid w:val="009851BF"/>
    <w:rsid w:val="009A512B"/>
    <w:rsid w:val="009C2DCC"/>
    <w:rsid w:val="009F6481"/>
    <w:rsid w:val="00A0674A"/>
    <w:rsid w:val="00A47E9B"/>
    <w:rsid w:val="00A64773"/>
    <w:rsid w:val="00A83C45"/>
    <w:rsid w:val="00A95EEE"/>
    <w:rsid w:val="00A96DAB"/>
    <w:rsid w:val="00AC0BCF"/>
    <w:rsid w:val="00AE7675"/>
    <w:rsid w:val="00B02AEF"/>
    <w:rsid w:val="00B200A4"/>
    <w:rsid w:val="00BB20C7"/>
    <w:rsid w:val="00BB430D"/>
    <w:rsid w:val="00BB59BA"/>
    <w:rsid w:val="00BE1883"/>
    <w:rsid w:val="00C755FE"/>
    <w:rsid w:val="00C775FE"/>
    <w:rsid w:val="00C80518"/>
    <w:rsid w:val="00C826C5"/>
    <w:rsid w:val="00CB3F28"/>
    <w:rsid w:val="00CE2F02"/>
    <w:rsid w:val="00D23E24"/>
    <w:rsid w:val="00D27024"/>
    <w:rsid w:val="00D67A99"/>
    <w:rsid w:val="00D80082"/>
    <w:rsid w:val="00D870BC"/>
    <w:rsid w:val="00D97C29"/>
    <w:rsid w:val="00DA54CF"/>
    <w:rsid w:val="00DD50A0"/>
    <w:rsid w:val="00DF0474"/>
    <w:rsid w:val="00E15C17"/>
    <w:rsid w:val="00E51EB7"/>
    <w:rsid w:val="00E92268"/>
    <w:rsid w:val="00E941A1"/>
    <w:rsid w:val="00EA5B9A"/>
    <w:rsid w:val="00F01DEC"/>
    <w:rsid w:val="00F623DF"/>
    <w:rsid w:val="00FB3A8F"/>
    <w:rsid w:val="00FD7C24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14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4773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22F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E22FE"/>
    <w:rPr>
      <w:b/>
      <w:bCs/>
    </w:rPr>
  </w:style>
  <w:style w:type="paragraph" w:customStyle="1" w:styleId="ConsPlusNormal">
    <w:name w:val="ConsPlusNormal"/>
    <w:uiPriority w:val="99"/>
    <w:rsid w:val="00D8008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9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232</Words>
  <Characters>1326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2010-12-09T07:32:00Z</cp:lastPrinted>
  <dcterms:created xsi:type="dcterms:W3CDTF">2011-02-16T13:00:00Z</dcterms:created>
  <dcterms:modified xsi:type="dcterms:W3CDTF">2011-02-16T13:00:00Z</dcterms:modified>
</cp:coreProperties>
</file>