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D71" w:rsidRPr="00C95BFD" w:rsidRDefault="00BA6D71" w:rsidP="00E81D0C">
      <w:pPr>
        <w:jc w:val="right"/>
        <w:rPr>
          <w:b/>
          <w:bCs/>
          <w:sz w:val="20"/>
          <w:szCs w:val="20"/>
        </w:rPr>
      </w:pPr>
      <w:r w:rsidRPr="00C95BFD">
        <w:rPr>
          <w:b/>
          <w:bCs/>
          <w:sz w:val="20"/>
          <w:szCs w:val="20"/>
        </w:rPr>
        <w:t>Приложение</w:t>
      </w:r>
      <w:r>
        <w:rPr>
          <w:b/>
          <w:bCs/>
          <w:sz w:val="20"/>
          <w:szCs w:val="20"/>
        </w:rPr>
        <w:t xml:space="preserve"> № 5</w:t>
      </w:r>
    </w:p>
    <w:p w:rsidR="00BA6D71" w:rsidRPr="00C95BFD" w:rsidRDefault="00BA6D71" w:rsidP="00E81D0C">
      <w:pPr>
        <w:jc w:val="right"/>
        <w:rPr>
          <w:sz w:val="20"/>
          <w:szCs w:val="20"/>
        </w:rPr>
      </w:pPr>
      <w:r w:rsidRPr="00C95BFD">
        <w:rPr>
          <w:sz w:val="20"/>
          <w:szCs w:val="20"/>
        </w:rPr>
        <w:t>к решению Совета депутатов</w:t>
      </w:r>
    </w:p>
    <w:p w:rsidR="00BA6D71" w:rsidRPr="00C95BFD" w:rsidRDefault="00BA6D71" w:rsidP="00E81D0C">
      <w:pPr>
        <w:jc w:val="right"/>
        <w:rPr>
          <w:sz w:val="20"/>
          <w:szCs w:val="20"/>
        </w:rPr>
      </w:pPr>
      <w:r w:rsidRPr="00C95BFD">
        <w:rPr>
          <w:sz w:val="20"/>
          <w:szCs w:val="20"/>
        </w:rPr>
        <w:t>МО «Кингисеппское городское поселение»</w:t>
      </w:r>
    </w:p>
    <w:p w:rsidR="00BA6D71" w:rsidRPr="00C95BFD" w:rsidRDefault="00BA6D71" w:rsidP="00E81D0C">
      <w:pPr>
        <w:jc w:val="right"/>
        <w:rPr>
          <w:b/>
          <w:bCs/>
          <w:sz w:val="20"/>
          <w:szCs w:val="20"/>
        </w:rPr>
      </w:pPr>
      <w:r w:rsidRPr="00C95BFD">
        <w:rPr>
          <w:b/>
          <w:bCs/>
          <w:sz w:val="20"/>
          <w:szCs w:val="20"/>
        </w:rPr>
        <w:t>от  16 декабря  2010 г</w:t>
      </w:r>
      <w:r>
        <w:rPr>
          <w:b/>
          <w:bCs/>
          <w:sz w:val="20"/>
          <w:szCs w:val="20"/>
        </w:rPr>
        <w:t>.   №  253</w:t>
      </w:r>
    </w:p>
    <w:p w:rsidR="00BA6D71" w:rsidRPr="008E5E03" w:rsidRDefault="00BA6D71" w:rsidP="00721B27">
      <w:pPr>
        <w:jc w:val="center"/>
        <w:rPr>
          <w:b/>
          <w:bCs/>
        </w:rPr>
      </w:pPr>
    </w:p>
    <w:p w:rsidR="00BA6D71" w:rsidRPr="008E5E03" w:rsidRDefault="00BA6D71" w:rsidP="00721B27">
      <w:pPr>
        <w:jc w:val="center"/>
        <w:rPr>
          <w:b/>
          <w:bCs/>
        </w:rPr>
      </w:pPr>
      <w:r w:rsidRPr="008E5E03">
        <w:rPr>
          <w:b/>
          <w:bCs/>
        </w:rPr>
        <w:t>ПЕРЕЧЕНЬ</w:t>
      </w:r>
    </w:p>
    <w:p w:rsidR="00BA6D71" w:rsidRPr="008E5E03" w:rsidRDefault="00BA6D71" w:rsidP="002E1946">
      <w:pPr>
        <w:jc w:val="center"/>
        <w:rPr>
          <w:b/>
          <w:bCs/>
        </w:rPr>
      </w:pPr>
      <w:r w:rsidRPr="008E5E03">
        <w:rPr>
          <w:b/>
          <w:bCs/>
        </w:rPr>
        <w:t xml:space="preserve">главных администраторов доходов </w:t>
      </w:r>
    </w:p>
    <w:p w:rsidR="00BA6D71" w:rsidRPr="008E5E03" w:rsidRDefault="00BA6D71" w:rsidP="002E1946">
      <w:pPr>
        <w:jc w:val="center"/>
        <w:rPr>
          <w:b/>
          <w:bCs/>
        </w:rPr>
      </w:pPr>
      <w:r w:rsidRPr="008E5E03">
        <w:rPr>
          <w:b/>
          <w:bCs/>
        </w:rPr>
        <w:t>бюджета МО «Кингисеппское городское поселение»</w:t>
      </w:r>
    </w:p>
    <w:p w:rsidR="00BA6D71" w:rsidRPr="008E5E03" w:rsidRDefault="00BA6D71" w:rsidP="002E1946">
      <w:pPr>
        <w:jc w:val="center"/>
      </w:pPr>
    </w:p>
    <w:tbl>
      <w:tblPr>
        <w:tblW w:w="1008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60"/>
        <w:gridCol w:w="3060"/>
        <w:gridCol w:w="5760"/>
      </w:tblGrid>
      <w:tr w:rsidR="00BA6D71" w:rsidRPr="008E5E03">
        <w:tc>
          <w:tcPr>
            <w:tcW w:w="4320" w:type="dxa"/>
            <w:gridSpan w:val="2"/>
          </w:tcPr>
          <w:p w:rsidR="00BA6D71" w:rsidRPr="008E5E03" w:rsidRDefault="00BA6D71" w:rsidP="00F303CA">
            <w:pPr>
              <w:jc w:val="center"/>
              <w:rPr>
                <w:b/>
                <w:bCs/>
              </w:rPr>
            </w:pPr>
            <w:r w:rsidRPr="008E5E03">
              <w:rPr>
                <w:b/>
                <w:bCs/>
              </w:rPr>
              <w:t>Код бюджетной классификации Российской  Федерации</w:t>
            </w:r>
          </w:p>
        </w:tc>
        <w:tc>
          <w:tcPr>
            <w:tcW w:w="5760" w:type="dxa"/>
            <w:vMerge w:val="restart"/>
          </w:tcPr>
          <w:p w:rsidR="00BA6D71" w:rsidRPr="008E5E03" w:rsidRDefault="00BA6D71" w:rsidP="00F303CA">
            <w:pPr>
              <w:jc w:val="center"/>
            </w:pPr>
          </w:p>
          <w:p w:rsidR="00BA6D71" w:rsidRPr="008E5E03" w:rsidRDefault="00BA6D71" w:rsidP="00F303CA">
            <w:pPr>
              <w:jc w:val="center"/>
              <w:rPr>
                <w:b/>
                <w:bCs/>
              </w:rPr>
            </w:pPr>
            <w:r w:rsidRPr="008E5E03">
              <w:rPr>
                <w:b/>
                <w:bCs/>
              </w:rPr>
              <w:t>Наименование главного администратора</w:t>
            </w:r>
          </w:p>
          <w:p w:rsidR="00BA6D71" w:rsidRPr="008E5E03" w:rsidRDefault="00BA6D71" w:rsidP="00F303CA">
            <w:pPr>
              <w:jc w:val="center"/>
              <w:rPr>
                <w:b/>
                <w:bCs/>
              </w:rPr>
            </w:pPr>
            <w:r w:rsidRPr="008E5E03">
              <w:rPr>
                <w:b/>
                <w:bCs/>
              </w:rPr>
              <w:t xml:space="preserve"> доходов бюджета </w:t>
            </w:r>
          </w:p>
          <w:p w:rsidR="00BA6D71" w:rsidRPr="008E5E03" w:rsidRDefault="00BA6D71" w:rsidP="00F303CA">
            <w:pPr>
              <w:ind w:left="-108"/>
              <w:jc w:val="center"/>
            </w:pPr>
            <w:r w:rsidRPr="008E5E03">
              <w:rPr>
                <w:b/>
                <w:bCs/>
              </w:rPr>
              <w:t>МО «Кингисеппское городское поселение»</w:t>
            </w:r>
          </w:p>
        </w:tc>
      </w:tr>
      <w:tr w:rsidR="00BA6D71" w:rsidRPr="008E5E03">
        <w:tc>
          <w:tcPr>
            <w:tcW w:w="1260" w:type="dxa"/>
          </w:tcPr>
          <w:p w:rsidR="00BA6D71" w:rsidRPr="008E5E03" w:rsidRDefault="00BA6D71" w:rsidP="00F303CA">
            <w:pPr>
              <w:jc w:val="center"/>
              <w:rPr>
                <w:b/>
                <w:bCs/>
              </w:rPr>
            </w:pPr>
            <w:r w:rsidRPr="008E5E03">
              <w:rPr>
                <w:b/>
                <w:bCs/>
              </w:rPr>
              <w:t>Главного админи-стратора доходов</w:t>
            </w:r>
          </w:p>
        </w:tc>
        <w:tc>
          <w:tcPr>
            <w:tcW w:w="3060" w:type="dxa"/>
          </w:tcPr>
          <w:p w:rsidR="00BA6D71" w:rsidRPr="008E5E03" w:rsidRDefault="00BA6D71" w:rsidP="00F303CA">
            <w:pPr>
              <w:jc w:val="center"/>
              <w:rPr>
                <w:b/>
                <w:bCs/>
              </w:rPr>
            </w:pPr>
            <w:r w:rsidRPr="008E5E03">
              <w:rPr>
                <w:b/>
                <w:bCs/>
              </w:rPr>
              <w:t>доходов бюджета МО «Кингисеппское городское поселение»</w:t>
            </w:r>
          </w:p>
        </w:tc>
        <w:tc>
          <w:tcPr>
            <w:tcW w:w="5760" w:type="dxa"/>
            <w:vMerge/>
          </w:tcPr>
          <w:p w:rsidR="00BA6D71" w:rsidRPr="008E5E03" w:rsidRDefault="00BA6D71" w:rsidP="00F303CA">
            <w:pPr>
              <w:jc w:val="center"/>
            </w:pPr>
          </w:p>
        </w:tc>
      </w:tr>
      <w:tr w:rsidR="00BA6D71" w:rsidRPr="008E5E03">
        <w:trPr>
          <w:trHeight w:val="70"/>
        </w:trPr>
        <w:tc>
          <w:tcPr>
            <w:tcW w:w="1260" w:type="dxa"/>
          </w:tcPr>
          <w:p w:rsidR="00BA6D71" w:rsidRPr="008E5E03" w:rsidRDefault="00BA6D71" w:rsidP="00F303CA">
            <w:pPr>
              <w:jc w:val="center"/>
            </w:pPr>
          </w:p>
        </w:tc>
        <w:tc>
          <w:tcPr>
            <w:tcW w:w="3060" w:type="dxa"/>
          </w:tcPr>
          <w:p w:rsidR="00BA6D71" w:rsidRPr="008E5E03" w:rsidRDefault="00BA6D71" w:rsidP="00F303CA">
            <w:pPr>
              <w:jc w:val="center"/>
            </w:pPr>
          </w:p>
        </w:tc>
        <w:tc>
          <w:tcPr>
            <w:tcW w:w="5760" w:type="dxa"/>
          </w:tcPr>
          <w:p w:rsidR="00BA6D71" w:rsidRPr="008E5E03" w:rsidRDefault="00BA6D71" w:rsidP="00F303CA">
            <w:pPr>
              <w:jc w:val="center"/>
            </w:pPr>
          </w:p>
        </w:tc>
      </w:tr>
    </w:tbl>
    <w:p w:rsidR="00BA6D71" w:rsidRPr="008E5E03" w:rsidRDefault="00BA6D71" w:rsidP="00DD27D1">
      <w:pPr>
        <w:numPr>
          <w:ilvl w:val="0"/>
          <w:numId w:val="3"/>
        </w:numPr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                 Администрация МО «Кингисеппское  </w:t>
      </w:r>
    </w:p>
    <w:p w:rsidR="00BA6D71" w:rsidRPr="008E5E03" w:rsidRDefault="00BA6D71" w:rsidP="00DD27D1">
      <w:pPr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                                     городское поселение»  </w:t>
      </w:r>
    </w:p>
    <w:p w:rsidR="00BA6D71" w:rsidRDefault="00BA6D71" w:rsidP="008E5E03">
      <w:pPr>
        <w:ind w:left="300"/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                    (ИНН 4707023345 /КПП 470701001)            </w:t>
      </w:r>
    </w:p>
    <w:p w:rsidR="00BA6D71" w:rsidRPr="008E5E03" w:rsidRDefault="00BA6D71" w:rsidP="008E5E03">
      <w:pPr>
        <w:jc w:val="both"/>
        <w:rPr>
          <w:b/>
          <w:bCs/>
        </w:rPr>
      </w:pPr>
      <w:r w:rsidRPr="008E5E03">
        <w:t xml:space="preserve">902 </w:t>
      </w:r>
      <w:r>
        <w:t xml:space="preserve"> </w:t>
      </w:r>
      <w:r w:rsidRPr="008E5E03">
        <w:t xml:space="preserve">1 11 02033 10 0000 120   </w:t>
      </w:r>
      <w:r>
        <w:t xml:space="preserve">  </w:t>
      </w:r>
      <w:r w:rsidRPr="008E5E03">
        <w:t>Доходы от размещения свободных средств бюджетов</w:t>
      </w:r>
    </w:p>
    <w:p w:rsidR="00BA6D71" w:rsidRPr="008E5E03" w:rsidRDefault="00BA6D71" w:rsidP="002A1E09">
      <w:pPr>
        <w:ind w:left="300"/>
        <w:jc w:val="both"/>
      </w:pPr>
      <w:r w:rsidRPr="008E5E03">
        <w:t xml:space="preserve">                                          </w:t>
      </w:r>
      <w:r>
        <w:t xml:space="preserve">     </w:t>
      </w:r>
      <w:r w:rsidRPr="008E5E03">
        <w:t>поселений</w:t>
      </w:r>
    </w:p>
    <w:p w:rsidR="00BA6D71" w:rsidRPr="008E5E03" w:rsidRDefault="00BA6D71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1 11 03050 10 0000 120   </w:t>
      </w:r>
      <w:r>
        <w:t xml:space="preserve">  </w:t>
      </w:r>
      <w:r w:rsidRPr="008E5E03">
        <w:t>Проценты, полученные от предоставления  бюджетных</w:t>
      </w:r>
    </w:p>
    <w:p w:rsidR="00BA6D71" w:rsidRDefault="00BA6D71" w:rsidP="00DD27D1">
      <w:pPr>
        <w:jc w:val="both"/>
      </w:pPr>
      <w:r w:rsidRPr="008E5E03">
        <w:t xml:space="preserve">                                                  </w:t>
      </w:r>
      <w:r>
        <w:t xml:space="preserve"> </w:t>
      </w:r>
      <w:r w:rsidRPr="008E5E03">
        <w:t xml:space="preserve"> кредитов внутри страны за счет средств бюджетов</w:t>
      </w:r>
      <w:r>
        <w:t xml:space="preserve"> поселений</w:t>
      </w:r>
      <w:r w:rsidRPr="008E5E03">
        <w:t xml:space="preserve">                                                   </w:t>
      </w:r>
    </w:p>
    <w:p w:rsidR="00BA6D71" w:rsidRDefault="00BA6D71" w:rsidP="00DD27D1">
      <w:pPr>
        <w:jc w:val="both"/>
      </w:pPr>
      <w:r w:rsidRPr="008E5E03">
        <w:t xml:space="preserve">902  1 13 03050 10 0000 130   </w:t>
      </w:r>
      <w:r>
        <w:t xml:space="preserve">  </w:t>
      </w:r>
      <w:r w:rsidRPr="008E5E03">
        <w:t xml:space="preserve">Прочие  доходы от оказания платных услуг  получателями </w:t>
      </w:r>
    </w:p>
    <w:p w:rsidR="00BA6D71" w:rsidRPr="008E5E03" w:rsidRDefault="00BA6D71" w:rsidP="00DD27D1">
      <w:pPr>
        <w:jc w:val="both"/>
      </w:pPr>
      <w:r>
        <w:t xml:space="preserve">                                                    </w:t>
      </w:r>
      <w:r w:rsidRPr="008E5E03">
        <w:t xml:space="preserve">средств бюджетов поселений и компенсации </w:t>
      </w:r>
      <w:r>
        <w:t>затрат бюджетов</w:t>
      </w:r>
    </w:p>
    <w:p w:rsidR="00BA6D71" w:rsidRPr="008E5E03" w:rsidRDefault="00BA6D71" w:rsidP="00DD27D1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>поселений</w:t>
      </w:r>
    </w:p>
    <w:p w:rsidR="00BA6D71" w:rsidRPr="008E5E03" w:rsidRDefault="00BA6D71" w:rsidP="00DD27D1">
      <w:pPr>
        <w:jc w:val="both"/>
      </w:pPr>
      <w:r w:rsidRPr="008E5E03">
        <w:t xml:space="preserve">902  1 15 02050 10 0000 140   </w:t>
      </w:r>
      <w:r>
        <w:t xml:space="preserve">  </w:t>
      </w:r>
      <w:r w:rsidRPr="008E5E03">
        <w:t>Платежи, взимаемые организациями поселений</w:t>
      </w:r>
      <w:r>
        <w:t xml:space="preserve"> за выполнение</w:t>
      </w:r>
      <w:r w:rsidRPr="008E5E03">
        <w:t xml:space="preserve"> </w:t>
      </w:r>
    </w:p>
    <w:p w:rsidR="00BA6D71" w:rsidRPr="008E5E03" w:rsidRDefault="00BA6D71" w:rsidP="00DD27D1">
      <w:pPr>
        <w:jc w:val="both"/>
      </w:pPr>
      <w:r w:rsidRPr="008E5E03">
        <w:t xml:space="preserve">                                                    определенных функций</w:t>
      </w:r>
    </w:p>
    <w:p w:rsidR="00BA6D71" w:rsidRPr="008E5E03" w:rsidRDefault="00BA6D71" w:rsidP="00DD27D1">
      <w:pPr>
        <w:jc w:val="both"/>
      </w:pPr>
      <w:r w:rsidRPr="008E5E03">
        <w:t>902</w:t>
      </w:r>
      <w:r>
        <w:t xml:space="preserve">  </w:t>
      </w:r>
      <w:r w:rsidRPr="008E5E03">
        <w:t xml:space="preserve">1 16 18050 10 0000 140   </w:t>
      </w:r>
      <w:r>
        <w:t xml:space="preserve">  </w:t>
      </w:r>
      <w:r w:rsidRPr="008E5E03">
        <w:t xml:space="preserve">Денежные взыскания (штрафы) за нарушение </w:t>
      </w:r>
      <w:r>
        <w:t>бюджетного</w:t>
      </w:r>
    </w:p>
    <w:p w:rsidR="00BA6D71" w:rsidRPr="008E5E03" w:rsidRDefault="00BA6D71" w:rsidP="00DD27D1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 xml:space="preserve">законодательства (в части  бюджетов </w:t>
      </w:r>
      <w:r>
        <w:t xml:space="preserve"> поселений)</w:t>
      </w:r>
      <w:r w:rsidRPr="008E5E03">
        <w:t xml:space="preserve">                                                   </w:t>
      </w:r>
    </w:p>
    <w:p w:rsidR="00BA6D71" w:rsidRPr="008E5E03" w:rsidRDefault="00BA6D71" w:rsidP="00DD27D1">
      <w:pPr>
        <w:jc w:val="both"/>
      </w:pPr>
      <w:r w:rsidRPr="008E5E03">
        <w:t xml:space="preserve">902  1 16  23050 10 0000 140   </w:t>
      </w:r>
      <w:r>
        <w:t xml:space="preserve"> </w:t>
      </w:r>
      <w:r w:rsidRPr="008E5E03">
        <w:t xml:space="preserve">Доходы от возмещения ущерба  при  возникновении </w:t>
      </w:r>
      <w:r>
        <w:t xml:space="preserve"> страхо-</w:t>
      </w:r>
    </w:p>
    <w:p w:rsidR="00BA6D71" w:rsidRPr="008E5E03" w:rsidRDefault="00BA6D71" w:rsidP="00DD27D1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>вых случаев, когда  выгодоприобретателями по</w:t>
      </w:r>
      <w:r>
        <w:t xml:space="preserve"> договорам</w:t>
      </w:r>
      <w:r w:rsidRPr="008E5E03">
        <w:t xml:space="preserve"> </w:t>
      </w:r>
    </w:p>
    <w:p w:rsidR="00BA6D71" w:rsidRPr="008E5E03" w:rsidRDefault="00BA6D71" w:rsidP="00DD27D1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 xml:space="preserve">страхования выступают получатели </w:t>
      </w:r>
      <w:r>
        <w:t>средств бюджетов</w:t>
      </w:r>
    </w:p>
    <w:p w:rsidR="00BA6D71" w:rsidRPr="008E5E03" w:rsidRDefault="00BA6D71" w:rsidP="00DD27D1">
      <w:pPr>
        <w:jc w:val="both"/>
      </w:pPr>
      <w:r w:rsidRPr="008E5E03">
        <w:t xml:space="preserve">                                                 </w:t>
      </w:r>
      <w:r>
        <w:t xml:space="preserve">   </w:t>
      </w:r>
      <w:r w:rsidRPr="008E5E03">
        <w:t>поселений</w:t>
      </w:r>
    </w:p>
    <w:p w:rsidR="00BA6D71" w:rsidRPr="008E5E03" w:rsidRDefault="00BA6D71" w:rsidP="00DD27D1">
      <w:pPr>
        <w:jc w:val="both"/>
      </w:pPr>
      <w:r w:rsidRPr="008E5E03">
        <w:t>902  1 16 320</w:t>
      </w:r>
      <w:r>
        <w:t>0</w:t>
      </w:r>
      <w:r w:rsidRPr="008E5E03">
        <w:t xml:space="preserve">0 10 0000 140    </w:t>
      </w:r>
      <w:r>
        <w:t xml:space="preserve"> </w:t>
      </w:r>
      <w:r w:rsidRPr="008E5E03">
        <w:t xml:space="preserve">Возмещение сумм, израсходованных незаконно или </w:t>
      </w:r>
    </w:p>
    <w:p w:rsidR="00BA6D71" w:rsidRPr="008E5E03" w:rsidRDefault="00BA6D71" w:rsidP="00DD27D1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 xml:space="preserve">не по целевому назначению, а также  доходов, </w:t>
      </w:r>
      <w:r>
        <w:t>полученных</w:t>
      </w:r>
    </w:p>
    <w:p w:rsidR="00BA6D71" w:rsidRPr="008E5E03" w:rsidRDefault="00BA6D71" w:rsidP="00DD27D1">
      <w:pPr>
        <w:jc w:val="both"/>
      </w:pPr>
      <w:r w:rsidRPr="008E5E03">
        <w:t xml:space="preserve">                                                    от их использования (в  части бюджетов</w:t>
      </w:r>
      <w:r>
        <w:t xml:space="preserve"> поселений)</w:t>
      </w:r>
      <w:r w:rsidRPr="008E5E03">
        <w:t xml:space="preserve">                                                    </w:t>
      </w:r>
    </w:p>
    <w:p w:rsidR="00BA6D71" w:rsidRPr="008E5E03" w:rsidRDefault="00BA6D71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1 16 33050 10 0000 140   </w:t>
      </w:r>
      <w:r>
        <w:t xml:space="preserve">  </w:t>
      </w:r>
      <w:r w:rsidRPr="008E5E03">
        <w:t>Денежные взыскания (штрафы) за нарушение законода</w:t>
      </w:r>
      <w:r>
        <w:t>тельства</w:t>
      </w:r>
    </w:p>
    <w:p w:rsidR="00BA6D71" w:rsidRPr="008E5E03" w:rsidRDefault="00BA6D71" w:rsidP="00DD27D1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>Российской Федерации о размещении заказов</w:t>
      </w:r>
      <w:r>
        <w:t xml:space="preserve"> на поставки това-</w:t>
      </w:r>
    </w:p>
    <w:p w:rsidR="00BA6D71" w:rsidRPr="008E5E03" w:rsidRDefault="00BA6D71" w:rsidP="00DD27D1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 xml:space="preserve">ров, выполнение работ, оказание услуг </w:t>
      </w:r>
      <w:r>
        <w:t>для нужд поселений</w:t>
      </w:r>
      <w:r w:rsidRPr="008E5E03">
        <w:t xml:space="preserve">                                                  </w:t>
      </w:r>
    </w:p>
    <w:p w:rsidR="00BA6D71" w:rsidRPr="008E5E03" w:rsidRDefault="00BA6D71" w:rsidP="00DD27D1">
      <w:pPr>
        <w:jc w:val="both"/>
      </w:pPr>
      <w:r w:rsidRPr="008E5E03">
        <w:t xml:space="preserve">902  1 17 01050 10 0000 180   </w:t>
      </w:r>
      <w:r>
        <w:t xml:space="preserve">  </w:t>
      </w:r>
      <w:r w:rsidRPr="008E5E03">
        <w:t>Невыясненные поступления, зачисляемые в  бюджеты</w:t>
      </w:r>
      <w:r>
        <w:t xml:space="preserve"> </w:t>
      </w:r>
    </w:p>
    <w:p w:rsidR="00BA6D71" w:rsidRPr="008E5E03" w:rsidRDefault="00BA6D71" w:rsidP="00DD27D1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>поселений</w:t>
      </w:r>
    </w:p>
    <w:p w:rsidR="00BA6D71" w:rsidRDefault="00BA6D71" w:rsidP="00DD27D1">
      <w:pPr>
        <w:jc w:val="both"/>
      </w:pPr>
      <w:r w:rsidRPr="008E5E03">
        <w:t xml:space="preserve">902  1 17 05050 10 0000 180   </w:t>
      </w:r>
      <w:r>
        <w:t xml:space="preserve">  </w:t>
      </w:r>
      <w:r w:rsidRPr="008E5E03">
        <w:t xml:space="preserve">Прочие неналоговые доходы бюджетов  поселений  </w:t>
      </w:r>
    </w:p>
    <w:p w:rsidR="00BA6D71" w:rsidRDefault="00BA6D71" w:rsidP="00DD27D1">
      <w:pPr>
        <w:jc w:val="both"/>
      </w:pPr>
      <w:r>
        <w:t>902  1 19 05000 10 0000 151</w:t>
      </w:r>
      <w:r w:rsidRPr="008E5E03">
        <w:t xml:space="preserve">   </w:t>
      </w:r>
      <w:r>
        <w:t xml:space="preserve">  Возврат остатков субсидий, субвенций и иных межбюджетных </w:t>
      </w:r>
    </w:p>
    <w:p w:rsidR="00BA6D71" w:rsidRDefault="00BA6D71" w:rsidP="00DD27D1">
      <w:pPr>
        <w:jc w:val="both"/>
      </w:pPr>
      <w:r>
        <w:t xml:space="preserve">                                                    трансфертов, имеющий целевое назначение, прошлых лет, из </w:t>
      </w:r>
    </w:p>
    <w:p w:rsidR="00BA6D71" w:rsidRPr="008E5E03" w:rsidRDefault="00BA6D71" w:rsidP="00DD27D1">
      <w:pPr>
        <w:jc w:val="both"/>
      </w:pPr>
      <w:r>
        <w:t xml:space="preserve">                                                    бюджетов поселений</w:t>
      </w:r>
      <w:r w:rsidRPr="008E5E03">
        <w:t xml:space="preserve">                                              </w:t>
      </w:r>
    </w:p>
    <w:p w:rsidR="00BA6D71" w:rsidRPr="008E5E03" w:rsidRDefault="00BA6D71" w:rsidP="00DD27D1">
      <w:pPr>
        <w:jc w:val="both"/>
      </w:pPr>
      <w:r w:rsidRPr="008E5E03">
        <w:t xml:space="preserve">902  </w:t>
      </w:r>
      <w:r>
        <w:t xml:space="preserve">2 01 05000 10 0000 180     </w:t>
      </w:r>
      <w:r w:rsidRPr="008E5E03">
        <w:t>Безвозмездные поступления от нерезидентов в бюджеты</w:t>
      </w:r>
    </w:p>
    <w:p w:rsidR="00BA6D71" w:rsidRPr="008E5E03" w:rsidRDefault="00BA6D71" w:rsidP="00DD27D1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>поселений</w:t>
      </w:r>
    </w:p>
    <w:p w:rsidR="00BA6D71" w:rsidRDefault="00BA6D71" w:rsidP="00DD27D1">
      <w:pPr>
        <w:jc w:val="both"/>
      </w:pPr>
      <w:r w:rsidRPr="008E5E03">
        <w:t xml:space="preserve">902  </w:t>
      </w:r>
      <w:r>
        <w:t xml:space="preserve">2 02 01001 10 0000 151     </w:t>
      </w:r>
      <w:r w:rsidRPr="008E5E03">
        <w:t xml:space="preserve">Дотации бюджетам поселений на выравнивание бюджетной </w:t>
      </w:r>
    </w:p>
    <w:p w:rsidR="00BA6D71" w:rsidRPr="008E5E03" w:rsidRDefault="00BA6D71" w:rsidP="00DD27D1">
      <w:pPr>
        <w:jc w:val="both"/>
      </w:pPr>
      <w:r>
        <w:t xml:space="preserve">                                                    </w:t>
      </w:r>
      <w:r w:rsidRPr="008E5E03">
        <w:t>обеспеченности</w:t>
      </w:r>
    </w:p>
    <w:p w:rsidR="00BA6D71" w:rsidRPr="008E5E03" w:rsidRDefault="00BA6D71" w:rsidP="00DD27D1">
      <w:pPr>
        <w:jc w:val="both"/>
      </w:pPr>
      <w:r w:rsidRPr="008E5E03">
        <w:t xml:space="preserve">902  2 02 01003 10 0000 151    </w:t>
      </w:r>
      <w:r>
        <w:t xml:space="preserve"> </w:t>
      </w:r>
      <w:r w:rsidRPr="008E5E03">
        <w:t xml:space="preserve">Дотации бюджетам поселений на поддержку мер </w:t>
      </w:r>
      <w:r>
        <w:t>по обеспече-</w:t>
      </w:r>
    </w:p>
    <w:p w:rsidR="00BA6D71" w:rsidRPr="008E5E03" w:rsidRDefault="00BA6D71" w:rsidP="00DD27D1">
      <w:pPr>
        <w:jc w:val="both"/>
      </w:pPr>
      <w:r w:rsidRPr="008E5E03">
        <w:t xml:space="preserve">                              </w:t>
      </w:r>
      <w:r>
        <w:t xml:space="preserve">                      </w:t>
      </w:r>
      <w:r w:rsidRPr="008E5E03">
        <w:t>нию сбалансированности бюджетов</w:t>
      </w:r>
    </w:p>
    <w:p w:rsidR="00BA6D71" w:rsidRPr="008E5E03" w:rsidRDefault="00BA6D71" w:rsidP="00DD27D1">
      <w:pPr>
        <w:jc w:val="both"/>
      </w:pPr>
      <w:r>
        <w:t xml:space="preserve">902  </w:t>
      </w:r>
      <w:r w:rsidRPr="008E5E03">
        <w:t xml:space="preserve">2 02 01999 10 0000 151   </w:t>
      </w:r>
      <w:r>
        <w:t xml:space="preserve">  </w:t>
      </w:r>
      <w:r w:rsidRPr="008E5E03">
        <w:t>Прочие дотации бюджетам поселений</w:t>
      </w:r>
    </w:p>
    <w:p w:rsidR="00BA6D71" w:rsidRPr="008E5E03" w:rsidRDefault="00BA6D71" w:rsidP="00DD27D1">
      <w:pPr>
        <w:jc w:val="both"/>
      </w:pPr>
      <w:r w:rsidRPr="008E5E03">
        <w:t xml:space="preserve">902  2 02 02003 10 0000 151   </w:t>
      </w:r>
      <w:r>
        <w:t xml:space="preserve">  </w:t>
      </w:r>
      <w:r w:rsidRPr="008E5E03">
        <w:t>Субсидии бюджетам поселений на реформирование</w:t>
      </w:r>
    </w:p>
    <w:p w:rsidR="00BA6D71" w:rsidRPr="008E5E03" w:rsidRDefault="00BA6D71" w:rsidP="00DD27D1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>муниципальных финансов</w:t>
      </w:r>
    </w:p>
    <w:p w:rsidR="00BA6D71" w:rsidRPr="008E5E03" w:rsidRDefault="00BA6D71" w:rsidP="00DD27D1">
      <w:pPr>
        <w:jc w:val="both"/>
      </w:pPr>
      <w:r w:rsidRPr="008E5E03">
        <w:t xml:space="preserve">902  2 02 02008 10 0000 151   </w:t>
      </w:r>
      <w:r>
        <w:t xml:space="preserve">  </w:t>
      </w:r>
      <w:r w:rsidRPr="008E5E03">
        <w:t>Субсидии бюджетам поселений  на обеспечение жильем</w:t>
      </w:r>
    </w:p>
    <w:p w:rsidR="00BA6D71" w:rsidRPr="008E5E03" w:rsidRDefault="00BA6D71" w:rsidP="00DD27D1">
      <w:pPr>
        <w:jc w:val="both"/>
      </w:pPr>
      <w:r w:rsidRPr="008E5E03">
        <w:t xml:space="preserve">                                                 </w:t>
      </w:r>
      <w:r>
        <w:t xml:space="preserve">   </w:t>
      </w:r>
      <w:r w:rsidRPr="008E5E03">
        <w:t>молодых семей</w:t>
      </w:r>
    </w:p>
    <w:p w:rsidR="00BA6D71" w:rsidRPr="008E5E03" w:rsidRDefault="00BA6D71" w:rsidP="00DD27D1">
      <w:pPr>
        <w:jc w:val="both"/>
      </w:pPr>
      <w:r w:rsidRPr="008E5E03">
        <w:t xml:space="preserve">902  2 02 02009 10 0000 151   </w:t>
      </w:r>
      <w:r>
        <w:t xml:space="preserve">  </w:t>
      </w:r>
      <w:r w:rsidRPr="008E5E03">
        <w:t>Субсидии бюджетам поселений на государственную</w:t>
      </w:r>
      <w:r>
        <w:t xml:space="preserve"> поддержку</w:t>
      </w:r>
    </w:p>
    <w:p w:rsidR="00BA6D71" w:rsidRDefault="00BA6D71" w:rsidP="00DD27D1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>малого и среднего предпринимательства,</w:t>
      </w:r>
      <w:r>
        <w:t xml:space="preserve"> </w:t>
      </w:r>
      <w:r w:rsidRPr="008E5E03">
        <w:t xml:space="preserve">включая крестьянские </w:t>
      </w:r>
    </w:p>
    <w:p w:rsidR="00BA6D71" w:rsidRPr="008E5E03" w:rsidRDefault="00BA6D71" w:rsidP="00DD27D1">
      <w:pPr>
        <w:jc w:val="both"/>
      </w:pPr>
      <w:r>
        <w:t xml:space="preserve">                                                    </w:t>
      </w:r>
      <w:r w:rsidRPr="008E5E03">
        <w:t>(фермерские) хозяйства</w:t>
      </w:r>
    </w:p>
    <w:p w:rsidR="00BA6D71" w:rsidRPr="008E5E03" w:rsidRDefault="00BA6D71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2 02 02041 10 0000 151   </w:t>
      </w:r>
      <w:r>
        <w:t xml:space="preserve">  </w:t>
      </w:r>
      <w:r w:rsidRPr="008E5E03">
        <w:t>Субсидии бюджетам поселений на строительство и</w:t>
      </w:r>
      <w:r>
        <w:t xml:space="preserve"> модерниза-</w:t>
      </w:r>
    </w:p>
    <w:p w:rsidR="00BA6D71" w:rsidRDefault="00BA6D71" w:rsidP="00DD27D1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 xml:space="preserve">цию, ремонт и содержание автомобильных дорог общего </w:t>
      </w:r>
    </w:p>
    <w:p w:rsidR="00BA6D71" w:rsidRDefault="00BA6D71" w:rsidP="00DD27D1">
      <w:pPr>
        <w:jc w:val="both"/>
      </w:pPr>
      <w:r>
        <w:t xml:space="preserve">                                                    </w:t>
      </w:r>
      <w:r w:rsidRPr="008E5E03">
        <w:t xml:space="preserve">пользования, в том числе дорог в поселениях (за исключением </w:t>
      </w:r>
    </w:p>
    <w:p w:rsidR="00BA6D71" w:rsidRPr="008E5E03" w:rsidRDefault="00BA6D71" w:rsidP="00DD27D1">
      <w:pPr>
        <w:jc w:val="both"/>
      </w:pPr>
      <w:r>
        <w:t xml:space="preserve">                                                    </w:t>
      </w:r>
      <w:r w:rsidRPr="008E5E03">
        <w:t>автомобильных дорог</w:t>
      </w:r>
      <w:r>
        <w:t xml:space="preserve"> федераль</w:t>
      </w:r>
      <w:r w:rsidRPr="008E5E03">
        <w:t>ного значения)</w:t>
      </w:r>
    </w:p>
    <w:p w:rsidR="00BA6D71" w:rsidRPr="008E5E03" w:rsidRDefault="00BA6D71" w:rsidP="00DD27D1">
      <w:pPr>
        <w:jc w:val="both"/>
      </w:pPr>
      <w:r>
        <w:t xml:space="preserve">902  </w:t>
      </w:r>
      <w:r w:rsidRPr="008E5E03">
        <w:t xml:space="preserve">2 02 02044 10 0000 151 </w:t>
      </w:r>
      <w:r>
        <w:t xml:space="preserve"> </w:t>
      </w:r>
      <w:r w:rsidRPr="008E5E03">
        <w:t xml:space="preserve"> </w:t>
      </w:r>
      <w:r>
        <w:t xml:space="preserve">  </w:t>
      </w:r>
      <w:r w:rsidRPr="008E5E03">
        <w:t>Субсидии бюджетам поселений на обеспечение</w:t>
      </w:r>
      <w:r>
        <w:t xml:space="preserve"> автомобильны-</w:t>
      </w:r>
    </w:p>
    <w:p w:rsidR="00BA6D71" w:rsidRPr="008E5E03" w:rsidRDefault="00BA6D71" w:rsidP="00DD27D1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>ми дорогами новых микрорайонов</w:t>
      </w:r>
    </w:p>
    <w:p w:rsidR="00BA6D71" w:rsidRPr="008E5E03" w:rsidRDefault="00BA6D71" w:rsidP="00DD27D1">
      <w:pPr>
        <w:jc w:val="both"/>
      </w:pPr>
      <w:r w:rsidRPr="008E5E03">
        <w:t xml:space="preserve">902  2 02 02046 10 0000 151  </w:t>
      </w:r>
      <w:r>
        <w:t xml:space="preserve">   </w:t>
      </w:r>
      <w:r w:rsidRPr="008E5E03">
        <w:t xml:space="preserve">Субсидии бюджетам поселений на реализацию </w:t>
      </w:r>
      <w:r>
        <w:t>мероприятий,</w:t>
      </w:r>
    </w:p>
    <w:p w:rsidR="00BA6D71" w:rsidRDefault="00BA6D71" w:rsidP="00DD27D1">
      <w:pPr>
        <w:jc w:val="both"/>
      </w:pPr>
      <w:r w:rsidRPr="008E5E03">
        <w:t xml:space="preserve">                                         </w:t>
      </w:r>
      <w:r>
        <w:t xml:space="preserve">         </w:t>
      </w:r>
      <w:r w:rsidRPr="008E5E03">
        <w:t xml:space="preserve"> </w:t>
      </w:r>
      <w:r>
        <w:t xml:space="preserve"> </w:t>
      </w:r>
      <w:r w:rsidRPr="008E5E03">
        <w:t xml:space="preserve">предусмотренных региональной программой переселения, </w:t>
      </w:r>
    </w:p>
    <w:p w:rsidR="00BA6D71" w:rsidRDefault="00BA6D71" w:rsidP="00DD27D1">
      <w:pPr>
        <w:jc w:val="both"/>
      </w:pPr>
      <w:r>
        <w:t xml:space="preserve">                                                    </w:t>
      </w:r>
      <w:r w:rsidRPr="008E5E03">
        <w:t xml:space="preserve">включенной в  Государственную программу по оказанию </w:t>
      </w:r>
    </w:p>
    <w:p w:rsidR="00BA6D71" w:rsidRDefault="00BA6D71" w:rsidP="00DD27D1">
      <w:pPr>
        <w:jc w:val="both"/>
      </w:pPr>
      <w:r>
        <w:t xml:space="preserve">  </w:t>
      </w:r>
      <w:r w:rsidRPr="008E5E03">
        <w:t xml:space="preserve">                                                  содействия добровольному  переселению в Российскую </w:t>
      </w:r>
    </w:p>
    <w:p w:rsidR="00BA6D71" w:rsidRPr="008E5E03" w:rsidRDefault="00BA6D71" w:rsidP="00DD27D1">
      <w:pPr>
        <w:jc w:val="both"/>
      </w:pPr>
      <w:r>
        <w:t xml:space="preserve">                                                    </w:t>
      </w:r>
      <w:r w:rsidRPr="008E5E03">
        <w:t>Федерацию  соотечественников, проживающих за рубежом</w:t>
      </w:r>
    </w:p>
    <w:p w:rsidR="00BA6D71" w:rsidRDefault="00BA6D71" w:rsidP="00DD27D1">
      <w:pPr>
        <w:jc w:val="both"/>
      </w:pPr>
      <w:r w:rsidRPr="008E5E03">
        <w:t xml:space="preserve">902  2 02 02051 10 0000 151   </w:t>
      </w:r>
      <w:r>
        <w:t xml:space="preserve">  </w:t>
      </w:r>
      <w:r w:rsidRPr="008E5E03">
        <w:t>Субсидии бюджетам поселений на реализацию</w:t>
      </w:r>
      <w:r>
        <w:t xml:space="preserve"> </w:t>
      </w:r>
      <w:r w:rsidRPr="008E5E03">
        <w:t xml:space="preserve">федеральных </w:t>
      </w:r>
    </w:p>
    <w:p w:rsidR="00BA6D71" w:rsidRDefault="00BA6D71" w:rsidP="00DD27D1">
      <w:pPr>
        <w:jc w:val="both"/>
      </w:pPr>
      <w:r>
        <w:t xml:space="preserve">                                                    </w:t>
      </w:r>
      <w:r w:rsidRPr="008E5E03">
        <w:t>целевых программ</w:t>
      </w:r>
    </w:p>
    <w:p w:rsidR="00BA6D71" w:rsidRDefault="00BA6D71" w:rsidP="00DD27D1">
      <w:pPr>
        <w:jc w:val="both"/>
      </w:pPr>
      <w:r>
        <w:t xml:space="preserve">902  2 02 02071 10 0000 151     Субсидии бюджетам поселений на предоставление грантов в </w:t>
      </w:r>
    </w:p>
    <w:p w:rsidR="00BA6D71" w:rsidRDefault="00BA6D71" w:rsidP="00DD27D1">
      <w:pPr>
        <w:jc w:val="both"/>
      </w:pPr>
      <w:r>
        <w:t xml:space="preserve">                                                    области науки, культуры, искусства и средств массовой </w:t>
      </w:r>
    </w:p>
    <w:p w:rsidR="00BA6D71" w:rsidRDefault="00BA6D71" w:rsidP="00DD27D1">
      <w:pPr>
        <w:jc w:val="both"/>
      </w:pPr>
      <w:r>
        <w:t xml:space="preserve">                                                    информации</w:t>
      </w:r>
    </w:p>
    <w:p w:rsidR="00BA6D71" w:rsidRPr="008E5E03" w:rsidRDefault="00BA6D71" w:rsidP="00DD27D1">
      <w:pPr>
        <w:jc w:val="both"/>
      </w:pPr>
      <w:r>
        <w:t>902  2 02 02073 10 0000 151     Субсидии бюджетам поселений на создание технопарков</w:t>
      </w:r>
    </w:p>
    <w:p w:rsidR="00BA6D71" w:rsidRDefault="00BA6D71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>2 02 02077 10 0000 15</w:t>
      </w:r>
      <w:r>
        <w:t>1</w:t>
      </w:r>
      <w:r w:rsidRPr="008E5E03">
        <w:t xml:space="preserve">   </w:t>
      </w:r>
      <w:r>
        <w:t xml:space="preserve">  </w:t>
      </w:r>
      <w:r w:rsidRPr="008E5E03">
        <w:t xml:space="preserve">Субсидии бюджетам поселений на бюджетные  инвестиции в </w:t>
      </w:r>
    </w:p>
    <w:p w:rsidR="00BA6D71" w:rsidRDefault="00BA6D71" w:rsidP="00DD27D1">
      <w:pPr>
        <w:jc w:val="both"/>
      </w:pPr>
      <w:r>
        <w:t xml:space="preserve">                                                    </w:t>
      </w:r>
      <w:r w:rsidRPr="008E5E03">
        <w:t xml:space="preserve">объекты капитального строительства собственности </w:t>
      </w:r>
    </w:p>
    <w:p w:rsidR="00BA6D71" w:rsidRPr="008E5E03" w:rsidRDefault="00BA6D71" w:rsidP="00DD27D1">
      <w:pPr>
        <w:jc w:val="both"/>
      </w:pPr>
      <w:r>
        <w:t xml:space="preserve">                                                    </w:t>
      </w:r>
      <w:r w:rsidRPr="008E5E03">
        <w:t>муниципальных образований</w:t>
      </w:r>
    </w:p>
    <w:p w:rsidR="00BA6D71" w:rsidRDefault="00BA6D71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>2 02  02078 10 0000 15</w:t>
      </w:r>
      <w:r>
        <w:t>1</w:t>
      </w:r>
      <w:r w:rsidRPr="008E5E03">
        <w:t xml:space="preserve">  </w:t>
      </w:r>
      <w:r>
        <w:t xml:space="preserve">  </w:t>
      </w:r>
      <w:r w:rsidRPr="008E5E03">
        <w:t xml:space="preserve">Субсидии бюджетам поселений на бюджетные  инвестиции для </w:t>
      </w:r>
    </w:p>
    <w:p w:rsidR="00BA6D71" w:rsidRPr="008E5E03" w:rsidRDefault="00BA6D71" w:rsidP="00DD27D1">
      <w:pPr>
        <w:jc w:val="both"/>
      </w:pPr>
      <w:r>
        <w:t xml:space="preserve">                                                    </w:t>
      </w:r>
      <w:r w:rsidRPr="008E5E03">
        <w:t>модернизации объектов коммунальной инфраструктуры</w:t>
      </w:r>
    </w:p>
    <w:p w:rsidR="00BA6D71" w:rsidRDefault="00BA6D71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2 02 02080 10 0000 151   </w:t>
      </w:r>
      <w:r>
        <w:t xml:space="preserve">  </w:t>
      </w:r>
      <w:r w:rsidRPr="008E5E03">
        <w:t xml:space="preserve">Субсидии  бюджетам поселений для обеспечения  земельных </w:t>
      </w:r>
    </w:p>
    <w:p w:rsidR="00BA6D71" w:rsidRPr="008E5E03" w:rsidRDefault="00BA6D71" w:rsidP="00DD27D1">
      <w:pPr>
        <w:jc w:val="both"/>
      </w:pPr>
      <w:r>
        <w:t xml:space="preserve">                                                    </w:t>
      </w:r>
      <w:r w:rsidRPr="008E5E03">
        <w:t xml:space="preserve">участков коммунальной инфраструктурой в целях жилищного </w:t>
      </w:r>
    </w:p>
    <w:p w:rsidR="00BA6D71" w:rsidRPr="008E5E03" w:rsidRDefault="00BA6D71" w:rsidP="00DD27D1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>строительства</w:t>
      </w:r>
    </w:p>
    <w:p w:rsidR="00BA6D71" w:rsidRDefault="00BA6D71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2 02 02081 10 0000 151   </w:t>
      </w:r>
      <w:r>
        <w:t xml:space="preserve">  </w:t>
      </w:r>
      <w:r w:rsidRPr="008E5E03">
        <w:t xml:space="preserve">Субсидии бюджетам поселений на мероприятия по </w:t>
      </w:r>
      <w:r>
        <w:t>о</w:t>
      </w:r>
      <w:r w:rsidRPr="008E5E03">
        <w:t xml:space="preserve">беспечению </w:t>
      </w:r>
    </w:p>
    <w:p w:rsidR="00BA6D71" w:rsidRDefault="00BA6D71" w:rsidP="00DD27D1">
      <w:pPr>
        <w:jc w:val="both"/>
      </w:pPr>
      <w:r>
        <w:t xml:space="preserve">                                                    </w:t>
      </w:r>
      <w:r w:rsidRPr="008E5E03">
        <w:t xml:space="preserve">жильем иных категорий граждан на основании решений </w:t>
      </w:r>
    </w:p>
    <w:p w:rsidR="00BA6D71" w:rsidRPr="008E5E03" w:rsidRDefault="00BA6D71" w:rsidP="00DD27D1">
      <w:pPr>
        <w:jc w:val="both"/>
      </w:pPr>
      <w:r>
        <w:t xml:space="preserve">                                                    </w:t>
      </w:r>
      <w:r w:rsidRPr="008E5E03">
        <w:t>Правительства Российской Федерации</w:t>
      </w:r>
    </w:p>
    <w:p w:rsidR="00BA6D71" w:rsidRDefault="00BA6D71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2 02 02088 10 0001 151   </w:t>
      </w:r>
      <w:r>
        <w:t xml:space="preserve">  </w:t>
      </w:r>
      <w:r w:rsidRPr="008E5E03">
        <w:t xml:space="preserve">Субсидии бюджетам поселений на обеспечение </w:t>
      </w:r>
      <w:r>
        <w:t>м</w:t>
      </w:r>
      <w:r w:rsidRPr="008E5E03">
        <w:t xml:space="preserve">ероприятий по </w:t>
      </w:r>
    </w:p>
    <w:p w:rsidR="00BA6D71" w:rsidRPr="008E5E03" w:rsidRDefault="00BA6D71" w:rsidP="00DD27D1">
      <w:pPr>
        <w:jc w:val="both"/>
      </w:pPr>
      <w:r>
        <w:t xml:space="preserve">                                                    </w:t>
      </w:r>
      <w:r w:rsidRPr="008E5E03">
        <w:t xml:space="preserve">капитальному ремонту многоквартирных домов за счет средств </w:t>
      </w:r>
    </w:p>
    <w:p w:rsidR="00BA6D71" w:rsidRDefault="00BA6D71" w:rsidP="00DD27D1">
      <w:pPr>
        <w:jc w:val="both"/>
      </w:pPr>
      <w:r w:rsidRPr="008E5E03">
        <w:t xml:space="preserve">                                                </w:t>
      </w:r>
      <w:r>
        <w:t xml:space="preserve"> </w:t>
      </w:r>
      <w:r w:rsidRPr="008E5E03">
        <w:t xml:space="preserve">  </w:t>
      </w:r>
      <w:r>
        <w:t xml:space="preserve"> </w:t>
      </w:r>
      <w:r w:rsidRPr="008E5E03">
        <w:t xml:space="preserve">поступивших от государственной корпорации Фонд </w:t>
      </w:r>
      <w:r>
        <w:t>с</w:t>
      </w:r>
      <w:r w:rsidRPr="008E5E03">
        <w:t xml:space="preserve">одействия </w:t>
      </w:r>
    </w:p>
    <w:p w:rsidR="00BA6D71" w:rsidRPr="008E5E03" w:rsidRDefault="00BA6D71" w:rsidP="00DD27D1">
      <w:pPr>
        <w:jc w:val="both"/>
      </w:pPr>
      <w:r>
        <w:t xml:space="preserve">                                                    </w:t>
      </w:r>
      <w:r w:rsidRPr="008E5E03">
        <w:t>реформированию жилищно-коммунального хозяйства</w:t>
      </w:r>
    </w:p>
    <w:p w:rsidR="00BA6D71" w:rsidRDefault="00BA6D71" w:rsidP="00DD27D1">
      <w:pPr>
        <w:jc w:val="both"/>
      </w:pPr>
      <w:r w:rsidRPr="008E5E03">
        <w:t xml:space="preserve">902  2 02 02088 10 0002 151   </w:t>
      </w:r>
      <w:r>
        <w:t xml:space="preserve">  </w:t>
      </w:r>
      <w:r w:rsidRPr="008E5E03">
        <w:t>Субсидии бюджетам поселений на обеспечение</w:t>
      </w:r>
      <w:r>
        <w:t xml:space="preserve"> меро</w:t>
      </w:r>
      <w:r w:rsidRPr="008E5E03">
        <w:t xml:space="preserve">приятий  по </w:t>
      </w:r>
    </w:p>
    <w:p w:rsidR="00BA6D71" w:rsidRDefault="00BA6D71" w:rsidP="00DD27D1">
      <w:pPr>
        <w:jc w:val="both"/>
      </w:pPr>
      <w:r>
        <w:t xml:space="preserve">                                                    </w:t>
      </w:r>
      <w:r w:rsidRPr="008E5E03">
        <w:t xml:space="preserve">переселению граждан из </w:t>
      </w:r>
      <w:r>
        <w:t>а</w:t>
      </w:r>
      <w:r w:rsidRPr="008E5E03">
        <w:t xml:space="preserve">варийного жилищного фонда за счет </w:t>
      </w:r>
    </w:p>
    <w:p w:rsidR="00BA6D71" w:rsidRDefault="00BA6D71" w:rsidP="00DD27D1">
      <w:pPr>
        <w:jc w:val="both"/>
      </w:pPr>
      <w:r>
        <w:t xml:space="preserve">                                                    </w:t>
      </w:r>
      <w:r w:rsidRPr="008E5E03">
        <w:t xml:space="preserve">средств, поступивших от государственной корпорации Фонд  </w:t>
      </w:r>
    </w:p>
    <w:p w:rsidR="00BA6D71" w:rsidRDefault="00BA6D71" w:rsidP="00DD27D1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>сод</w:t>
      </w:r>
      <w:r>
        <w:t>ействия реформированию жилищно-</w:t>
      </w:r>
      <w:r w:rsidRPr="008E5E03">
        <w:t>коммунального</w:t>
      </w:r>
    </w:p>
    <w:p w:rsidR="00BA6D71" w:rsidRPr="008E5E03" w:rsidRDefault="00BA6D71" w:rsidP="00DD27D1">
      <w:pPr>
        <w:jc w:val="both"/>
      </w:pPr>
      <w:r>
        <w:t xml:space="preserve">                                                   </w:t>
      </w:r>
      <w:r w:rsidRPr="008E5E03">
        <w:t xml:space="preserve"> хозяйства</w:t>
      </w:r>
    </w:p>
    <w:p w:rsidR="00BA6D71" w:rsidRDefault="00BA6D71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2 02 02089 10 0001 151   </w:t>
      </w:r>
      <w:r>
        <w:t xml:space="preserve">  </w:t>
      </w:r>
      <w:r w:rsidRPr="008E5E03">
        <w:t>Субсидии бюджетам поселений на обеспечение</w:t>
      </w:r>
      <w:r>
        <w:t xml:space="preserve"> </w:t>
      </w:r>
      <w:r w:rsidRPr="008E5E03">
        <w:t xml:space="preserve"> мероприятий по </w:t>
      </w:r>
    </w:p>
    <w:p w:rsidR="00BA6D71" w:rsidRDefault="00BA6D71" w:rsidP="00DD27D1">
      <w:pPr>
        <w:jc w:val="both"/>
      </w:pPr>
      <w:r>
        <w:t xml:space="preserve">                                                    </w:t>
      </w:r>
      <w:r w:rsidRPr="008E5E03">
        <w:t xml:space="preserve">капитальному ремонту многоквартирных домов за счет средств </w:t>
      </w:r>
    </w:p>
    <w:p w:rsidR="00BA6D71" w:rsidRPr="008E5E03" w:rsidRDefault="00BA6D71" w:rsidP="00DD27D1">
      <w:pPr>
        <w:jc w:val="both"/>
      </w:pPr>
      <w:r>
        <w:t xml:space="preserve">                                                    </w:t>
      </w:r>
      <w:r w:rsidRPr="008E5E03">
        <w:t>бюджетов</w:t>
      </w:r>
    </w:p>
    <w:p w:rsidR="00BA6D71" w:rsidRDefault="00BA6D71" w:rsidP="00DD27D1">
      <w:pPr>
        <w:jc w:val="both"/>
      </w:pPr>
      <w:r w:rsidRPr="008E5E03">
        <w:t xml:space="preserve">902  2 02 02089 10 0002 151  </w:t>
      </w:r>
      <w:r>
        <w:t xml:space="preserve">   </w:t>
      </w:r>
      <w:r w:rsidRPr="008E5E03">
        <w:t xml:space="preserve">Субсидии бюджетам поселений на обеспечение  мероприятий по </w:t>
      </w:r>
    </w:p>
    <w:p w:rsidR="00BA6D71" w:rsidRDefault="00BA6D71" w:rsidP="00DD27D1">
      <w:pPr>
        <w:jc w:val="both"/>
      </w:pPr>
      <w:r>
        <w:t xml:space="preserve">                                                    </w:t>
      </w:r>
      <w:r w:rsidRPr="008E5E03">
        <w:t xml:space="preserve">переселению граждан из аварийного жилищного фонда за счет </w:t>
      </w:r>
    </w:p>
    <w:p w:rsidR="00BA6D71" w:rsidRPr="008E5E03" w:rsidRDefault="00BA6D71" w:rsidP="00DD27D1">
      <w:pPr>
        <w:jc w:val="both"/>
      </w:pPr>
      <w:r>
        <w:t xml:space="preserve">                                                    </w:t>
      </w:r>
      <w:r w:rsidRPr="008E5E03">
        <w:t>средств бюджетов</w:t>
      </w:r>
    </w:p>
    <w:p w:rsidR="00BA6D71" w:rsidRDefault="00BA6D71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2 02 02102 10 0000 151  </w:t>
      </w:r>
      <w:r>
        <w:t xml:space="preserve">   </w:t>
      </w:r>
      <w:r w:rsidRPr="008E5E03">
        <w:t xml:space="preserve">Субсидии бюджетам поселений на закупку автотранспортных </w:t>
      </w:r>
    </w:p>
    <w:p w:rsidR="00BA6D71" w:rsidRPr="008E5E03" w:rsidRDefault="00BA6D71" w:rsidP="00DD27D1">
      <w:pPr>
        <w:jc w:val="both"/>
      </w:pPr>
      <w:r>
        <w:t xml:space="preserve">                                                    </w:t>
      </w:r>
      <w:r w:rsidRPr="008E5E03">
        <w:t>средств и коммунальной техники</w:t>
      </w:r>
    </w:p>
    <w:p w:rsidR="00BA6D71" w:rsidRDefault="00BA6D71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2 02 02104 10 0000 151  </w:t>
      </w:r>
      <w:r>
        <w:t xml:space="preserve">   </w:t>
      </w:r>
      <w:r w:rsidRPr="008E5E03">
        <w:t>Субсидии бюджетам поселений  на организацию</w:t>
      </w:r>
    </w:p>
    <w:p w:rsidR="00BA6D71" w:rsidRPr="008E5E03" w:rsidRDefault="00BA6D71" w:rsidP="00DD27D1">
      <w:pPr>
        <w:jc w:val="both"/>
      </w:pPr>
      <w:r>
        <w:t xml:space="preserve">                                                    ди</w:t>
      </w:r>
      <w:r w:rsidRPr="008E5E03">
        <w:t xml:space="preserve">станционного обучения инвалидов </w:t>
      </w:r>
    </w:p>
    <w:p w:rsidR="00BA6D71" w:rsidRDefault="00BA6D71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2 02 02105 10 0000 151  </w:t>
      </w:r>
      <w:r>
        <w:t xml:space="preserve">   </w:t>
      </w:r>
      <w:r w:rsidRPr="008E5E03">
        <w:t xml:space="preserve">Субсидии бюджетам поселений  на проведение </w:t>
      </w:r>
      <w:r>
        <w:t xml:space="preserve"> противоаварий-</w:t>
      </w:r>
    </w:p>
    <w:p w:rsidR="00BA6D71" w:rsidRPr="008E5E03" w:rsidRDefault="00BA6D71" w:rsidP="00DD27D1">
      <w:pPr>
        <w:jc w:val="both"/>
      </w:pPr>
      <w:r>
        <w:t xml:space="preserve">                                                    н</w:t>
      </w:r>
      <w:r w:rsidRPr="008E5E03">
        <w:t xml:space="preserve">ых мероприятиях в зданиях государственных и муниципальных </w:t>
      </w:r>
    </w:p>
    <w:p w:rsidR="00BA6D71" w:rsidRDefault="00BA6D71" w:rsidP="00DD27D1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>общеобразовательных учреждений</w:t>
      </w:r>
    </w:p>
    <w:p w:rsidR="00BA6D71" w:rsidRDefault="00BA6D71" w:rsidP="00DD27D1">
      <w:pPr>
        <w:jc w:val="both"/>
      </w:pPr>
      <w:r>
        <w:t>902  2 02 02109 10 0000 151     Субсидии бюджетам поселений на проведение капитального</w:t>
      </w:r>
    </w:p>
    <w:p w:rsidR="00BA6D71" w:rsidRPr="008E5E03" w:rsidRDefault="00BA6D71" w:rsidP="00DD27D1">
      <w:pPr>
        <w:jc w:val="both"/>
      </w:pPr>
      <w:r>
        <w:t xml:space="preserve">                                                    ремонта многоквартирных домов</w:t>
      </w:r>
    </w:p>
    <w:p w:rsidR="00BA6D71" w:rsidRPr="008E5E03" w:rsidRDefault="00BA6D71" w:rsidP="00DD27D1">
      <w:pPr>
        <w:jc w:val="both"/>
      </w:pPr>
      <w:r w:rsidRPr="008E5E03">
        <w:t xml:space="preserve">902  2 02 02999 10 0000 151  </w:t>
      </w:r>
      <w:r>
        <w:t xml:space="preserve">   </w:t>
      </w:r>
      <w:r w:rsidRPr="008E5E03">
        <w:t>Прочие субсидии бюджетам поселений</w:t>
      </w:r>
    </w:p>
    <w:p w:rsidR="00BA6D71" w:rsidRDefault="00BA6D71" w:rsidP="00DD27D1">
      <w:pPr>
        <w:jc w:val="both"/>
      </w:pPr>
      <w:r w:rsidRPr="008E5E03">
        <w:t xml:space="preserve">902  2 02 03024 10 0000 151  </w:t>
      </w:r>
      <w:r>
        <w:t xml:space="preserve">   </w:t>
      </w:r>
      <w:r w:rsidRPr="008E5E03">
        <w:t xml:space="preserve">Субвенции бюджетам поселений на выполнение передаваемых </w:t>
      </w:r>
    </w:p>
    <w:p w:rsidR="00BA6D71" w:rsidRPr="008E5E03" w:rsidRDefault="00BA6D71" w:rsidP="00DD27D1">
      <w:pPr>
        <w:jc w:val="both"/>
      </w:pPr>
      <w:r>
        <w:t xml:space="preserve">                                                    </w:t>
      </w:r>
      <w:r w:rsidRPr="008E5E03">
        <w:t>полномочий субъектов Российской Федерации</w:t>
      </w:r>
    </w:p>
    <w:p w:rsidR="00BA6D71" w:rsidRPr="008E5E03" w:rsidRDefault="00BA6D71" w:rsidP="00DD27D1">
      <w:pPr>
        <w:jc w:val="both"/>
      </w:pPr>
      <w:r w:rsidRPr="008E5E03">
        <w:t xml:space="preserve">902  2 02 03999 10 0000 151   </w:t>
      </w:r>
      <w:r>
        <w:t xml:space="preserve">  </w:t>
      </w:r>
      <w:r w:rsidRPr="008E5E03">
        <w:t>Прочие субвенции бюджетам поселений</w:t>
      </w:r>
    </w:p>
    <w:p w:rsidR="00BA6D71" w:rsidRDefault="00BA6D71" w:rsidP="00DD27D1">
      <w:pPr>
        <w:jc w:val="both"/>
      </w:pPr>
      <w:r w:rsidRPr="008E5E03">
        <w:t xml:space="preserve">902  2 02 04011 10 0000 151   </w:t>
      </w:r>
      <w:r>
        <w:t xml:space="preserve">  </w:t>
      </w:r>
      <w:r w:rsidRPr="008E5E03">
        <w:t xml:space="preserve">Межбюджетные трансферты , передаваемые бюджетам </w:t>
      </w:r>
    </w:p>
    <w:p w:rsidR="00BA6D71" w:rsidRDefault="00BA6D71" w:rsidP="00DD27D1">
      <w:pPr>
        <w:jc w:val="both"/>
      </w:pPr>
      <w:r>
        <w:t xml:space="preserve">                                                    п</w:t>
      </w:r>
      <w:r w:rsidRPr="008E5E03">
        <w:t xml:space="preserve">оселений на премирование победителей Всероссийского </w:t>
      </w:r>
    </w:p>
    <w:p w:rsidR="00BA6D71" w:rsidRPr="008E5E03" w:rsidRDefault="00BA6D71" w:rsidP="00DD27D1">
      <w:pPr>
        <w:jc w:val="both"/>
      </w:pPr>
      <w:r>
        <w:t xml:space="preserve">                                                    </w:t>
      </w:r>
      <w:r w:rsidRPr="008E5E03">
        <w:t>конкурса  на звание «Самый благоустроенный город России»</w:t>
      </w:r>
    </w:p>
    <w:p w:rsidR="00BA6D71" w:rsidRDefault="00BA6D71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2 02 04012 10 0000 151   </w:t>
      </w:r>
      <w:r>
        <w:t xml:space="preserve">  </w:t>
      </w:r>
      <w:r w:rsidRPr="008E5E03">
        <w:t xml:space="preserve">Межбюджетные трансферты, передаваемые </w:t>
      </w:r>
      <w:r>
        <w:t xml:space="preserve"> </w:t>
      </w:r>
      <w:r w:rsidRPr="008E5E03">
        <w:t xml:space="preserve"> бюджетам</w:t>
      </w:r>
    </w:p>
    <w:p w:rsidR="00BA6D71" w:rsidRDefault="00BA6D71" w:rsidP="00DD27D1">
      <w:pPr>
        <w:jc w:val="both"/>
      </w:pPr>
      <w:r>
        <w:t xml:space="preserve">                                                    </w:t>
      </w:r>
      <w:r w:rsidRPr="008E5E03">
        <w:t xml:space="preserve">поселений для компенсации дополнительных расходов, </w:t>
      </w:r>
    </w:p>
    <w:p w:rsidR="00BA6D71" w:rsidRDefault="00BA6D71" w:rsidP="00DD27D1">
      <w:pPr>
        <w:jc w:val="both"/>
      </w:pPr>
      <w:r>
        <w:t xml:space="preserve">                                                    </w:t>
      </w:r>
      <w:r w:rsidRPr="008E5E03">
        <w:t xml:space="preserve">возникших в результате решений, принятых органами власти </w:t>
      </w:r>
    </w:p>
    <w:p w:rsidR="00BA6D71" w:rsidRPr="008E5E03" w:rsidRDefault="00BA6D71" w:rsidP="00DD27D1">
      <w:pPr>
        <w:jc w:val="both"/>
      </w:pPr>
      <w:r>
        <w:t xml:space="preserve">                                                    </w:t>
      </w:r>
      <w:r w:rsidRPr="008E5E03">
        <w:t>другого уровня</w:t>
      </w:r>
    </w:p>
    <w:p w:rsidR="00BA6D71" w:rsidRDefault="00BA6D71" w:rsidP="00DD27D1">
      <w:pPr>
        <w:jc w:val="both"/>
      </w:pPr>
      <w:r w:rsidRPr="008E5E03">
        <w:t xml:space="preserve">902  2 02 04014 10 0000 151   </w:t>
      </w:r>
      <w:r>
        <w:t xml:space="preserve">  </w:t>
      </w:r>
      <w:r w:rsidRPr="008E5E03">
        <w:t>Межбюджетные трансферты, передаваемые</w:t>
      </w:r>
      <w:r>
        <w:t xml:space="preserve"> </w:t>
      </w:r>
      <w:r w:rsidRPr="008E5E03">
        <w:t xml:space="preserve">бюджетам </w:t>
      </w:r>
    </w:p>
    <w:p w:rsidR="00BA6D71" w:rsidRDefault="00BA6D71" w:rsidP="00DD27D1">
      <w:pPr>
        <w:jc w:val="both"/>
      </w:pPr>
      <w:r>
        <w:t xml:space="preserve">                                                    </w:t>
      </w:r>
      <w:r w:rsidRPr="008E5E03">
        <w:t xml:space="preserve">поселений из бюджетов муниципальных </w:t>
      </w:r>
      <w:r>
        <w:t>районов на осуществле-</w:t>
      </w:r>
    </w:p>
    <w:p w:rsidR="00BA6D71" w:rsidRDefault="00BA6D71" w:rsidP="00DD27D1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 xml:space="preserve">ление части полномочий по решению вопросов местного </w:t>
      </w:r>
    </w:p>
    <w:p w:rsidR="00BA6D71" w:rsidRDefault="00BA6D71" w:rsidP="00DD27D1">
      <w:pPr>
        <w:jc w:val="both"/>
      </w:pPr>
      <w:r>
        <w:t xml:space="preserve">                                                    </w:t>
      </w:r>
      <w:r w:rsidRPr="008E5E03">
        <w:t>значения в соответствии с заключенными соглашениями</w:t>
      </w:r>
    </w:p>
    <w:p w:rsidR="00BA6D71" w:rsidRDefault="00BA6D71" w:rsidP="00DD27D1">
      <w:pPr>
        <w:jc w:val="both"/>
      </w:pPr>
      <w:r>
        <w:t>902  2 02 04025 10 0000 151     Межбюджетные трансферты, передаваемые бюджетам</w:t>
      </w:r>
    </w:p>
    <w:p w:rsidR="00BA6D71" w:rsidRDefault="00BA6D71" w:rsidP="00DD27D1">
      <w:pPr>
        <w:jc w:val="both"/>
      </w:pPr>
      <w:r>
        <w:t xml:space="preserve">                                                    поселений на комплектование книжных фондов библиотек </w:t>
      </w:r>
    </w:p>
    <w:p w:rsidR="00BA6D71" w:rsidRPr="008E5E03" w:rsidRDefault="00BA6D71" w:rsidP="00DD27D1">
      <w:pPr>
        <w:jc w:val="both"/>
      </w:pPr>
      <w:r>
        <w:t xml:space="preserve">                                                    муниципальных образований</w:t>
      </w:r>
    </w:p>
    <w:p w:rsidR="00BA6D71" w:rsidRPr="008E5E03" w:rsidRDefault="00BA6D71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2 02 04999 10 0000 151  </w:t>
      </w:r>
      <w:r>
        <w:t xml:space="preserve">   </w:t>
      </w:r>
      <w:r w:rsidRPr="008E5E03">
        <w:t xml:space="preserve">Прочие  межбюджетные трансферты, передаваемые </w:t>
      </w:r>
      <w:r>
        <w:t xml:space="preserve"> бюджетам</w:t>
      </w:r>
    </w:p>
    <w:p w:rsidR="00BA6D71" w:rsidRPr="008E5E03" w:rsidRDefault="00BA6D71" w:rsidP="00DD27D1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>поселений</w:t>
      </w:r>
    </w:p>
    <w:p w:rsidR="00BA6D71" w:rsidRPr="008E5E03" w:rsidRDefault="00BA6D71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2 02 09014 10 0000 151  </w:t>
      </w:r>
      <w:r>
        <w:t xml:space="preserve">   </w:t>
      </w:r>
      <w:r w:rsidRPr="008E5E03">
        <w:t xml:space="preserve">Прочие безвозмездные  поступления в бюджеты </w:t>
      </w:r>
      <w:r>
        <w:t>поселений</w:t>
      </w:r>
    </w:p>
    <w:p w:rsidR="00BA6D71" w:rsidRPr="008E5E03" w:rsidRDefault="00BA6D71" w:rsidP="00DD27D1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>от федерального бюджета</w:t>
      </w:r>
    </w:p>
    <w:p w:rsidR="00BA6D71" w:rsidRPr="008E5E03" w:rsidRDefault="00BA6D71" w:rsidP="00DD27D1">
      <w:pPr>
        <w:jc w:val="both"/>
      </w:pPr>
      <w:r w:rsidRPr="008E5E03">
        <w:t xml:space="preserve">902  2 02 09024 10 0000 151   </w:t>
      </w:r>
      <w:r>
        <w:t xml:space="preserve">  </w:t>
      </w:r>
      <w:r w:rsidRPr="008E5E03">
        <w:t xml:space="preserve">Прочие безвозмездные поступления в бюджеты </w:t>
      </w:r>
      <w:r>
        <w:t>поселений</w:t>
      </w:r>
    </w:p>
    <w:p w:rsidR="00BA6D71" w:rsidRPr="008E5E03" w:rsidRDefault="00BA6D71" w:rsidP="00DD27D1">
      <w:pPr>
        <w:jc w:val="both"/>
      </w:pPr>
      <w:r w:rsidRPr="008E5E03">
        <w:t xml:space="preserve">                            </w:t>
      </w:r>
      <w:r>
        <w:t xml:space="preserve">                        </w:t>
      </w:r>
      <w:r w:rsidRPr="008E5E03">
        <w:t>от бюджетов субъектов Российской Федерации</w:t>
      </w:r>
    </w:p>
    <w:p w:rsidR="00BA6D71" w:rsidRPr="008E5E03" w:rsidRDefault="00BA6D71" w:rsidP="00DD27D1">
      <w:pPr>
        <w:jc w:val="both"/>
      </w:pPr>
      <w:r w:rsidRPr="008E5E03">
        <w:t xml:space="preserve">902  2 02 09054 10 0000 151   </w:t>
      </w:r>
      <w:r>
        <w:t xml:space="preserve">  </w:t>
      </w:r>
      <w:r w:rsidRPr="008E5E03">
        <w:t xml:space="preserve">Прочие безвозмездные  поступления в бюджеты </w:t>
      </w:r>
      <w:r>
        <w:t>поселений</w:t>
      </w:r>
    </w:p>
    <w:p w:rsidR="00BA6D71" w:rsidRPr="008E5E03" w:rsidRDefault="00BA6D71" w:rsidP="00DD27D1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>от бюджетов муниципальных районов</w:t>
      </w:r>
    </w:p>
    <w:p w:rsidR="00BA6D71" w:rsidRPr="008E5E03" w:rsidRDefault="00BA6D71" w:rsidP="00DD27D1">
      <w:pPr>
        <w:jc w:val="both"/>
      </w:pPr>
      <w:r w:rsidRPr="008E5E03">
        <w:t xml:space="preserve">902  2 03 05000 10 0000 180   </w:t>
      </w:r>
      <w:r>
        <w:t xml:space="preserve">  </w:t>
      </w:r>
      <w:r w:rsidRPr="008E5E03">
        <w:t xml:space="preserve">Безвозмездные  поступления от государственных </w:t>
      </w:r>
      <w:r>
        <w:t>организаций</w:t>
      </w:r>
    </w:p>
    <w:p w:rsidR="00BA6D71" w:rsidRPr="008E5E03" w:rsidRDefault="00BA6D71" w:rsidP="00DD27D1">
      <w:pPr>
        <w:jc w:val="both"/>
      </w:pPr>
      <w:r w:rsidRPr="008E5E03">
        <w:t xml:space="preserve">                             </w:t>
      </w:r>
      <w:r>
        <w:t xml:space="preserve">                     </w:t>
      </w:r>
      <w:r w:rsidRPr="008E5E03">
        <w:t xml:space="preserve"> </w:t>
      </w:r>
      <w:r>
        <w:t xml:space="preserve"> </w:t>
      </w:r>
      <w:r w:rsidRPr="008E5E03">
        <w:t>в бюджеты поселений</w:t>
      </w:r>
    </w:p>
    <w:p w:rsidR="00BA6D71" w:rsidRPr="008E5E03" w:rsidRDefault="00BA6D71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2 03 10001 10 0001 180   </w:t>
      </w:r>
      <w:r>
        <w:t xml:space="preserve">  </w:t>
      </w:r>
      <w:r w:rsidRPr="008E5E03">
        <w:t xml:space="preserve">Безвозмездные поступления в бюджеты поселений от </w:t>
      </w:r>
    </w:p>
    <w:p w:rsidR="00BA6D71" w:rsidRPr="008E5E03" w:rsidRDefault="00BA6D71" w:rsidP="00DD27D1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 xml:space="preserve">государственной корпорации Фонд содействия </w:t>
      </w:r>
      <w:r>
        <w:t>реформированию</w:t>
      </w:r>
    </w:p>
    <w:p w:rsidR="00BA6D71" w:rsidRPr="008E5E03" w:rsidRDefault="00BA6D71" w:rsidP="00DD27D1">
      <w:pPr>
        <w:jc w:val="both"/>
      </w:pPr>
      <w:r w:rsidRPr="008E5E03">
        <w:t xml:space="preserve">                                 </w:t>
      </w:r>
      <w:r>
        <w:t xml:space="preserve">                   </w:t>
      </w:r>
      <w:r w:rsidRPr="008E5E03">
        <w:t xml:space="preserve">жилищно - коммунального </w:t>
      </w:r>
      <w:r>
        <w:t>хозяйства на обеспечение мероприя-</w:t>
      </w:r>
    </w:p>
    <w:p w:rsidR="00BA6D71" w:rsidRPr="008E5E03" w:rsidRDefault="00BA6D71" w:rsidP="00DD27D1">
      <w:pPr>
        <w:jc w:val="both"/>
      </w:pPr>
      <w:r w:rsidRPr="008E5E03">
        <w:t xml:space="preserve">                   </w:t>
      </w:r>
      <w:r>
        <w:t xml:space="preserve">                                 </w:t>
      </w:r>
      <w:r w:rsidRPr="008E5E03">
        <w:t>тий по</w:t>
      </w:r>
      <w:r>
        <w:t xml:space="preserve"> </w:t>
      </w:r>
      <w:r w:rsidRPr="008E5E03">
        <w:t>капитальному ремонту многоквартирных домов</w:t>
      </w:r>
    </w:p>
    <w:p w:rsidR="00BA6D71" w:rsidRPr="008E5E03" w:rsidRDefault="00BA6D71" w:rsidP="00D40B77">
      <w:pPr>
        <w:jc w:val="both"/>
      </w:pPr>
      <w:r w:rsidRPr="008E5E03">
        <w:t xml:space="preserve">902  2 03 10001 10 0002 180  </w:t>
      </w:r>
      <w:r>
        <w:t xml:space="preserve">   </w:t>
      </w:r>
      <w:r w:rsidRPr="008E5E03">
        <w:t xml:space="preserve">Безвозмездные поступления в бюджеты поселений от </w:t>
      </w:r>
    </w:p>
    <w:p w:rsidR="00BA6D71" w:rsidRPr="008E5E03" w:rsidRDefault="00BA6D71" w:rsidP="00D40B77">
      <w:pPr>
        <w:jc w:val="both"/>
      </w:pPr>
      <w:r w:rsidRPr="008E5E03">
        <w:t xml:space="preserve">                                                 </w:t>
      </w:r>
      <w:r>
        <w:t xml:space="preserve">   </w:t>
      </w:r>
      <w:r w:rsidRPr="008E5E03">
        <w:t xml:space="preserve">государственной корпорации Фонд содействия </w:t>
      </w:r>
      <w:r>
        <w:t>реформированию</w:t>
      </w:r>
    </w:p>
    <w:p w:rsidR="00BA6D71" w:rsidRDefault="00BA6D71" w:rsidP="00D40B77">
      <w:pPr>
        <w:jc w:val="both"/>
      </w:pPr>
      <w:r w:rsidRPr="008E5E03">
        <w:t xml:space="preserve">                               </w:t>
      </w:r>
      <w:r>
        <w:t xml:space="preserve">                     </w:t>
      </w:r>
      <w:r w:rsidRPr="008E5E03">
        <w:t xml:space="preserve">жилищно-коммунального хозяйства на обеспечение </w:t>
      </w:r>
      <w:r>
        <w:t xml:space="preserve">   </w:t>
      </w:r>
    </w:p>
    <w:p w:rsidR="00BA6D71" w:rsidRDefault="00BA6D71" w:rsidP="00DD27D1">
      <w:pPr>
        <w:jc w:val="both"/>
      </w:pPr>
      <w:r>
        <w:t xml:space="preserve">                                                    </w:t>
      </w:r>
      <w:r w:rsidRPr="008E5E03">
        <w:t>мероприятий по переселению граждан из аварийного</w:t>
      </w:r>
    </w:p>
    <w:p w:rsidR="00BA6D71" w:rsidRPr="008E5E03" w:rsidRDefault="00BA6D71" w:rsidP="00DD27D1">
      <w:pPr>
        <w:jc w:val="both"/>
      </w:pPr>
      <w:r>
        <w:t xml:space="preserve">                                                   </w:t>
      </w:r>
      <w:r w:rsidRPr="008E5E03">
        <w:t xml:space="preserve"> жилищного фонда</w:t>
      </w:r>
    </w:p>
    <w:p w:rsidR="00BA6D71" w:rsidRPr="008E5E03" w:rsidRDefault="00BA6D71" w:rsidP="00DD27D1">
      <w:pPr>
        <w:jc w:val="both"/>
      </w:pPr>
      <w:r w:rsidRPr="008E5E03">
        <w:t xml:space="preserve">902  2 07 05000 10 0000 180  </w:t>
      </w:r>
      <w:r>
        <w:t xml:space="preserve">   </w:t>
      </w:r>
      <w:r w:rsidRPr="008E5E03">
        <w:t xml:space="preserve">Прочие безвозмездные  поступления в бюджеты </w:t>
      </w:r>
      <w:r>
        <w:t xml:space="preserve"> поселений</w:t>
      </w:r>
      <w:r w:rsidRPr="008E5E03">
        <w:t xml:space="preserve">                                                  </w:t>
      </w:r>
    </w:p>
    <w:p w:rsidR="00BA6D71" w:rsidRPr="008E5E03" w:rsidRDefault="00BA6D71" w:rsidP="00DD27D1">
      <w:pPr>
        <w:jc w:val="both"/>
      </w:pPr>
      <w:r w:rsidRPr="008E5E03">
        <w:t>902  2 08 05000 10 0000 180</w:t>
      </w:r>
      <w:r>
        <w:t xml:space="preserve"> </w:t>
      </w:r>
      <w:r w:rsidRPr="008E5E03">
        <w:t xml:space="preserve"> </w:t>
      </w:r>
      <w:r>
        <w:t xml:space="preserve">   </w:t>
      </w:r>
      <w:r w:rsidRPr="008E5E03">
        <w:t>Перечисления из бюджетов поселений (в бюджеты</w:t>
      </w:r>
      <w:r>
        <w:t xml:space="preserve"> поселений) </w:t>
      </w:r>
    </w:p>
    <w:p w:rsidR="00BA6D71" w:rsidRDefault="00BA6D71" w:rsidP="00DD27D1">
      <w:pPr>
        <w:jc w:val="both"/>
      </w:pPr>
      <w:r w:rsidRPr="008E5E03">
        <w:t xml:space="preserve">                           </w:t>
      </w:r>
      <w:r>
        <w:t xml:space="preserve">                      </w:t>
      </w:r>
      <w:r w:rsidRPr="008E5E03">
        <w:t xml:space="preserve"> </w:t>
      </w:r>
      <w:r>
        <w:t xml:space="preserve">  </w:t>
      </w:r>
      <w:r w:rsidRPr="008E5E03">
        <w:t xml:space="preserve">для осуществления  возврата (зачета)   излишне уплаченных или </w:t>
      </w:r>
    </w:p>
    <w:p w:rsidR="00BA6D71" w:rsidRDefault="00BA6D71" w:rsidP="00DD27D1">
      <w:pPr>
        <w:jc w:val="both"/>
      </w:pPr>
      <w:r>
        <w:t xml:space="preserve">                                                    </w:t>
      </w:r>
      <w:r w:rsidRPr="008E5E03">
        <w:t xml:space="preserve">излишне взысканных сумм  налогов, сборов и иных платежей, а </w:t>
      </w:r>
    </w:p>
    <w:p w:rsidR="00BA6D71" w:rsidRDefault="00BA6D71" w:rsidP="00DD27D1">
      <w:pPr>
        <w:jc w:val="both"/>
      </w:pPr>
      <w:r>
        <w:t xml:space="preserve">                                                    </w:t>
      </w:r>
      <w:r w:rsidRPr="008E5E03">
        <w:t xml:space="preserve">также сумм  процентов за несвоевременное осуществление </w:t>
      </w:r>
    </w:p>
    <w:p w:rsidR="00BA6D71" w:rsidRDefault="00BA6D71" w:rsidP="00DD27D1">
      <w:pPr>
        <w:jc w:val="both"/>
      </w:pPr>
      <w:r>
        <w:t xml:space="preserve">                                                    такого </w:t>
      </w:r>
      <w:r w:rsidRPr="008E5E03">
        <w:t>возврата и процентов, начисленных на излишне</w:t>
      </w:r>
    </w:p>
    <w:p w:rsidR="00BA6D71" w:rsidRDefault="00BA6D71" w:rsidP="00DD27D1">
      <w:pPr>
        <w:jc w:val="both"/>
      </w:pPr>
      <w:r>
        <w:t xml:space="preserve">                                                 </w:t>
      </w:r>
      <w:r w:rsidRPr="008E5E03">
        <w:t xml:space="preserve"> </w:t>
      </w:r>
      <w:r>
        <w:t xml:space="preserve">  взысканные </w:t>
      </w:r>
      <w:r w:rsidRPr="008E5E03">
        <w:t>суммы</w:t>
      </w:r>
    </w:p>
    <w:p w:rsidR="00BA6D71" w:rsidRDefault="00BA6D71" w:rsidP="00E03DF2">
      <w:pPr>
        <w:jc w:val="both"/>
      </w:pPr>
      <w:r>
        <w:t xml:space="preserve">902  3 03 03050 10 0000 180     Гранты, премии, добровольные пожертвования муниципальным  </w:t>
      </w:r>
    </w:p>
    <w:p w:rsidR="00BA6D71" w:rsidRDefault="00BA6D71" w:rsidP="00E03DF2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BA6D71" w:rsidRPr="008E5E03" w:rsidRDefault="00BA6D71" w:rsidP="00DD27D1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BA6D71" w:rsidRDefault="00BA6D71" w:rsidP="00DD27D1">
      <w:pPr>
        <w:jc w:val="both"/>
      </w:pPr>
      <w:r w:rsidRPr="008E5E03">
        <w:t xml:space="preserve">902  3 03 </w:t>
      </w:r>
      <w:r>
        <w:t>99</w:t>
      </w:r>
      <w:r w:rsidRPr="008E5E03">
        <w:t xml:space="preserve">050 10 0000 180  </w:t>
      </w:r>
      <w:r>
        <w:t xml:space="preserve">   </w:t>
      </w:r>
      <w:r w:rsidRPr="008E5E03">
        <w:t>Прочие безвозмездные поступления   учреждениям,</w:t>
      </w:r>
    </w:p>
    <w:p w:rsidR="00BA6D71" w:rsidRDefault="00BA6D71" w:rsidP="00DD27D1">
      <w:pPr>
        <w:jc w:val="both"/>
      </w:pPr>
      <w:r>
        <w:t xml:space="preserve">                                                   </w:t>
      </w:r>
      <w:r w:rsidRPr="008E5E03">
        <w:t xml:space="preserve"> </w:t>
      </w:r>
      <w:r>
        <w:t>н</w:t>
      </w:r>
      <w:r w:rsidRPr="008E5E03">
        <w:t>аходящимся</w:t>
      </w:r>
      <w:r>
        <w:t xml:space="preserve"> </w:t>
      </w:r>
      <w:r w:rsidRPr="008E5E03">
        <w:t xml:space="preserve">в ведении органов  местного самоуправления </w:t>
      </w:r>
    </w:p>
    <w:p w:rsidR="00BA6D71" w:rsidRPr="008E5E03" w:rsidRDefault="00BA6D71" w:rsidP="00DD27D1">
      <w:pPr>
        <w:jc w:val="both"/>
      </w:pPr>
      <w:r>
        <w:t xml:space="preserve">                                                    </w:t>
      </w:r>
      <w:r w:rsidRPr="008E5E03">
        <w:t xml:space="preserve">поселений   </w:t>
      </w:r>
    </w:p>
    <w:p w:rsidR="00BA6D71" w:rsidRPr="008E5E03" w:rsidRDefault="00BA6D71" w:rsidP="004345F0">
      <w:pPr>
        <w:jc w:val="both"/>
      </w:pPr>
    </w:p>
    <w:p w:rsidR="00BA6D71" w:rsidRDefault="00BA6D71" w:rsidP="00CA5474">
      <w:pPr>
        <w:numPr>
          <w:ilvl w:val="0"/>
          <w:numId w:val="5"/>
        </w:numPr>
        <w:jc w:val="both"/>
        <w:rPr>
          <w:b/>
          <w:bCs/>
        </w:rPr>
      </w:pPr>
      <w:r w:rsidRPr="008E5E03">
        <w:rPr>
          <w:b/>
          <w:bCs/>
        </w:rPr>
        <w:t xml:space="preserve">       </w:t>
      </w:r>
      <w:r>
        <w:rPr>
          <w:b/>
          <w:bCs/>
        </w:rPr>
        <w:t xml:space="preserve">         </w:t>
      </w:r>
      <w:r w:rsidRPr="008E5E03">
        <w:rPr>
          <w:b/>
          <w:bCs/>
        </w:rPr>
        <w:t xml:space="preserve">    </w:t>
      </w:r>
      <w:r>
        <w:rPr>
          <w:b/>
          <w:bCs/>
        </w:rPr>
        <w:t xml:space="preserve">                        КУГИ     ( </w:t>
      </w:r>
      <w:r w:rsidRPr="008E5E03">
        <w:rPr>
          <w:b/>
          <w:bCs/>
        </w:rPr>
        <w:t xml:space="preserve">Комитет по управлению имуществом </w:t>
      </w:r>
    </w:p>
    <w:p w:rsidR="00BA6D71" w:rsidRPr="008E5E03" w:rsidRDefault="00BA6D71" w:rsidP="00AD5E87">
      <w:pPr>
        <w:ind w:left="360"/>
        <w:jc w:val="both"/>
        <w:rPr>
          <w:b/>
          <w:bCs/>
        </w:rPr>
      </w:pPr>
      <w:r>
        <w:rPr>
          <w:b/>
          <w:bCs/>
        </w:rPr>
        <w:t xml:space="preserve">                                              М</w:t>
      </w:r>
      <w:r w:rsidRPr="008E5E03">
        <w:rPr>
          <w:b/>
          <w:bCs/>
        </w:rPr>
        <w:t xml:space="preserve">О «Кингисеппское  городское     поселение» </w:t>
      </w:r>
      <w:r>
        <w:rPr>
          <w:b/>
          <w:bCs/>
        </w:rPr>
        <w:t>)</w:t>
      </w:r>
      <w:r w:rsidRPr="008E5E03">
        <w:rPr>
          <w:b/>
          <w:bCs/>
        </w:rPr>
        <w:t xml:space="preserve"> </w:t>
      </w:r>
    </w:p>
    <w:p w:rsidR="00BA6D71" w:rsidRDefault="00BA6D71" w:rsidP="00AD5E87">
      <w:pPr>
        <w:ind w:left="360"/>
        <w:jc w:val="center"/>
        <w:rPr>
          <w:b/>
          <w:bCs/>
        </w:rPr>
      </w:pPr>
      <w:r w:rsidRPr="008E5E03">
        <w:rPr>
          <w:b/>
          <w:bCs/>
        </w:rPr>
        <w:t>(ИНН 4707023401/КПП 470701001)</w:t>
      </w:r>
    </w:p>
    <w:p w:rsidR="00BA6D71" w:rsidRPr="008E5E03" w:rsidRDefault="00BA6D71" w:rsidP="00AD5E87">
      <w:pPr>
        <w:ind w:left="360"/>
        <w:jc w:val="center"/>
        <w:rPr>
          <w:b/>
          <w:bCs/>
        </w:rPr>
      </w:pPr>
    </w:p>
    <w:p w:rsidR="00BA6D71" w:rsidRPr="008E5E03" w:rsidRDefault="00BA6D71" w:rsidP="00727C4F">
      <w:pPr>
        <w:jc w:val="both"/>
      </w:pPr>
      <w:r w:rsidRPr="008E5E03">
        <w:t>926</w:t>
      </w:r>
      <w:r>
        <w:t xml:space="preserve">  </w:t>
      </w:r>
      <w:r w:rsidRPr="008E5E03">
        <w:t xml:space="preserve">1 11 01050 10 0000 120   </w:t>
      </w:r>
      <w:r>
        <w:t xml:space="preserve">  </w:t>
      </w:r>
      <w:r w:rsidRPr="008E5E03">
        <w:t xml:space="preserve">Доходы в виде прибыли, приходящейся на доли </w:t>
      </w:r>
      <w:r>
        <w:t>в уставных</w:t>
      </w:r>
    </w:p>
    <w:p w:rsidR="00BA6D71" w:rsidRDefault="00BA6D71" w:rsidP="00727C4F">
      <w:pPr>
        <w:jc w:val="both"/>
      </w:pPr>
      <w:r w:rsidRPr="008E5E03">
        <w:t xml:space="preserve">                                                    (складочных) капиталах хозяйственных товариществ и </w:t>
      </w:r>
    </w:p>
    <w:p w:rsidR="00BA6D71" w:rsidRPr="008E5E03" w:rsidRDefault="00BA6D71" w:rsidP="00727C4F">
      <w:pPr>
        <w:jc w:val="both"/>
      </w:pPr>
      <w:r>
        <w:t xml:space="preserve">                                                    </w:t>
      </w:r>
      <w:r w:rsidRPr="008E5E03">
        <w:t xml:space="preserve">обществ, или  дивидендов по акциям, принадлежащим </w:t>
      </w:r>
    </w:p>
    <w:p w:rsidR="00BA6D71" w:rsidRPr="008E5E03" w:rsidRDefault="00BA6D71" w:rsidP="00727C4F">
      <w:pPr>
        <w:jc w:val="both"/>
      </w:pPr>
      <w:r w:rsidRPr="008E5E03">
        <w:t xml:space="preserve">                                                    поселениям </w:t>
      </w:r>
    </w:p>
    <w:p w:rsidR="00BA6D71" w:rsidRDefault="00BA6D71" w:rsidP="00727C4F">
      <w:pPr>
        <w:jc w:val="both"/>
      </w:pPr>
      <w:r w:rsidRPr="008E5E03">
        <w:t>926</w:t>
      </w:r>
      <w:r>
        <w:t xml:space="preserve">  </w:t>
      </w:r>
      <w:r w:rsidRPr="008E5E03">
        <w:t xml:space="preserve">1 11 02085 10 0000 120   </w:t>
      </w:r>
      <w:r>
        <w:t xml:space="preserve">  </w:t>
      </w:r>
      <w:r w:rsidRPr="008E5E03">
        <w:t xml:space="preserve">Доходы от размещения сумм, аккумулируемых в ходе </w:t>
      </w:r>
    </w:p>
    <w:p w:rsidR="00BA6D71" w:rsidRPr="008E5E03" w:rsidRDefault="00BA6D71" w:rsidP="00727C4F">
      <w:pPr>
        <w:jc w:val="both"/>
      </w:pPr>
      <w:r>
        <w:t xml:space="preserve">                                                    </w:t>
      </w:r>
      <w:r w:rsidRPr="008E5E03">
        <w:t xml:space="preserve">проведения  аукционов по продаже акций, находящихся в </w:t>
      </w:r>
    </w:p>
    <w:p w:rsidR="00BA6D71" w:rsidRPr="008E5E03" w:rsidRDefault="00BA6D71" w:rsidP="00727C4F">
      <w:pPr>
        <w:jc w:val="both"/>
      </w:pPr>
      <w:r w:rsidRPr="008E5E03">
        <w:t xml:space="preserve">                                                    собственности поселений</w:t>
      </w:r>
    </w:p>
    <w:p w:rsidR="00BA6D71" w:rsidRPr="008E5E03" w:rsidRDefault="00BA6D71" w:rsidP="00727C4F">
      <w:pPr>
        <w:jc w:val="both"/>
      </w:pPr>
      <w:r w:rsidRPr="008E5E03">
        <w:t xml:space="preserve">926 </w:t>
      </w:r>
      <w:r>
        <w:t xml:space="preserve"> </w:t>
      </w:r>
      <w:r w:rsidRPr="008E5E03">
        <w:t xml:space="preserve">1 11 05010 10 0000 120    </w:t>
      </w:r>
      <w:r>
        <w:t xml:space="preserve"> </w:t>
      </w:r>
      <w:r w:rsidRPr="008E5E03">
        <w:t xml:space="preserve">Доходы, получаемые в виде арендной платы за </w:t>
      </w:r>
      <w:r>
        <w:t xml:space="preserve">земельные </w:t>
      </w:r>
    </w:p>
    <w:p w:rsidR="00BA6D71" w:rsidRDefault="00BA6D71" w:rsidP="00727C4F">
      <w:pPr>
        <w:jc w:val="both"/>
      </w:pPr>
      <w:r w:rsidRPr="008E5E03">
        <w:t xml:space="preserve">                                                    участки, государственная собственность  на которые не </w:t>
      </w:r>
    </w:p>
    <w:p w:rsidR="00BA6D71" w:rsidRPr="008E5E03" w:rsidRDefault="00BA6D71" w:rsidP="00727C4F">
      <w:pPr>
        <w:jc w:val="both"/>
      </w:pPr>
      <w:r>
        <w:t xml:space="preserve">                                                    </w:t>
      </w:r>
      <w:r w:rsidRPr="008E5E03">
        <w:t xml:space="preserve">разграничена и которые расположены в границах поселений, а </w:t>
      </w:r>
    </w:p>
    <w:p w:rsidR="00BA6D71" w:rsidRPr="008E5E03" w:rsidRDefault="00BA6D71" w:rsidP="00727C4F">
      <w:pPr>
        <w:jc w:val="both"/>
      </w:pPr>
      <w:r w:rsidRPr="008E5E03">
        <w:t xml:space="preserve">                                                    также средства от продажи права на заключение </w:t>
      </w:r>
      <w:r>
        <w:t>договоров</w:t>
      </w:r>
    </w:p>
    <w:p w:rsidR="00BA6D71" w:rsidRPr="008E5E03" w:rsidRDefault="00BA6D71" w:rsidP="00727C4F">
      <w:pPr>
        <w:jc w:val="both"/>
      </w:pPr>
      <w:r w:rsidRPr="008E5E03">
        <w:t xml:space="preserve">                                                    аренды указанных земельных участков                                                              </w:t>
      </w:r>
    </w:p>
    <w:p w:rsidR="00BA6D71" w:rsidRDefault="00BA6D71" w:rsidP="00727C4F">
      <w:pPr>
        <w:jc w:val="both"/>
      </w:pPr>
      <w:r w:rsidRPr="008E5E03">
        <w:t>926</w:t>
      </w:r>
      <w:r>
        <w:t xml:space="preserve">  </w:t>
      </w:r>
      <w:r w:rsidRPr="008E5E03">
        <w:t xml:space="preserve">1 11 05025 10 0000 120    </w:t>
      </w:r>
      <w:r>
        <w:t xml:space="preserve"> </w:t>
      </w:r>
      <w:r w:rsidRPr="008E5E03">
        <w:t xml:space="preserve">Доходы, получаемые в виде арендной платы, а также средства </w:t>
      </w:r>
    </w:p>
    <w:p w:rsidR="00BA6D71" w:rsidRPr="008E5E03" w:rsidRDefault="00BA6D71" w:rsidP="00727C4F">
      <w:pPr>
        <w:jc w:val="both"/>
      </w:pPr>
      <w:r>
        <w:t xml:space="preserve">                                                    </w:t>
      </w:r>
      <w:r w:rsidRPr="008E5E03">
        <w:t xml:space="preserve">от продажи  права на заключение договоров аренды за земли, </w:t>
      </w:r>
    </w:p>
    <w:p w:rsidR="00BA6D71" w:rsidRDefault="00BA6D71" w:rsidP="00727C4F">
      <w:pPr>
        <w:jc w:val="both"/>
      </w:pPr>
      <w:r w:rsidRPr="008E5E03">
        <w:t xml:space="preserve">                                                    находящиеся в собственности поселений (за исключением </w:t>
      </w:r>
    </w:p>
    <w:p w:rsidR="00BA6D71" w:rsidRDefault="00BA6D71" w:rsidP="00727C4F">
      <w:pPr>
        <w:jc w:val="both"/>
      </w:pPr>
      <w:r>
        <w:t xml:space="preserve">                                                    </w:t>
      </w:r>
      <w:r w:rsidRPr="008E5E03">
        <w:t xml:space="preserve">земельных участков муниципальных автономных </w:t>
      </w:r>
    </w:p>
    <w:p w:rsidR="00BA6D71" w:rsidRPr="008E5E03" w:rsidRDefault="00BA6D71" w:rsidP="00727C4F">
      <w:pPr>
        <w:jc w:val="both"/>
      </w:pPr>
      <w:r>
        <w:t xml:space="preserve">                                                    </w:t>
      </w:r>
      <w:r w:rsidRPr="008E5E03">
        <w:t>учреждений)</w:t>
      </w:r>
    </w:p>
    <w:p w:rsidR="00BA6D71" w:rsidRDefault="00BA6D71" w:rsidP="00727C4F">
      <w:pPr>
        <w:jc w:val="both"/>
      </w:pPr>
      <w:r w:rsidRPr="008E5E03">
        <w:t>926</w:t>
      </w:r>
      <w:r>
        <w:t xml:space="preserve">  </w:t>
      </w:r>
      <w:r w:rsidRPr="008E5E03">
        <w:t xml:space="preserve">1 11 05035 10 0000 120    </w:t>
      </w:r>
      <w:r>
        <w:t xml:space="preserve"> </w:t>
      </w:r>
      <w:r w:rsidRPr="008E5E03">
        <w:t xml:space="preserve">Доходы от сдачи в аренду имущества, </w:t>
      </w:r>
      <w:r>
        <w:t>н</w:t>
      </w:r>
      <w:r w:rsidRPr="008E5E03">
        <w:t xml:space="preserve">аходящегося в </w:t>
      </w:r>
    </w:p>
    <w:p w:rsidR="00BA6D71" w:rsidRDefault="00BA6D71" w:rsidP="00727C4F">
      <w:pPr>
        <w:jc w:val="both"/>
      </w:pPr>
      <w:r>
        <w:t xml:space="preserve">                                                    </w:t>
      </w:r>
      <w:r w:rsidRPr="008E5E03">
        <w:t xml:space="preserve">оперативном управлении органов управления поселений и </w:t>
      </w:r>
    </w:p>
    <w:p w:rsidR="00BA6D71" w:rsidRPr="008E5E03" w:rsidRDefault="00BA6D71" w:rsidP="00727C4F">
      <w:pPr>
        <w:jc w:val="both"/>
      </w:pPr>
      <w:r>
        <w:t xml:space="preserve">                                                    </w:t>
      </w:r>
      <w:r w:rsidRPr="008E5E03">
        <w:t>созданных  ими учреждений (за исключением  имущества</w:t>
      </w:r>
    </w:p>
    <w:p w:rsidR="00BA6D71" w:rsidRPr="008E5E03" w:rsidRDefault="00BA6D71" w:rsidP="00727C4F">
      <w:pPr>
        <w:jc w:val="both"/>
      </w:pPr>
      <w:r w:rsidRPr="008E5E03">
        <w:t xml:space="preserve">                                                    муниципальных автономных учреждений)</w:t>
      </w:r>
    </w:p>
    <w:p w:rsidR="00BA6D71" w:rsidRDefault="00BA6D71" w:rsidP="00727C4F">
      <w:pPr>
        <w:jc w:val="both"/>
      </w:pPr>
      <w:r w:rsidRPr="008E5E03">
        <w:t>926</w:t>
      </w:r>
      <w:r>
        <w:t xml:space="preserve">  </w:t>
      </w:r>
      <w:r w:rsidRPr="008E5E03">
        <w:t xml:space="preserve">1 11 07015 10 0000 120    </w:t>
      </w:r>
      <w:r>
        <w:t xml:space="preserve"> </w:t>
      </w:r>
      <w:r w:rsidRPr="008E5E03">
        <w:t>Доходы о</w:t>
      </w:r>
      <w:r>
        <w:t>т</w:t>
      </w:r>
      <w:r w:rsidRPr="008E5E03">
        <w:t xml:space="preserve"> перечисления части прибыли, остающейся после </w:t>
      </w:r>
    </w:p>
    <w:p w:rsidR="00BA6D71" w:rsidRDefault="00BA6D71" w:rsidP="00727C4F">
      <w:pPr>
        <w:jc w:val="both"/>
      </w:pPr>
      <w:r>
        <w:t xml:space="preserve">                                                    </w:t>
      </w:r>
      <w:r w:rsidRPr="008E5E03">
        <w:t xml:space="preserve">уплаты налогов и иных обязательных платежей </w:t>
      </w:r>
    </w:p>
    <w:p w:rsidR="00BA6D71" w:rsidRPr="008E5E03" w:rsidRDefault="00BA6D71" w:rsidP="00727C4F">
      <w:pPr>
        <w:jc w:val="both"/>
      </w:pPr>
      <w:r>
        <w:t xml:space="preserve">                                                    </w:t>
      </w:r>
      <w:r w:rsidRPr="008E5E03">
        <w:t xml:space="preserve">муниципальных  унитарных предприятий, созданных </w:t>
      </w:r>
    </w:p>
    <w:p w:rsidR="00BA6D71" w:rsidRPr="008E5E03" w:rsidRDefault="00BA6D71" w:rsidP="00727C4F">
      <w:pPr>
        <w:jc w:val="both"/>
      </w:pPr>
      <w:r w:rsidRPr="008E5E03">
        <w:t xml:space="preserve">                                                    поселениями</w:t>
      </w:r>
    </w:p>
    <w:p w:rsidR="00BA6D71" w:rsidRPr="008E5E03" w:rsidRDefault="00BA6D71" w:rsidP="00727C4F">
      <w:pPr>
        <w:jc w:val="both"/>
      </w:pPr>
      <w:r w:rsidRPr="008E5E03">
        <w:t xml:space="preserve">926  1 11 08050 10 0000 120     Средства, получаемые от передачи имущества, </w:t>
      </w:r>
      <w:r>
        <w:t>находящегося</w:t>
      </w:r>
    </w:p>
    <w:p w:rsidR="00BA6D71" w:rsidRDefault="00BA6D71" w:rsidP="00727C4F">
      <w:pPr>
        <w:jc w:val="both"/>
      </w:pPr>
      <w:r w:rsidRPr="008E5E03">
        <w:t xml:space="preserve">                                                    находящегося в собственности поселений (за </w:t>
      </w:r>
      <w:r>
        <w:t>ис</w:t>
      </w:r>
      <w:r w:rsidRPr="008E5E03">
        <w:t>ключением</w:t>
      </w:r>
    </w:p>
    <w:p w:rsidR="00BA6D71" w:rsidRDefault="00BA6D71" w:rsidP="00727C4F">
      <w:pPr>
        <w:jc w:val="both"/>
      </w:pPr>
      <w:r>
        <w:t xml:space="preserve">                                                    </w:t>
      </w:r>
      <w:r w:rsidRPr="008E5E03">
        <w:t xml:space="preserve">имущества муниципальных автономных учреждений, а также </w:t>
      </w:r>
    </w:p>
    <w:p w:rsidR="00BA6D71" w:rsidRPr="008E5E03" w:rsidRDefault="00BA6D71" w:rsidP="00727C4F">
      <w:pPr>
        <w:jc w:val="both"/>
      </w:pPr>
      <w:r>
        <w:t xml:space="preserve">                                                    </w:t>
      </w:r>
      <w:r w:rsidRPr="008E5E03">
        <w:t xml:space="preserve">имущества муниципальных унитарных предприятий, в том </w:t>
      </w:r>
    </w:p>
    <w:p w:rsidR="00BA6D71" w:rsidRPr="008E5E03" w:rsidRDefault="00BA6D71" w:rsidP="00727C4F">
      <w:pPr>
        <w:jc w:val="both"/>
      </w:pPr>
      <w:r w:rsidRPr="008E5E03">
        <w:t xml:space="preserve">                                                    числе казенных), в залог, в доверительное управление</w:t>
      </w:r>
    </w:p>
    <w:p w:rsidR="00BA6D71" w:rsidRDefault="00BA6D71" w:rsidP="00727C4F">
      <w:pPr>
        <w:jc w:val="both"/>
      </w:pPr>
      <w:r w:rsidRPr="008E5E03">
        <w:t xml:space="preserve">926 1 11 09035 10 0000 120      Доходы от эксплуатации и использования имущества </w:t>
      </w:r>
    </w:p>
    <w:p w:rsidR="00BA6D71" w:rsidRDefault="00BA6D71" w:rsidP="00727C4F">
      <w:pPr>
        <w:jc w:val="both"/>
      </w:pPr>
      <w:r>
        <w:t xml:space="preserve">                                                    </w:t>
      </w:r>
      <w:r w:rsidRPr="008E5E03">
        <w:t xml:space="preserve">автомобильных дорог, находящихся в собственности </w:t>
      </w:r>
    </w:p>
    <w:p w:rsidR="00BA6D71" w:rsidRPr="008E5E03" w:rsidRDefault="00BA6D71" w:rsidP="00727C4F">
      <w:pPr>
        <w:jc w:val="both"/>
      </w:pPr>
      <w:r>
        <w:t xml:space="preserve">                                                    </w:t>
      </w:r>
      <w:r w:rsidRPr="008E5E03">
        <w:t>поселений</w:t>
      </w:r>
    </w:p>
    <w:p w:rsidR="00BA6D71" w:rsidRDefault="00BA6D71" w:rsidP="00727C4F">
      <w:pPr>
        <w:jc w:val="both"/>
      </w:pPr>
      <w:r w:rsidRPr="008E5E03">
        <w:t xml:space="preserve">926 1 11 09045 10 0000 120      Прочие поступления от использования имущества, </w:t>
      </w:r>
    </w:p>
    <w:p w:rsidR="00BA6D71" w:rsidRDefault="00BA6D71" w:rsidP="00727C4F">
      <w:pPr>
        <w:jc w:val="both"/>
      </w:pPr>
      <w:r>
        <w:t xml:space="preserve">                                                    </w:t>
      </w:r>
      <w:r w:rsidRPr="008E5E03">
        <w:t xml:space="preserve">находящегося в собственности поселений (за исключением </w:t>
      </w:r>
    </w:p>
    <w:p w:rsidR="00BA6D71" w:rsidRPr="008E5E03" w:rsidRDefault="00BA6D71" w:rsidP="00727C4F">
      <w:pPr>
        <w:jc w:val="both"/>
      </w:pPr>
      <w:r>
        <w:t xml:space="preserve">                                                    </w:t>
      </w:r>
      <w:r w:rsidRPr="008E5E03">
        <w:t>имущества</w:t>
      </w:r>
      <w:r>
        <w:t xml:space="preserve"> </w:t>
      </w:r>
      <w:r w:rsidRPr="008E5E03">
        <w:t xml:space="preserve">муниципальных автономных учреждений, а </w:t>
      </w:r>
    </w:p>
    <w:p w:rsidR="00BA6D71" w:rsidRDefault="00BA6D71" w:rsidP="00727C4F">
      <w:pPr>
        <w:jc w:val="both"/>
      </w:pPr>
      <w:r w:rsidRPr="008E5E03">
        <w:t xml:space="preserve">                                                    также  имущества  муниципальных  унитарных </w:t>
      </w:r>
      <w:r>
        <w:t xml:space="preserve"> </w:t>
      </w:r>
      <w:r w:rsidRPr="008E5E03">
        <w:t xml:space="preserve">предприятий, </w:t>
      </w:r>
    </w:p>
    <w:p w:rsidR="00BA6D71" w:rsidRPr="008E5E03" w:rsidRDefault="00BA6D71" w:rsidP="00727C4F">
      <w:pPr>
        <w:jc w:val="both"/>
      </w:pPr>
      <w:r>
        <w:t xml:space="preserve">                                                    </w:t>
      </w:r>
      <w:r w:rsidRPr="008E5E03">
        <w:t>в том числе казенных) (арендная плата за помещения)</w:t>
      </w:r>
    </w:p>
    <w:p w:rsidR="00BA6D71" w:rsidRDefault="00BA6D71" w:rsidP="00CC10DE">
      <w:pPr>
        <w:jc w:val="both"/>
      </w:pPr>
      <w:r w:rsidRPr="008E5E03">
        <w:t xml:space="preserve">926 1 11 09045 10 0001 120      Прочие поступления от использования имущества, </w:t>
      </w:r>
    </w:p>
    <w:p w:rsidR="00BA6D71" w:rsidRDefault="00BA6D71" w:rsidP="00171F6B">
      <w:pPr>
        <w:jc w:val="both"/>
      </w:pPr>
      <w:r>
        <w:t xml:space="preserve">                                                    </w:t>
      </w:r>
      <w:r w:rsidRPr="008E5E03">
        <w:t xml:space="preserve">находящегося в собственности поселений (за исключением </w:t>
      </w:r>
    </w:p>
    <w:p w:rsidR="00BA6D71" w:rsidRPr="008E5E03" w:rsidRDefault="00BA6D71" w:rsidP="00171F6B">
      <w:pPr>
        <w:jc w:val="both"/>
      </w:pPr>
      <w:r>
        <w:t xml:space="preserve">                                                    </w:t>
      </w:r>
      <w:r w:rsidRPr="008E5E03">
        <w:t>имущества</w:t>
      </w:r>
      <w:r>
        <w:t xml:space="preserve"> </w:t>
      </w:r>
      <w:r w:rsidRPr="008E5E03">
        <w:t xml:space="preserve"> муниципальных автономных учреждений, а </w:t>
      </w:r>
      <w:r>
        <w:t xml:space="preserve"> </w:t>
      </w:r>
    </w:p>
    <w:p w:rsidR="00BA6D71" w:rsidRPr="008E5E03" w:rsidRDefault="00BA6D71" w:rsidP="00171F6B">
      <w:pPr>
        <w:jc w:val="both"/>
      </w:pPr>
      <w:r w:rsidRPr="008E5E03">
        <w:t xml:space="preserve">                                                    также  имущества  муниципальных  унитарных </w:t>
      </w:r>
      <w:r>
        <w:t xml:space="preserve"> предприятий,</w:t>
      </w:r>
    </w:p>
    <w:p w:rsidR="00BA6D71" w:rsidRPr="008E5E03" w:rsidRDefault="00BA6D71" w:rsidP="00171F6B">
      <w:pPr>
        <w:jc w:val="both"/>
      </w:pPr>
      <w:r w:rsidRPr="008E5E03">
        <w:t xml:space="preserve">                                   </w:t>
      </w:r>
      <w:r>
        <w:t xml:space="preserve">                 </w:t>
      </w:r>
      <w:r w:rsidRPr="008E5E03">
        <w:t>в том числе казенных) (плата за наем жилых помещений)</w:t>
      </w:r>
    </w:p>
    <w:p w:rsidR="00BA6D71" w:rsidRDefault="00BA6D71" w:rsidP="00727C4F">
      <w:pPr>
        <w:jc w:val="both"/>
      </w:pPr>
      <w:r w:rsidRPr="008E5E03">
        <w:t xml:space="preserve">926  1 13 03050 10 0000 130     Прочие доходы от оказания платных услуг получателями </w:t>
      </w:r>
    </w:p>
    <w:p w:rsidR="00BA6D71" w:rsidRDefault="00BA6D71" w:rsidP="00727C4F">
      <w:pPr>
        <w:jc w:val="both"/>
      </w:pPr>
      <w:r>
        <w:t xml:space="preserve">                                                    </w:t>
      </w:r>
      <w:r w:rsidRPr="008E5E03">
        <w:t xml:space="preserve">средств бюджетов поселений и компенсации затрат бюджетов  </w:t>
      </w:r>
    </w:p>
    <w:p w:rsidR="00BA6D71" w:rsidRPr="008E5E03" w:rsidRDefault="00BA6D71" w:rsidP="00727C4F">
      <w:pPr>
        <w:jc w:val="both"/>
      </w:pPr>
      <w:r>
        <w:t xml:space="preserve">                                                    </w:t>
      </w:r>
      <w:r w:rsidRPr="008E5E03">
        <w:t xml:space="preserve">поселений </w:t>
      </w:r>
    </w:p>
    <w:p w:rsidR="00BA6D71" w:rsidRDefault="00BA6D71" w:rsidP="00727C4F">
      <w:pPr>
        <w:jc w:val="both"/>
      </w:pPr>
      <w:r w:rsidRPr="008E5E03">
        <w:t xml:space="preserve">926  1 14 01050 10 0000 410     Доходы от продажи квартир, находящихся в собственности </w:t>
      </w:r>
    </w:p>
    <w:p w:rsidR="00BA6D71" w:rsidRPr="008E5E03" w:rsidRDefault="00BA6D71" w:rsidP="00727C4F">
      <w:pPr>
        <w:jc w:val="both"/>
      </w:pPr>
      <w:r>
        <w:t xml:space="preserve">                                                    </w:t>
      </w:r>
      <w:r w:rsidRPr="008E5E03">
        <w:t>поселений</w:t>
      </w:r>
    </w:p>
    <w:p w:rsidR="00BA6D71" w:rsidRDefault="00BA6D71" w:rsidP="00727C4F">
      <w:pPr>
        <w:jc w:val="both"/>
      </w:pPr>
      <w:r w:rsidRPr="008E5E03">
        <w:t xml:space="preserve">926  1 14 02030 10 0000 410   </w:t>
      </w:r>
      <w:r>
        <w:t xml:space="preserve">  </w:t>
      </w:r>
      <w:r w:rsidRPr="008E5E03">
        <w:t xml:space="preserve">Доходы от реализации имущества, находящегося в </w:t>
      </w:r>
    </w:p>
    <w:p w:rsidR="00BA6D71" w:rsidRDefault="00BA6D71" w:rsidP="008772AB">
      <w:pPr>
        <w:tabs>
          <w:tab w:val="left" w:pos="3060"/>
        </w:tabs>
        <w:jc w:val="both"/>
      </w:pPr>
      <w:r>
        <w:t xml:space="preserve">                                                    </w:t>
      </w:r>
      <w:r w:rsidRPr="008E5E03">
        <w:t xml:space="preserve">собственности поселений (за </w:t>
      </w:r>
      <w:r>
        <w:t>ис</w:t>
      </w:r>
      <w:r w:rsidRPr="008E5E03">
        <w:t xml:space="preserve">ключением имущества </w:t>
      </w:r>
    </w:p>
    <w:p w:rsidR="00BA6D71" w:rsidRDefault="00BA6D71" w:rsidP="00727C4F">
      <w:pPr>
        <w:jc w:val="both"/>
      </w:pPr>
      <w:r>
        <w:t xml:space="preserve">                                                    </w:t>
      </w:r>
      <w:r w:rsidRPr="008E5E03">
        <w:t xml:space="preserve">муниципальных  автономных учреждений, а также имущества </w:t>
      </w:r>
    </w:p>
    <w:p w:rsidR="00BA6D71" w:rsidRDefault="00BA6D71" w:rsidP="00727C4F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>муниципальных унитарных предприятий, в том  числе</w:t>
      </w:r>
    </w:p>
    <w:p w:rsidR="00BA6D71" w:rsidRDefault="00BA6D71" w:rsidP="00727C4F">
      <w:pPr>
        <w:jc w:val="both"/>
      </w:pPr>
      <w:r>
        <w:t xml:space="preserve">                                                   </w:t>
      </w:r>
      <w:r w:rsidRPr="008E5E03">
        <w:t xml:space="preserve"> казенных), в части реализации основных средств по указанному </w:t>
      </w:r>
    </w:p>
    <w:p w:rsidR="00BA6D71" w:rsidRPr="008E5E03" w:rsidRDefault="00BA6D71" w:rsidP="00727C4F">
      <w:pPr>
        <w:jc w:val="both"/>
      </w:pPr>
      <w:r>
        <w:t xml:space="preserve">                                                    </w:t>
      </w:r>
      <w:r w:rsidRPr="008E5E03">
        <w:t>имуществу</w:t>
      </w:r>
    </w:p>
    <w:p w:rsidR="00BA6D71" w:rsidRDefault="00BA6D71" w:rsidP="003900A7">
      <w:pPr>
        <w:jc w:val="both"/>
      </w:pPr>
      <w:r w:rsidRPr="008E5E03">
        <w:t xml:space="preserve">926  1 14 02030 10 0000 440    </w:t>
      </w:r>
      <w:r>
        <w:t xml:space="preserve"> </w:t>
      </w:r>
      <w:r w:rsidRPr="008E5E03">
        <w:t xml:space="preserve">Доходы от реализации имущества, находящегося в </w:t>
      </w:r>
    </w:p>
    <w:p w:rsidR="00BA6D71" w:rsidRDefault="00BA6D71" w:rsidP="003900A7">
      <w:pPr>
        <w:jc w:val="both"/>
      </w:pPr>
      <w:r>
        <w:t xml:space="preserve">                                                    </w:t>
      </w:r>
      <w:r w:rsidRPr="008E5E03">
        <w:t xml:space="preserve">собственности поселений (за </w:t>
      </w:r>
      <w:r>
        <w:t>ис</w:t>
      </w:r>
      <w:r w:rsidRPr="008E5E03">
        <w:t xml:space="preserve">ключением имущества </w:t>
      </w:r>
    </w:p>
    <w:p w:rsidR="00BA6D71" w:rsidRDefault="00BA6D71" w:rsidP="003900A7">
      <w:pPr>
        <w:jc w:val="both"/>
      </w:pPr>
      <w:r>
        <w:t xml:space="preserve">                                                    </w:t>
      </w:r>
      <w:r w:rsidRPr="008E5E03">
        <w:t xml:space="preserve">муниципальных автономных учреждений, а также имущества </w:t>
      </w:r>
    </w:p>
    <w:p w:rsidR="00BA6D71" w:rsidRDefault="00BA6D71" w:rsidP="003900A7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 xml:space="preserve">муниципальных унитарных предприятий, в том числе казенных), </w:t>
      </w:r>
    </w:p>
    <w:p w:rsidR="00BA6D71" w:rsidRDefault="00BA6D71" w:rsidP="003900A7">
      <w:pPr>
        <w:jc w:val="both"/>
      </w:pPr>
      <w:r>
        <w:t xml:space="preserve">                                                    </w:t>
      </w:r>
      <w:r w:rsidRPr="008E5E03">
        <w:t>в части реализации</w:t>
      </w:r>
      <w:r>
        <w:t xml:space="preserve">  </w:t>
      </w:r>
      <w:r w:rsidRPr="008E5E03">
        <w:t xml:space="preserve">материальных </w:t>
      </w:r>
      <w:r>
        <w:t xml:space="preserve">запасов </w:t>
      </w:r>
      <w:r w:rsidRPr="008E5E03">
        <w:t xml:space="preserve">по указанному </w:t>
      </w:r>
    </w:p>
    <w:p w:rsidR="00BA6D71" w:rsidRPr="008E5E03" w:rsidRDefault="00BA6D71" w:rsidP="003900A7">
      <w:pPr>
        <w:jc w:val="both"/>
      </w:pPr>
      <w:r>
        <w:t xml:space="preserve">                                                    </w:t>
      </w:r>
      <w:r w:rsidRPr="008E5E03">
        <w:t>имуществу</w:t>
      </w:r>
    </w:p>
    <w:p w:rsidR="00BA6D71" w:rsidRDefault="00BA6D71" w:rsidP="00727C4F">
      <w:pPr>
        <w:jc w:val="both"/>
      </w:pPr>
      <w:r w:rsidRPr="008E5E03">
        <w:t xml:space="preserve">926  1 14 02032 10 0000 410    </w:t>
      </w:r>
      <w:r>
        <w:t xml:space="preserve"> </w:t>
      </w:r>
      <w:r w:rsidRPr="008E5E03">
        <w:t xml:space="preserve">Доходы от  реализации имущества, находящегося в оперативном </w:t>
      </w:r>
    </w:p>
    <w:p w:rsidR="00BA6D71" w:rsidRDefault="00BA6D71" w:rsidP="00727C4F">
      <w:pPr>
        <w:jc w:val="both"/>
      </w:pPr>
      <w:r>
        <w:t xml:space="preserve">                                                    </w:t>
      </w:r>
      <w:r w:rsidRPr="008E5E03">
        <w:t xml:space="preserve">управлении учреждений, находящихся  в ведении органов </w:t>
      </w:r>
    </w:p>
    <w:p w:rsidR="00BA6D71" w:rsidRDefault="00BA6D71" w:rsidP="00727C4F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>управления поселений (за исключением имущества муниципа</w:t>
      </w:r>
      <w:r>
        <w:t xml:space="preserve">- </w:t>
      </w:r>
    </w:p>
    <w:p w:rsidR="00BA6D71" w:rsidRPr="008E5E03" w:rsidRDefault="00BA6D71" w:rsidP="00727C4F">
      <w:pPr>
        <w:jc w:val="both"/>
      </w:pPr>
      <w:r>
        <w:t xml:space="preserve">                                                    </w:t>
      </w:r>
      <w:r w:rsidRPr="008E5E03">
        <w:t xml:space="preserve">льных  автономных </w:t>
      </w:r>
      <w:r>
        <w:t>у</w:t>
      </w:r>
      <w:r w:rsidRPr="008E5E03">
        <w:t xml:space="preserve">чреждений), в части реализации основных </w:t>
      </w:r>
    </w:p>
    <w:p w:rsidR="00BA6D71" w:rsidRPr="008E5E03" w:rsidRDefault="00BA6D71" w:rsidP="00727C4F">
      <w:pPr>
        <w:jc w:val="both"/>
      </w:pPr>
      <w:r w:rsidRPr="008E5E03">
        <w:t xml:space="preserve">                                                   средств по  указанному имуществу</w:t>
      </w:r>
    </w:p>
    <w:p w:rsidR="00BA6D71" w:rsidRDefault="00BA6D71" w:rsidP="007A34ED">
      <w:pPr>
        <w:jc w:val="both"/>
      </w:pPr>
      <w:r w:rsidRPr="008E5E03">
        <w:t xml:space="preserve">926  1 14 02032 10 0000 440    </w:t>
      </w:r>
      <w:r>
        <w:t xml:space="preserve"> </w:t>
      </w:r>
      <w:r w:rsidRPr="008E5E03">
        <w:t xml:space="preserve">Доходы от  реализации имущества, находящегося в оперативном </w:t>
      </w:r>
    </w:p>
    <w:p w:rsidR="00BA6D71" w:rsidRPr="008E5E03" w:rsidRDefault="00BA6D71" w:rsidP="007A34ED">
      <w:pPr>
        <w:jc w:val="both"/>
      </w:pPr>
      <w:r>
        <w:t xml:space="preserve">                                                    </w:t>
      </w:r>
      <w:r w:rsidRPr="008E5E03">
        <w:t xml:space="preserve">управлении учреждений, находящихся  в ведении органов </w:t>
      </w:r>
    </w:p>
    <w:p w:rsidR="00BA6D71" w:rsidRDefault="00BA6D71" w:rsidP="007A34ED">
      <w:pPr>
        <w:jc w:val="both"/>
      </w:pPr>
      <w:r w:rsidRPr="008E5E03">
        <w:t xml:space="preserve">                       </w:t>
      </w:r>
      <w:r>
        <w:t xml:space="preserve">                             </w:t>
      </w:r>
      <w:r w:rsidRPr="008E5E03">
        <w:t xml:space="preserve">управления поселений (за исключением имущества </w:t>
      </w:r>
      <w:r>
        <w:t xml:space="preserve"> </w:t>
      </w:r>
      <w:r w:rsidRPr="008E5E03">
        <w:t>муниципа</w:t>
      </w:r>
      <w:r>
        <w:t>-</w:t>
      </w:r>
    </w:p>
    <w:p w:rsidR="00BA6D71" w:rsidRDefault="00BA6D71" w:rsidP="007A34ED">
      <w:pPr>
        <w:jc w:val="both"/>
      </w:pPr>
      <w:r>
        <w:t xml:space="preserve">                                                    </w:t>
      </w:r>
      <w:r w:rsidRPr="008E5E03">
        <w:t xml:space="preserve">льных  автономных учреждений), в части реализации </w:t>
      </w:r>
    </w:p>
    <w:p w:rsidR="00BA6D71" w:rsidRPr="008E5E03" w:rsidRDefault="00BA6D71" w:rsidP="00672758">
      <w:pPr>
        <w:jc w:val="both"/>
      </w:pPr>
      <w:r>
        <w:t xml:space="preserve">                                                    </w:t>
      </w:r>
      <w:r w:rsidRPr="008E5E03">
        <w:t>материальных запасов  указанному имуществу</w:t>
      </w:r>
    </w:p>
    <w:p w:rsidR="00BA6D71" w:rsidRDefault="00BA6D71" w:rsidP="00565882">
      <w:pPr>
        <w:tabs>
          <w:tab w:val="left" w:pos="3060"/>
        </w:tabs>
        <w:jc w:val="both"/>
      </w:pPr>
      <w:r w:rsidRPr="008E5E03">
        <w:t xml:space="preserve">926  1 14 02033 10 0000 410    </w:t>
      </w:r>
      <w:r>
        <w:t xml:space="preserve"> Д</w:t>
      </w:r>
      <w:r w:rsidRPr="008E5E03">
        <w:t xml:space="preserve">оходы от реализации иного имущества, находящегося в </w:t>
      </w:r>
    </w:p>
    <w:p w:rsidR="00BA6D71" w:rsidRDefault="00BA6D71" w:rsidP="00565882">
      <w:pPr>
        <w:tabs>
          <w:tab w:val="left" w:pos="3060"/>
        </w:tabs>
        <w:jc w:val="both"/>
      </w:pPr>
      <w:r>
        <w:t xml:space="preserve">                                                    </w:t>
      </w:r>
      <w:r w:rsidRPr="008E5E03">
        <w:t xml:space="preserve">собственности поселений (за </w:t>
      </w:r>
      <w:r>
        <w:t>и</w:t>
      </w:r>
      <w:r w:rsidRPr="008E5E03">
        <w:t xml:space="preserve">сключением имущества </w:t>
      </w:r>
    </w:p>
    <w:p w:rsidR="00BA6D71" w:rsidRDefault="00BA6D71" w:rsidP="00565882">
      <w:pPr>
        <w:tabs>
          <w:tab w:val="left" w:pos="3060"/>
        </w:tabs>
        <w:jc w:val="both"/>
      </w:pPr>
      <w:r>
        <w:t xml:space="preserve">                                                    </w:t>
      </w:r>
      <w:r w:rsidRPr="008E5E03">
        <w:t xml:space="preserve">муниципальных </w:t>
      </w:r>
      <w:r>
        <w:t>ав</w:t>
      </w:r>
      <w:r w:rsidRPr="008E5E03">
        <w:t xml:space="preserve">тономных учреждений, а также имущества </w:t>
      </w:r>
    </w:p>
    <w:p w:rsidR="00BA6D71" w:rsidRDefault="00BA6D71" w:rsidP="00565882">
      <w:pPr>
        <w:tabs>
          <w:tab w:val="left" w:pos="3060"/>
        </w:tabs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 xml:space="preserve">муниципальных унитарных предприятий, </w:t>
      </w:r>
      <w:r>
        <w:t xml:space="preserve">в </w:t>
      </w:r>
      <w:r w:rsidRPr="008E5E03">
        <w:t xml:space="preserve">том </w:t>
      </w:r>
      <w:r>
        <w:t>чи</w:t>
      </w:r>
      <w:r w:rsidRPr="008E5E03">
        <w:t xml:space="preserve">сле казенных), </w:t>
      </w:r>
    </w:p>
    <w:p w:rsidR="00BA6D71" w:rsidRPr="008E5E03" w:rsidRDefault="00BA6D71" w:rsidP="00565882">
      <w:pPr>
        <w:tabs>
          <w:tab w:val="left" w:pos="3060"/>
        </w:tabs>
        <w:jc w:val="both"/>
      </w:pPr>
      <w:r>
        <w:t xml:space="preserve">                                                    </w:t>
      </w:r>
      <w:r w:rsidRPr="008E5E03">
        <w:t>в  части реализации основных средств по указанному имуществу</w:t>
      </w:r>
    </w:p>
    <w:p w:rsidR="00BA6D71" w:rsidRDefault="00BA6D71" w:rsidP="000D30F3">
      <w:pPr>
        <w:jc w:val="both"/>
      </w:pPr>
      <w:r w:rsidRPr="008E5E03">
        <w:t>926</w:t>
      </w:r>
      <w:r>
        <w:t xml:space="preserve">  1 14 02033</w:t>
      </w:r>
      <w:r w:rsidRPr="008E5E03">
        <w:t xml:space="preserve"> 10 0000 440    </w:t>
      </w:r>
      <w:r>
        <w:t xml:space="preserve"> </w:t>
      </w:r>
      <w:r w:rsidRPr="008E5E03">
        <w:t xml:space="preserve">Доходы от реализации иного имущества, находящегося в </w:t>
      </w:r>
    </w:p>
    <w:p w:rsidR="00BA6D71" w:rsidRDefault="00BA6D71" w:rsidP="000D30F3">
      <w:pPr>
        <w:jc w:val="both"/>
      </w:pPr>
      <w:r>
        <w:t xml:space="preserve">                                                    </w:t>
      </w:r>
      <w:r w:rsidRPr="008E5E03">
        <w:t>собственности поселений</w:t>
      </w:r>
      <w:r>
        <w:t xml:space="preserve"> </w:t>
      </w:r>
      <w:r w:rsidRPr="008E5E03">
        <w:t xml:space="preserve">(за исключением имущества </w:t>
      </w:r>
    </w:p>
    <w:p w:rsidR="00BA6D71" w:rsidRPr="008E5E03" w:rsidRDefault="00BA6D71" w:rsidP="000D30F3">
      <w:pPr>
        <w:jc w:val="both"/>
      </w:pPr>
      <w:r>
        <w:t xml:space="preserve">                                                    </w:t>
      </w:r>
      <w:r w:rsidRPr="008E5E03">
        <w:t xml:space="preserve">муниципальных автономных учреждений, а также имущества </w:t>
      </w:r>
    </w:p>
    <w:p w:rsidR="00BA6D71" w:rsidRDefault="00BA6D71" w:rsidP="0004396D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 xml:space="preserve">муниципальных унитарных предприятий, </w:t>
      </w:r>
      <w:r>
        <w:t xml:space="preserve">в </w:t>
      </w:r>
      <w:r w:rsidRPr="008E5E03">
        <w:t>том  числе</w:t>
      </w:r>
    </w:p>
    <w:p w:rsidR="00BA6D71" w:rsidRDefault="00BA6D71" w:rsidP="0004396D">
      <w:pPr>
        <w:jc w:val="both"/>
      </w:pPr>
      <w:r>
        <w:t xml:space="preserve">                                                   </w:t>
      </w:r>
      <w:r w:rsidRPr="008E5E03">
        <w:t xml:space="preserve"> казенных),</w:t>
      </w:r>
      <w:r>
        <w:t xml:space="preserve"> </w:t>
      </w:r>
      <w:r w:rsidRPr="008E5E03">
        <w:t>в части</w:t>
      </w:r>
      <w:r>
        <w:t xml:space="preserve"> реализации материальных запасов </w:t>
      </w:r>
      <w:r w:rsidRPr="008E5E03">
        <w:t xml:space="preserve"> по</w:t>
      </w:r>
    </w:p>
    <w:p w:rsidR="00BA6D71" w:rsidRPr="008E5E03" w:rsidRDefault="00BA6D71" w:rsidP="0004396D">
      <w:pPr>
        <w:jc w:val="both"/>
      </w:pPr>
      <w:r>
        <w:t xml:space="preserve">                                                    указанному  имуществу</w:t>
      </w:r>
    </w:p>
    <w:p w:rsidR="00BA6D71" w:rsidRDefault="00BA6D71" w:rsidP="0004396D">
      <w:pPr>
        <w:jc w:val="both"/>
      </w:pPr>
      <w:r w:rsidRPr="008E5E03">
        <w:t xml:space="preserve">926  1 14 03050 10 0000 410    </w:t>
      </w:r>
      <w:r>
        <w:t xml:space="preserve"> </w:t>
      </w:r>
      <w:r w:rsidRPr="008E5E03">
        <w:t xml:space="preserve">Средства от распоряжения и реализации конфискованного и </w:t>
      </w:r>
    </w:p>
    <w:p w:rsidR="00BA6D71" w:rsidRDefault="00BA6D71" w:rsidP="0004396D">
      <w:pPr>
        <w:jc w:val="both"/>
      </w:pPr>
      <w:r>
        <w:t xml:space="preserve">                                                    </w:t>
      </w:r>
      <w:r w:rsidRPr="008E5E03">
        <w:t xml:space="preserve">иного имущества, обращенного в доходы поселений (в части </w:t>
      </w:r>
    </w:p>
    <w:p w:rsidR="00BA6D71" w:rsidRPr="008E5E03" w:rsidRDefault="00BA6D71" w:rsidP="0004396D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>реализации основных  средств по указанному имуществу)</w:t>
      </w:r>
    </w:p>
    <w:p w:rsidR="00BA6D71" w:rsidRDefault="00BA6D71" w:rsidP="0004396D">
      <w:pPr>
        <w:jc w:val="both"/>
      </w:pPr>
      <w:r w:rsidRPr="008E5E03">
        <w:t xml:space="preserve">926  1 14 03050 10 0000 440    </w:t>
      </w:r>
      <w:r>
        <w:t xml:space="preserve"> </w:t>
      </w:r>
      <w:r w:rsidRPr="008E5E03">
        <w:t xml:space="preserve">Средства от распоряжения и реализации конфискованного и </w:t>
      </w:r>
    </w:p>
    <w:p w:rsidR="00BA6D71" w:rsidRDefault="00BA6D71" w:rsidP="0004396D">
      <w:pPr>
        <w:jc w:val="both"/>
      </w:pPr>
      <w:r>
        <w:t xml:space="preserve">                                                    </w:t>
      </w:r>
      <w:r w:rsidRPr="008E5E03">
        <w:t xml:space="preserve">иного имущества, обращенного в доходы поселений (в части </w:t>
      </w:r>
    </w:p>
    <w:p w:rsidR="00BA6D71" w:rsidRPr="008E5E03" w:rsidRDefault="00BA6D71" w:rsidP="0004396D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>реализации материальных запасов по указанному  имуществу)</w:t>
      </w:r>
    </w:p>
    <w:p w:rsidR="00BA6D71" w:rsidRDefault="00BA6D71" w:rsidP="0004396D">
      <w:pPr>
        <w:jc w:val="both"/>
      </w:pPr>
      <w:r w:rsidRPr="008E5E03">
        <w:t xml:space="preserve">926  1 14 04050 10 0000 420    </w:t>
      </w:r>
      <w:r>
        <w:t xml:space="preserve"> </w:t>
      </w:r>
      <w:r w:rsidRPr="008E5E03">
        <w:t xml:space="preserve">Доходы от продажи нематериальных активов, находящихся в </w:t>
      </w:r>
    </w:p>
    <w:p w:rsidR="00BA6D71" w:rsidRPr="008E5E03" w:rsidRDefault="00BA6D71" w:rsidP="0004396D">
      <w:pPr>
        <w:jc w:val="both"/>
      </w:pPr>
      <w:r>
        <w:t xml:space="preserve">                                                    </w:t>
      </w:r>
      <w:r w:rsidRPr="008E5E03">
        <w:t>собственности поселений</w:t>
      </w:r>
    </w:p>
    <w:p w:rsidR="00BA6D71" w:rsidRDefault="00BA6D71" w:rsidP="0004396D">
      <w:pPr>
        <w:jc w:val="both"/>
      </w:pPr>
      <w:r w:rsidRPr="008E5E03">
        <w:t xml:space="preserve">926  1 14 06014 10 0000 430    </w:t>
      </w:r>
      <w:r>
        <w:t xml:space="preserve"> </w:t>
      </w:r>
      <w:r w:rsidRPr="008E5E03">
        <w:t xml:space="preserve">Доходы от продажи земельных участков, государственная </w:t>
      </w:r>
    </w:p>
    <w:p w:rsidR="00BA6D71" w:rsidRDefault="00BA6D71" w:rsidP="0004396D">
      <w:pPr>
        <w:jc w:val="both"/>
      </w:pPr>
      <w:r>
        <w:t xml:space="preserve">                                                    </w:t>
      </w:r>
      <w:r w:rsidRPr="008E5E03">
        <w:t xml:space="preserve">собственность на которые не разграничена и которые </w:t>
      </w:r>
    </w:p>
    <w:p w:rsidR="00BA6D71" w:rsidRPr="008E5E03" w:rsidRDefault="00BA6D71" w:rsidP="0004396D">
      <w:pPr>
        <w:jc w:val="both"/>
      </w:pPr>
      <w:r>
        <w:t xml:space="preserve">                                                    </w:t>
      </w:r>
      <w:r w:rsidRPr="008E5E03">
        <w:t>расположены в границах  поселений</w:t>
      </w:r>
    </w:p>
    <w:p w:rsidR="00BA6D71" w:rsidRDefault="00BA6D71" w:rsidP="0004396D">
      <w:pPr>
        <w:jc w:val="both"/>
      </w:pPr>
      <w:r w:rsidRPr="008E5E03">
        <w:t xml:space="preserve">926  1 14 06026 10 0000 430    </w:t>
      </w:r>
      <w:r>
        <w:t xml:space="preserve"> </w:t>
      </w:r>
      <w:r w:rsidRPr="008E5E03">
        <w:t xml:space="preserve">Доходы от продажи земельных участков, находящихся в </w:t>
      </w:r>
    </w:p>
    <w:p w:rsidR="00BA6D71" w:rsidRPr="008E5E03" w:rsidRDefault="00BA6D71" w:rsidP="0004396D">
      <w:pPr>
        <w:jc w:val="both"/>
      </w:pPr>
      <w:r>
        <w:t xml:space="preserve">                                                    </w:t>
      </w:r>
      <w:r w:rsidRPr="008E5E03">
        <w:t xml:space="preserve">собственности  поселений (за исключением земельных участков </w:t>
      </w:r>
    </w:p>
    <w:p w:rsidR="00BA6D71" w:rsidRPr="008E5E03" w:rsidRDefault="00BA6D71" w:rsidP="0004396D">
      <w:pPr>
        <w:jc w:val="both"/>
      </w:pPr>
      <w:r w:rsidRPr="008E5E03">
        <w:t xml:space="preserve">                       </w:t>
      </w:r>
      <w:r>
        <w:t xml:space="preserve">                             </w:t>
      </w:r>
      <w:r w:rsidRPr="008E5E03">
        <w:t>муниципальных автономных учреждений)</w:t>
      </w:r>
    </w:p>
    <w:p w:rsidR="00BA6D71" w:rsidRDefault="00BA6D71" w:rsidP="0004396D">
      <w:pPr>
        <w:jc w:val="both"/>
      </w:pPr>
      <w:r w:rsidRPr="008E5E03">
        <w:t xml:space="preserve">926  1 15 02050 10 0000 140    </w:t>
      </w:r>
      <w:r>
        <w:t xml:space="preserve"> </w:t>
      </w:r>
      <w:r w:rsidRPr="008E5E03">
        <w:t xml:space="preserve">Платежи, взимаемые организациями поселений за выполнение </w:t>
      </w:r>
    </w:p>
    <w:p w:rsidR="00BA6D71" w:rsidRPr="008E5E03" w:rsidRDefault="00BA6D71" w:rsidP="0004396D">
      <w:pPr>
        <w:jc w:val="both"/>
      </w:pPr>
      <w:r>
        <w:t xml:space="preserve">                                                    </w:t>
      </w:r>
      <w:r w:rsidRPr="008E5E03">
        <w:t>определенных функций</w:t>
      </w:r>
    </w:p>
    <w:p w:rsidR="00BA6D71" w:rsidRDefault="00BA6D71" w:rsidP="00E76272">
      <w:pPr>
        <w:jc w:val="both"/>
      </w:pPr>
      <w:r w:rsidRPr="008E5E03">
        <w:t xml:space="preserve">926  1 16  23050 10 0000 140   </w:t>
      </w:r>
      <w:r>
        <w:t xml:space="preserve"> </w:t>
      </w:r>
      <w:r w:rsidRPr="008E5E03">
        <w:t xml:space="preserve">Доходы от возмещения ущерба  при возникновении страховых </w:t>
      </w:r>
    </w:p>
    <w:p w:rsidR="00BA6D71" w:rsidRPr="008E5E03" w:rsidRDefault="00BA6D71" w:rsidP="00E76272">
      <w:pPr>
        <w:jc w:val="both"/>
      </w:pPr>
      <w:r>
        <w:t xml:space="preserve">                                                    </w:t>
      </w:r>
      <w:r w:rsidRPr="008E5E03">
        <w:t xml:space="preserve">случаев, когда выгодоприобретателями по договорам </w:t>
      </w:r>
      <w:r>
        <w:t xml:space="preserve"> страхова-</w:t>
      </w:r>
    </w:p>
    <w:p w:rsidR="00BA6D71" w:rsidRPr="008E5E03" w:rsidRDefault="00BA6D71" w:rsidP="0004396D">
      <w:pPr>
        <w:jc w:val="both"/>
      </w:pPr>
      <w:r w:rsidRPr="008E5E03">
        <w:t xml:space="preserve">                               </w:t>
      </w:r>
      <w:r>
        <w:t xml:space="preserve">                     </w:t>
      </w:r>
      <w:r w:rsidRPr="008E5E03">
        <w:t>ния выступают получатели средств бюджетов поселений</w:t>
      </w:r>
    </w:p>
    <w:p w:rsidR="00BA6D71" w:rsidRDefault="00BA6D71" w:rsidP="0004396D">
      <w:pPr>
        <w:jc w:val="both"/>
      </w:pPr>
      <w:r w:rsidRPr="008E5E03">
        <w:t xml:space="preserve">926  1 16 25075 10 0000 140    </w:t>
      </w:r>
      <w:r>
        <w:t xml:space="preserve"> </w:t>
      </w:r>
      <w:r w:rsidRPr="008E5E03">
        <w:t xml:space="preserve">Денежные взыскания (штрафы) за нарушение лесного </w:t>
      </w:r>
    </w:p>
    <w:p w:rsidR="00BA6D71" w:rsidRDefault="00BA6D71" w:rsidP="0004396D">
      <w:pPr>
        <w:jc w:val="both"/>
      </w:pPr>
      <w:r>
        <w:t xml:space="preserve">                                                    </w:t>
      </w:r>
      <w:r w:rsidRPr="008E5E03">
        <w:t xml:space="preserve">законодательства, установленные на </w:t>
      </w:r>
      <w:r>
        <w:t>л</w:t>
      </w:r>
      <w:r w:rsidRPr="008E5E03">
        <w:t xml:space="preserve">есных участках, </w:t>
      </w:r>
    </w:p>
    <w:p w:rsidR="00BA6D71" w:rsidRPr="008E5E03" w:rsidRDefault="00BA6D71" w:rsidP="0004396D">
      <w:pPr>
        <w:jc w:val="both"/>
      </w:pPr>
      <w:r>
        <w:t xml:space="preserve">                                                    </w:t>
      </w:r>
      <w:r w:rsidRPr="008E5E03">
        <w:t>находящихся в собственности поселений</w:t>
      </w:r>
    </w:p>
    <w:p w:rsidR="00BA6D71" w:rsidRDefault="00BA6D71" w:rsidP="0004396D">
      <w:pPr>
        <w:jc w:val="both"/>
      </w:pPr>
      <w:r w:rsidRPr="008E5E03">
        <w:t xml:space="preserve">926  1 16 25085 10 0000 140   </w:t>
      </w:r>
      <w:r>
        <w:t xml:space="preserve">  </w:t>
      </w:r>
      <w:r w:rsidRPr="008E5E03">
        <w:t xml:space="preserve">Денежные взыскания (штрафы) за нарушение водного </w:t>
      </w:r>
    </w:p>
    <w:p w:rsidR="00BA6D71" w:rsidRDefault="00BA6D71" w:rsidP="0004396D">
      <w:pPr>
        <w:jc w:val="both"/>
      </w:pPr>
      <w:r>
        <w:t xml:space="preserve">                                                    </w:t>
      </w:r>
      <w:r w:rsidRPr="008E5E03">
        <w:t xml:space="preserve">законодательства, установленные на </w:t>
      </w:r>
      <w:r>
        <w:t>в</w:t>
      </w:r>
      <w:r w:rsidRPr="008E5E03">
        <w:t xml:space="preserve">одных объектах, </w:t>
      </w:r>
    </w:p>
    <w:p w:rsidR="00BA6D71" w:rsidRPr="008E5E03" w:rsidRDefault="00BA6D71" w:rsidP="0004396D">
      <w:pPr>
        <w:jc w:val="both"/>
      </w:pPr>
      <w:r>
        <w:t xml:space="preserve">                                                    </w:t>
      </w:r>
      <w:r w:rsidRPr="008E5E03">
        <w:t>находящихся в собственности поселений</w:t>
      </w:r>
    </w:p>
    <w:p w:rsidR="00BA6D71" w:rsidRDefault="00BA6D71" w:rsidP="0004396D">
      <w:pPr>
        <w:jc w:val="both"/>
      </w:pPr>
      <w:r w:rsidRPr="008E5E03">
        <w:t xml:space="preserve">926  1 16  90050 10 0000 140   </w:t>
      </w:r>
      <w:r>
        <w:t xml:space="preserve"> </w:t>
      </w:r>
      <w:r w:rsidRPr="008E5E03">
        <w:t>Прочие поступления от денежных взысканий</w:t>
      </w:r>
      <w:r>
        <w:t xml:space="preserve"> </w:t>
      </w:r>
      <w:r w:rsidRPr="008E5E03">
        <w:t xml:space="preserve">(штрафов) и иных </w:t>
      </w:r>
    </w:p>
    <w:p w:rsidR="00BA6D71" w:rsidRDefault="00BA6D71" w:rsidP="0004396D">
      <w:pPr>
        <w:jc w:val="both"/>
      </w:pPr>
      <w:r>
        <w:t xml:space="preserve">                                                    </w:t>
      </w:r>
      <w:r w:rsidRPr="008E5E03">
        <w:t>сумм в возмещение  ущерба,  зачисляемые в бюджеты</w:t>
      </w:r>
    </w:p>
    <w:p w:rsidR="00BA6D71" w:rsidRPr="008E5E03" w:rsidRDefault="00BA6D71" w:rsidP="0004396D">
      <w:pPr>
        <w:jc w:val="both"/>
      </w:pPr>
      <w:r>
        <w:t xml:space="preserve">                                                   </w:t>
      </w:r>
      <w:r w:rsidRPr="008E5E03">
        <w:t xml:space="preserve"> поселений        </w:t>
      </w:r>
    </w:p>
    <w:p w:rsidR="00BA6D71" w:rsidRDefault="00BA6D71" w:rsidP="0004396D">
      <w:pPr>
        <w:jc w:val="both"/>
      </w:pPr>
      <w:r w:rsidRPr="008E5E03">
        <w:t xml:space="preserve">926  1 17 01050 10 0000 180    </w:t>
      </w:r>
      <w:r>
        <w:t xml:space="preserve"> </w:t>
      </w:r>
      <w:r w:rsidRPr="008E5E03">
        <w:t>Невыясненные поступления, зачисляемые в  бюджеты</w:t>
      </w:r>
    </w:p>
    <w:p w:rsidR="00BA6D71" w:rsidRPr="008E5E03" w:rsidRDefault="00BA6D71" w:rsidP="0004396D">
      <w:pPr>
        <w:jc w:val="both"/>
      </w:pPr>
      <w:r>
        <w:t xml:space="preserve">                                                    </w:t>
      </w:r>
      <w:r w:rsidRPr="008E5E03">
        <w:t>поселений</w:t>
      </w:r>
    </w:p>
    <w:p w:rsidR="00BA6D71" w:rsidRDefault="00BA6D71" w:rsidP="0004396D">
      <w:pPr>
        <w:jc w:val="both"/>
      </w:pPr>
      <w:r w:rsidRPr="008E5E03">
        <w:t xml:space="preserve">926  1 17 02000 10 0000 180    </w:t>
      </w:r>
      <w:r>
        <w:t xml:space="preserve"> </w:t>
      </w:r>
      <w:r w:rsidRPr="008E5E03">
        <w:t xml:space="preserve">Возмещение потерь сельскохозяйственного производства, </w:t>
      </w:r>
    </w:p>
    <w:p w:rsidR="00BA6D71" w:rsidRDefault="00BA6D71" w:rsidP="0004396D">
      <w:pPr>
        <w:jc w:val="both"/>
      </w:pPr>
      <w:r>
        <w:t xml:space="preserve">                                                    </w:t>
      </w:r>
      <w:r w:rsidRPr="008E5E03">
        <w:t xml:space="preserve">связанных с изъятием сельскохозяйственных угодий, </w:t>
      </w:r>
    </w:p>
    <w:p w:rsidR="00BA6D71" w:rsidRDefault="00BA6D71" w:rsidP="0004396D">
      <w:pPr>
        <w:jc w:val="both"/>
      </w:pPr>
      <w:r>
        <w:t xml:space="preserve">                                                    </w:t>
      </w:r>
      <w:r w:rsidRPr="008E5E03">
        <w:t xml:space="preserve">расположенных  на территории поселений ( по обязательствам </w:t>
      </w:r>
    </w:p>
    <w:p w:rsidR="00BA6D71" w:rsidRPr="008E5E03" w:rsidRDefault="00BA6D71" w:rsidP="0004396D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>возникшим до 1 января 2008 года)</w:t>
      </w:r>
    </w:p>
    <w:p w:rsidR="00BA6D71" w:rsidRPr="008E5E03" w:rsidRDefault="00BA6D71" w:rsidP="0004396D">
      <w:pPr>
        <w:jc w:val="both"/>
      </w:pPr>
      <w:r w:rsidRPr="008E5E03">
        <w:t xml:space="preserve">926  1 17 05050 10 0000 180    </w:t>
      </w:r>
      <w:r>
        <w:t xml:space="preserve"> </w:t>
      </w:r>
      <w:r w:rsidRPr="008E5E03">
        <w:t xml:space="preserve">Прочие неналоговые доходы бюджетов </w:t>
      </w:r>
      <w:r>
        <w:t>п</w:t>
      </w:r>
      <w:r w:rsidRPr="008E5E03">
        <w:t>оселений</w:t>
      </w:r>
    </w:p>
    <w:p w:rsidR="00BA6D71" w:rsidRPr="008E5E03" w:rsidRDefault="00BA6D71" w:rsidP="0004396D">
      <w:pPr>
        <w:jc w:val="both"/>
      </w:pPr>
    </w:p>
    <w:p w:rsidR="00BA6D71" w:rsidRPr="008E5E03" w:rsidRDefault="00BA6D71" w:rsidP="00CF51B0">
      <w:pPr>
        <w:numPr>
          <w:ilvl w:val="0"/>
          <w:numId w:val="5"/>
        </w:numPr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Комитет по культуре, спорту и молодежной </w:t>
      </w:r>
    </w:p>
    <w:p w:rsidR="00BA6D71" w:rsidRPr="008E5E03" w:rsidRDefault="00BA6D71" w:rsidP="00CF51B0">
      <w:pPr>
        <w:ind w:left="360"/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</w:t>
      </w:r>
      <w:r>
        <w:rPr>
          <w:b/>
          <w:bCs/>
        </w:rPr>
        <w:t xml:space="preserve"> </w:t>
      </w:r>
      <w:r w:rsidRPr="008E5E03">
        <w:rPr>
          <w:b/>
          <w:bCs/>
        </w:rPr>
        <w:t xml:space="preserve">  </w:t>
      </w:r>
      <w:r>
        <w:rPr>
          <w:b/>
          <w:bCs/>
        </w:rPr>
        <w:t>политике А</w:t>
      </w:r>
      <w:r w:rsidRPr="008E5E03">
        <w:rPr>
          <w:b/>
          <w:bCs/>
        </w:rPr>
        <w:t xml:space="preserve">МО «Кингисеппское </w:t>
      </w:r>
    </w:p>
    <w:p w:rsidR="00BA6D71" w:rsidRPr="008E5E03" w:rsidRDefault="00BA6D71" w:rsidP="00CF51B0">
      <w:pPr>
        <w:ind w:left="360"/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</w:t>
      </w:r>
      <w:r>
        <w:rPr>
          <w:b/>
          <w:bCs/>
        </w:rPr>
        <w:t xml:space="preserve"> </w:t>
      </w:r>
      <w:r w:rsidRPr="008E5E03">
        <w:rPr>
          <w:b/>
          <w:bCs/>
        </w:rPr>
        <w:t xml:space="preserve"> городское поселение»</w:t>
      </w:r>
    </w:p>
    <w:p w:rsidR="00BA6D71" w:rsidRPr="008E5E03" w:rsidRDefault="00BA6D71" w:rsidP="00CF51B0">
      <w:pPr>
        <w:ind w:left="360"/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</w:t>
      </w:r>
      <w:r>
        <w:rPr>
          <w:b/>
          <w:bCs/>
        </w:rPr>
        <w:t xml:space="preserve"> </w:t>
      </w:r>
      <w:r w:rsidRPr="008E5E03">
        <w:rPr>
          <w:b/>
          <w:bCs/>
        </w:rPr>
        <w:t xml:space="preserve">  (ИНН 4707023440 /КПП 470701001)</w:t>
      </w:r>
    </w:p>
    <w:p w:rsidR="00BA6D71" w:rsidRPr="008E5E03" w:rsidRDefault="00BA6D71" w:rsidP="00CF51B0">
      <w:pPr>
        <w:jc w:val="both"/>
      </w:pPr>
    </w:p>
    <w:p w:rsidR="00BA6D71" w:rsidRPr="008E5E03" w:rsidRDefault="00BA6D71" w:rsidP="001D333C">
      <w:pPr>
        <w:jc w:val="both"/>
      </w:pPr>
      <w:r w:rsidRPr="008E5E03">
        <w:t xml:space="preserve">927  1 13 03050 10 0000 130     Прочие доходы от оказания платных услуг </w:t>
      </w:r>
      <w:r>
        <w:t xml:space="preserve"> получателями</w:t>
      </w:r>
    </w:p>
    <w:p w:rsidR="00BA6D71" w:rsidRPr="008E5E03" w:rsidRDefault="00BA6D71" w:rsidP="001D333C">
      <w:pPr>
        <w:jc w:val="both"/>
      </w:pPr>
      <w:r w:rsidRPr="008E5E03">
        <w:t xml:space="preserve">                                                    средств бюджетов поселений и</w:t>
      </w:r>
      <w:r>
        <w:t xml:space="preserve"> компенсации затрат бюджетов</w:t>
      </w:r>
      <w:r w:rsidRPr="008E5E03">
        <w:t xml:space="preserve"> </w:t>
      </w:r>
    </w:p>
    <w:p w:rsidR="00BA6D71" w:rsidRPr="008E5E03" w:rsidRDefault="00BA6D71" w:rsidP="001D333C">
      <w:pPr>
        <w:jc w:val="both"/>
      </w:pPr>
      <w:r w:rsidRPr="008E5E03">
        <w:t xml:space="preserve">                                                    поселений </w:t>
      </w:r>
    </w:p>
    <w:p w:rsidR="00BA6D71" w:rsidRPr="008E5E03" w:rsidRDefault="00BA6D71" w:rsidP="001D333C">
      <w:pPr>
        <w:jc w:val="both"/>
      </w:pPr>
      <w:r w:rsidRPr="008E5E03">
        <w:t xml:space="preserve">927  1 15 02050 10 0000 140     Платежи, взимаемые организациями поселений </w:t>
      </w:r>
      <w:r>
        <w:t xml:space="preserve"> за выполнение</w:t>
      </w:r>
    </w:p>
    <w:p w:rsidR="00BA6D71" w:rsidRPr="008E5E03" w:rsidRDefault="00BA6D71" w:rsidP="001D333C">
      <w:pPr>
        <w:jc w:val="both"/>
      </w:pPr>
      <w:r w:rsidRPr="008E5E03">
        <w:t xml:space="preserve">                                                    определенных функций</w:t>
      </w:r>
    </w:p>
    <w:p w:rsidR="00BA6D71" w:rsidRPr="008E5E03" w:rsidRDefault="00BA6D71" w:rsidP="00E76272">
      <w:pPr>
        <w:jc w:val="both"/>
      </w:pPr>
      <w:r w:rsidRPr="008E5E03">
        <w:t xml:space="preserve">927 1 16  23050 10 0000 140     Доходы от возмещения ущерба  при </w:t>
      </w:r>
      <w:r>
        <w:t>возникновении страховых</w:t>
      </w:r>
    </w:p>
    <w:p w:rsidR="00BA6D71" w:rsidRPr="008E5E03" w:rsidRDefault="00BA6D71" w:rsidP="00E76272">
      <w:pPr>
        <w:jc w:val="both"/>
      </w:pPr>
      <w:r w:rsidRPr="008E5E03">
        <w:t xml:space="preserve">                                                    случаев, когда </w:t>
      </w:r>
      <w:r>
        <w:t>выгодоприобретателями по договорам страхова-</w:t>
      </w:r>
    </w:p>
    <w:p w:rsidR="00BA6D71" w:rsidRPr="008E5E03" w:rsidRDefault="00BA6D71" w:rsidP="00E76272">
      <w:pPr>
        <w:jc w:val="both"/>
      </w:pPr>
      <w:r w:rsidRPr="008E5E03">
        <w:t xml:space="preserve">                                                    ния выступают получатели средств </w:t>
      </w:r>
      <w:r>
        <w:t xml:space="preserve">бюджетов </w:t>
      </w:r>
      <w:r w:rsidRPr="008E5E03">
        <w:t>поселений</w:t>
      </w:r>
    </w:p>
    <w:p w:rsidR="00BA6D71" w:rsidRPr="008E5E03" w:rsidRDefault="00BA6D71" w:rsidP="00CF51B0">
      <w:pPr>
        <w:jc w:val="both"/>
      </w:pPr>
      <w:r w:rsidRPr="008E5E03">
        <w:t xml:space="preserve">927  1 17 01050 10 0000 180     Невыясненные поступления, зачисляемые в </w:t>
      </w:r>
      <w:r>
        <w:t>бюджеты поселений</w:t>
      </w:r>
      <w:r w:rsidRPr="008E5E03">
        <w:t xml:space="preserve">                                                      </w:t>
      </w:r>
    </w:p>
    <w:p w:rsidR="00BA6D71" w:rsidRPr="008E5E03" w:rsidRDefault="00BA6D71" w:rsidP="00FB77A8">
      <w:pPr>
        <w:jc w:val="both"/>
      </w:pPr>
      <w:r w:rsidRPr="008E5E03">
        <w:t>927  1 17 05050 10 0000 180     Прочие неналоговые доходы бюджетов  поселений</w:t>
      </w:r>
    </w:p>
    <w:p w:rsidR="00BA6D71" w:rsidRDefault="00BA6D71" w:rsidP="004145C9">
      <w:pPr>
        <w:jc w:val="both"/>
      </w:pPr>
      <w:r w:rsidRPr="008E5E03">
        <w:t xml:space="preserve">927  3 02 01050 10 0000 130     </w:t>
      </w:r>
      <w:r>
        <w:t xml:space="preserve">Доходы от оказания услуг учреждениями, находящимися в </w:t>
      </w:r>
      <w:r w:rsidRPr="008E5E03">
        <w:t xml:space="preserve"> </w:t>
      </w:r>
    </w:p>
    <w:p w:rsidR="00BA6D71" w:rsidRDefault="00BA6D71" w:rsidP="00CF51B0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  <w:r w:rsidRPr="008E5E03">
        <w:t xml:space="preserve"> </w:t>
      </w:r>
    </w:p>
    <w:p w:rsidR="00BA6D71" w:rsidRDefault="00BA6D71" w:rsidP="00E03DF2">
      <w:pPr>
        <w:jc w:val="both"/>
      </w:pPr>
      <w:r w:rsidRPr="008E5E03">
        <w:t xml:space="preserve"> </w:t>
      </w:r>
      <w:r>
        <w:t xml:space="preserve">927 3 03 03050 10 0000 180     Гранты, премии, добровольные пожертвования муниципальным  </w:t>
      </w:r>
    </w:p>
    <w:p w:rsidR="00BA6D71" w:rsidRDefault="00BA6D71" w:rsidP="00E03DF2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BA6D71" w:rsidRPr="008E5E03" w:rsidRDefault="00BA6D71" w:rsidP="00E03DF2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BA6D71" w:rsidRDefault="00BA6D71" w:rsidP="00DD1E06">
      <w:pPr>
        <w:jc w:val="both"/>
      </w:pPr>
      <w:r>
        <w:t>927</w:t>
      </w:r>
      <w:r w:rsidRPr="008E5E03">
        <w:t xml:space="preserve">  3 03 </w:t>
      </w:r>
      <w:r>
        <w:t>99</w:t>
      </w:r>
      <w:r w:rsidRPr="008E5E03">
        <w:t xml:space="preserve">050 10 0000 180  </w:t>
      </w:r>
      <w:r>
        <w:t xml:space="preserve">   </w:t>
      </w:r>
      <w:r w:rsidRPr="008E5E03">
        <w:t xml:space="preserve">Прочие безвозмездные поступления   учреждениям, </w:t>
      </w:r>
    </w:p>
    <w:p w:rsidR="00BA6D71" w:rsidRDefault="00BA6D71" w:rsidP="00DD1E06">
      <w:pPr>
        <w:jc w:val="both"/>
      </w:pPr>
      <w:r>
        <w:t xml:space="preserve">                                                    находящимся </w:t>
      </w:r>
      <w:r w:rsidRPr="008E5E03">
        <w:t>в ведении органов  местного самоуправления</w:t>
      </w:r>
    </w:p>
    <w:p w:rsidR="00BA6D71" w:rsidRPr="008E5E03" w:rsidRDefault="00BA6D71" w:rsidP="00DD1E06">
      <w:pPr>
        <w:jc w:val="both"/>
      </w:pPr>
      <w:r>
        <w:t xml:space="preserve">                                                   </w:t>
      </w:r>
      <w:r w:rsidRPr="008E5E03">
        <w:t xml:space="preserve"> поселений   </w:t>
      </w:r>
    </w:p>
    <w:p w:rsidR="00BA6D71" w:rsidRPr="008E5E03" w:rsidRDefault="00BA6D71" w:rsidP="00CF51B0">
      <w:pPr>
        <w:jc w:val="both"/>
      </w:pPr>
    </w:p>
    <w:p w:rsidR="00BA6D71" w:rsidRPr="008E5E03" w:rsidRDefault="00BA6D71" w:rsidP="00472972">
      <w:pPr>
        <w:jc w:val="both"/>
      </w:pPr>
      <w:r>
        <w:t xml:space="preserve"> </w:t>
      </w:r>
    </w:p>
    <w:p w:rsidR="00BA6D71" w:rsidRPr="008E5E03" w:rsidRDefault="00BA6D71" w:rsidP="004A658D">
      <w:pPr>
        <w:ind w:left="360"/>
        <w:jc w:val="both"/>
        <w:rPr>
          <w:b/>
          <w:bCs/>
        </w:rPr>
      </w:pPr>
      <w:r w:rsidRPr="008E5E03">
        <w:rPr>
          <w:b/>
          <w:bCs/>
        </w:rPr>
        <w:t xml:space="preserve">911                                      </w:t>
      </w:r>
      <w:r>
        <w:rPr>
          <w:b/>
          <w:bCs/>
        </w:rPr>
        <w:t xml:space="preserve">  </w:t>
      </w:r>
      <w:r w:rsidRPr="008E5E03">
        <w:rPr>
          <w:b/>
          <w:bCs/>
        </w:rPr>
        <w:t>МУ «Служба заказчика»»</w:t>
      </w:r>
    </w:p>
    <w:p w:rsidR="00BA6D71" w:rsidRPr="008E5E03" w:rsidRDefault="00BA6D71" w:rsidP="0092468E">
      <w:pPr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    (ИНН 4707025046 /КПП 470701001)</w:t>
      </w:r>
    </w:p>
    <w:p w:rsidR="00BA6D71" w:rsidRPr="008E5E03" w:rsidRDefault="00BA6D71" w:rsidP="0092468E">
      <w:pPr>
        <w:jc w:val="both"/>
        <w:rPr>
          <w:b/>
          <w:bCs/>
        </w:rPr>
      </w:pPr>
    </w:p>
    <w:p w:rsidR="00BA6D71" w:rsidRPr="008E5E03" w:rsidRDefault="00BA6D71" w:rsidP="00296E3D">
      <w:pPr>
        <w:jc w:val="both"/>
      </w:pPr>
      <w:r w:rsidRPr="008E5E03">
        <w:t xml:space="preserve">911  1 13 03050 10 0000 130     Прочие доходы от оказания платных услуг </w:t>
      </w:r>
      <w:r>
        <w:t>получателями</w:t>
      </w:r>
    </w:p>
    <w:p w:rsidR="00BA6D71" w:rsidRPr="008E5E03" w:rsidRDefault="00BA6D71" w:rsidP="00296E3D">
      <w:pPr>
        <w:jc w:val="both"/>
      </w:pPr>
      <w:r w:rsidRPr="008E5E03">
        <w:t xml:space="preserve">                                                    средств бюджетов поселений и </w:t>
      </w:r>
      <w:r>
        <w:t>компенсаций затрат бюджетов</w:t>
      </w:r>
    </w:p>
    <w:p w:rsidR="00BA6D71" w:rsidRPr="008E5E03" w:rsidRDefault="00BA6D71" w:rsidP="00296E3D">
      <w:pPr>
        <w:jc w:val="both"/>
      </w:pPr>
      <w:r w:rsidRPr="008E5E03">
        <w:t xml:space="preserve">                                                    поселений </w:t>
      </w:r>
    </w:p>
    <w:p w:rsidR="00BA6D71" w:rsidRPr="008E5E03" w:rsidRDefault="00BA6D71" w:rsidP="00296E3D">
      <w:pPr>
        <w:jc w:val="both"/>
      </w:pPr>
      <w:r w:rsidRPr="008E5E03">
        <w:t xml:space="preserve">911  1 15 02050 10 0000 140     Платежи, взимаемые организациями поселений </w:t>
      </w:r>
      <w:r>
        <w:t>за выполнение</w:t>
      </w:r>
    </w:p>
    <w:p w:rsidR="00BA6D71" w:rsidRPr="008E5E03" w:rsidRDefault="00BA6D71" w:rsidP="00296E3D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>определенных функций</w:t>
      </w:r>
    </w:p>
    <w:p w:rsidR="00BA6D71" w:rsidRPr="008E5E03" w:rsidRDefault="00BA6D71" w:rsidP="004A658D">
      <w:pPr>
        <w:jc w:val="both"/>
      </w:pPr>
      <w:r w:rsidRPr="008E5E03">
        <w:t xml:space="preserve">911 1 16  23050 10 0000 140    </w:t>
      </w:r>
      <w:r>
        <w:t xml:space="preserve"> </w:t>
      </w:r>
      <w:r w:rsidRPr="008E5E03">
        <w:t xml:space="preserve">Доходы от возмещения ущерба  при </w:t>
      </w:r>
      <w:r>
        <w:t>возникновении страховых</w:t>
      </w:r>
    </w:p>
    <w:p w:rsidR="00BA6D71" w:rsidRPr="008E5E03" w:rsidRDefault="00BA6D71" w:rsidP="004A658D">
      <w:pPr>
        <w:jc w:val="both"/>
      </w:pPr>
      <w:r w:rsidRPr="008E5E03">
        <w:t xml:space="preserve">                                                  </w:t>
      </w:r>
      <w:r>
        <w:t xml:space="preserve"> </w:t>
      </w:r>
      <w:r w:rsidRPr="008E5E03">
        <w:t xml:space="preserve"> случаев, когда выгодоприобретателями по договорам </w:t>
      </w:r>
      <w:r>
        <w:t>страхова-</w:t>
      </w:r>
    </w:p>
    <w:p w:rsidR="00BA6D71" w:rsidRPr="008E5E03" w:rsidRDefault="00BA6D71" w:rsidP="004A658D">
      <w:pPr>
        <w:jc w:val="both"/>
      </w:pPr>
      <w:r w:rsidRPr="008E5E03">
        <w:t xml:space="preserve">                                                    ния выступают получатели средств бюджетов поселений</w:t>
      </w:r>
    </w:p>
    <w:p w:rsidR="00BA6D71" w:rsidRPr="008E5E03" w:rsidRDefault="00BA6D71" w:rsidP="0092468E">
      <w:pPr>
        <w:jc w:val="both"/>
      </w:pPr>
      <w:r w:rsidRPr="008E5E03">
        <w:t>911  1 17 01050 10 0000 180     Невыясненные поступления, зачисляемые в бюджеты поселений</w:t>
      </w:r>
    </w:p>
    <w:p w:rsidR="00BA6D71" w:rsidRPr="008E5E03" w:rsidRDefault="00BA6D71" w:rsidP="0092468E">
      <w:pPr>
        <w:jc w:val="both"/>
        <w:rPr>
          <w:b/>
          <w:bCs/>
        </w:rPr>
      </w:pPr>
      <w:r w:rsidRPr="008E5E03">
        <w:t xml:space="preserve">911 1 17 05050 10 0000 180    </w:t>
      </w:r>
      <w:r>
        <w:t xml:space="preserve"> </w:t>
      </w:r>
      <w:r w:rsidRPr="008E5E03">
        <w:t xml:space="preserve"> Прочие неналоговые доходы бюджетов поселений</w:t>
      </w:r>
    </w:p>
    <w:p w:rsidR="00BA6D71" w:rsidRDefault="00BA6D71" w:rsidP="004145C9">
      <w:pPr>
        <w:jc w:val="both"/>
      </w:pPr>
      <w:r w:rsidRPr="008E5E03">
        <w:t xml:space="preserve">911  3 02 01050 10 0000 130     </w:t>
      </w:r>
      <w:r>
        <w:t xml:space="preserve">Доходы от оказания услуг учреждениями, находящимися в </w:t>
      </w:r>
      <w:r w:rsidRPr="008E5E03">
        <w:t xml:space="preserve"> </w:t>
      </w:r>
    </w:p>
    <w:p w:rsidR="00BA6D71" w:rsidRDefault="00BA6D71" w:rsidP="00B54001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</w:p>
    <w:p w:rsidR="00BA6D71" w:rsidRDefault="00BA6D71" w:rsidP="00E03DF2">
      <w:pPr>
        <w:jc w:val="both"/>
      </w:pPr>
      <w:r>
        <w:t xml:space="preserve">911  3 03 03050 10 0000 180     Гранты, премии, добровольные пожертвования муниципальным  </w:t>
      </w:r>
    </w:p>
    <w:p w:rsidR="00BA6D71" w:rsidRDefault="00BA6D71" w:rsidP="00E03DF2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BA6D71" w:rsidRPr="008E5E03" w:rsidRDefault="00BA6D71" w:rsidP="00E03DF2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BA6D71" w:rsidRDefault="00BA6D71" w:rsidP="00DD1E06">
      <w:pPr>
        <w:jc w:val="both"/>
      </w:pPr>
      <w:r>
        <w:t>911</w:t>
      </w:r>
      <w:r w:rsidRPr="008E5E03">
        <w:t xml:space="preserve">  3 03 </w:t>
      </w:r>
      <w:r>
        <w:t>99</w:t>
      </w:r>
      <w:r w:rsidRPr="008E5E03">
        <w:t xml:space="preserve">050 10 0000 180  </w:t>
      </w:r>
      <w:r>
        <w:t xml:space="preserve">   </w:t>
      </w:r>
      <w:r w:rsidRPr="008E5E03">
        <w:t xml:space="preserve">Прочие безвозмездные поступления   учреждениям, </w:t>
      </w:r>
    </w:p>
    <w:p w:rsidR="00BA6D71" w:rsidRDefault="00BA6D71" w:rsidP="00DD1E06">
      <w:pPr>
        <w:jc w:val="both"/>
      </w:pPr>
      <w:r>
        <w:t xml:space="preserve">                                                    находящимся </w:t>
      </w:r>
      <w:r w:rsidRPr="008E5E03">
        <w:t>в ведении органов  местного самоуправления</w:t>
      </w:r>
    </w:p>
    <w:p w:rsidR="00BA6D71" w:rsidRPr="008E5E03" w:rsidRDefault="00BA6D71" w:rsidP="00DD1E06">
      <w:pPr>
        <w:jc w:val="both"/>
      </w:pPr>
      <w:r>
        <w:t xml:space="preserve">                                                   </w:t>
      </w:r>
      <w:r w:rsidRPr="008E5E03">
        <w:t xml:space="preserve"> поселений   </w:t>
      </w:r>
    </w:p>
    <w:p w:rsidR="00BA6D71" w:rsidRPr="008E5E03" w:rsidRDefault="00BA6D71" w:rsidP="00E03DF2">
      <w:pPr>
        <w:jc w:val="both"/>
      </w:pPr>
    </w:p>
    <w:p w:rsidR="00BA6D71" w:rsidRPr="008E5E03" w:rsidRDefault="00BA6D71" w:rsidP="00B54001">
      <w:pPr>
        <w:jc w:val="both"/>
      </w:pPr>
    </w:p>
    <w:p w:rsidR="00BA6D71" w:rsidRPr="008E5E03" w:rsidRDefault="00BA6D71" w:rsidP="0092468E">
      <w:pPr>
        <w:jc w:val="both"/>
        <w:rPr>
          <w:b/>
          <w:bCs/>
        </w:rPr>
      </w:pPr>
    </w:p>
    <w:p w:rsidR="00BA6D71" w:rsidRPr="008E5E03" w:rsidRDefault="00BA6D71" w:rsidP="0092468E">
      <w:pPr>
        <w:jc w:val="both"/>
        <w:rPr>
          <w:b/>
          <w:bCs/>
        </w:rPr>
      </w:pPr>
    </w:p>
    <w:p w:rsidR="00BA6D71" w:rsidRPr="008E5E03" w:rsidRDefault="00BA6D71" w:rsidP="00B54001">
      <w:pPr>
        <w:ind w:left="360"/>
        <w:jc w:val="both"/>
        <w:rPr>
          <w:b/>
          <w:bCs/>
        </w:rPr>
      </w:pPr>
      <w:r w:rsidRPr="008E5E03">
        <w:rPr>
          <w:b/>
          <w:bCs/>
        </w:rPr>
        <w:t>912                                      МУ «Центр поддержки  малого  предпринимательства»</w:t>
      </w:r>
    </w:p>
    <w:p w:rsidR="00BA6D71" w:rsidRPr="008E5E03" w:rsidRDefault="00BA6D71" w:rsidP="00296E3D">
      <w:pPr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          (ИНН 4707025303 /КПП 470701001)</w:t>
      </w:r>
    </w:p>
    <w:p w:rsidR="00BA6D71" w:rsidRPr="008E5E03" w:rsidRDefault="00BA6D71" w:rsidP="00296E3D">
      <w:pPr>
        <w:jc w:val="both"/>
        <w:rPr>
          <w:b/>
          <w:bCs/>
        </w:rPr>
      </w:pPr>
    </w:p>
    <w:p w:rsidR="00BA6D71" w:rsidRPr="008E5E03" w:rsidRDefault="00BA6D71" w:rsidP="00A65F69">
      <w:pPr>
        <w:jc w:val="both"/>
      </w:pPr>
      <w:r w:rsidRPr="008E5E03">
        <w:t xml:space="preserve">912  1 11 03050 10 0000 120     Проценты, полученные от предоставления  </w:t>
      </w:r>
      <w:r>
        <w:t>бюджетных</w:t>
      </w:r>
    </w:p>
    <w:p w:rsidR="00BA6D71" w:rsidRPr="008E5E03" w:rsidRDefault="00BA6D71" w:rsidP="00A65F69">
      <w:pPr>
        <w:jc w:val="both"/>
      </w:pPr>
      <w:r w:rsidRPr="008E5E03">
        <w:t xml:space="preserve">                                </w:t>
      </w:r>
      <w:r>
        <w:t xml:space="preserve">                    </w:t>
      </w:r>
      <w:r w:rsidRPr="008E5E03">
        <w:t xml:space="preserve">кредитов внутри страны за счет </w:t>
      </w:r>
      <w:r>
        <w:t>средств бюджетов</w:t>
      </w:r>
    </w:p>
    <w:p w:rsidR="00BA6D71" w:rsidRDefault="00BA6D71" w:rsidP="00A65F69">
      <w:pPr>
        <w:jc w:val="both"/>
      </w:pPr>
      <w:r w:rsidRPr="008E5E03">
        <w:t xml:space="preserve">                                                    поселений</w:t>
      </w:r>
    </w:p>
    <w:p w:rsidR="00BA6D71" w:rsidRDefault="00BA6D71" w:rsidP="00423B10">
      <w:pPr>
        <w:jc w:val="both"/>
      </w:pPr>
      <w:r>
        <w:t xml:space="preserve">912  </w:t>
      </w:r>
      <w:r w:rsidRPr="008E5E03">
        <w:t xml:space="preserve">1 11 05035 10 0000 120    </w:t>
      </w:r>
      <w:r>
        <w:t xml:space="preserve"> </w:t>
      </w:r>
      <w:r w:rsidRPr="008E5E03">
        <w:t xml:space="preserve">Доходы от сдачи в аренду имущества, </w:t>
      </w:r>
      <w:r>
        <w:t>н</w:t>
      </w:r>
      <w:r w:rsidRPr="008E5E03">
        <w:t xml:space="preserve">аходящегося в </w:t>
      </w:r>
    </w:p>
    <w:p w:rsidR="00BA6D71" w:rsidRDefault="00BA6D71" w:rsidP="00423B10">
      <w:pPr>
        <w:jc w:val="both"/>
      </w:pPr>
      <w:r>
        <w:t xml:space="preserve">                                                    </w:t>
      </w:r>
      <w:r w:rsidRPr="008E5E03">
        <w:t xml:space="preserve">оперативном управлении органов управления поселений и </w:t>
      </w:r>
    </w:p>
    <w:p w:rsidR="00BA6D71" w:rsidRPr="008E5E03" w:rsidRDefault="00BA6D71" w:rsidP="00423B10">
      <w:pPr>
        <w:jc w:val="both"/>
      </w:pPr>
      <w:r>
        <w:t xml:space="preserve">                                                    </w:t>
      </w:r>
      <w:r w:rsidRPr="008E5E03">
        <w:t>созданных  ими учреждений (за исключением  имущества</w:t>
      </w:r>
    </w:p>
    <w:p w:rsidR="00BA6D71" w:rsidRPr="008E5E03" w:rsidRDefault="00BA6D71" w:rsidP="00423B10">
      <w:pPr>
        <w:jc w:val="both"/>
      </w:pPr>
      <w:r w:rsidRPr="008E5E03">
        <w:t xml:space="preserve">                                                    муниципальных автономных учреждений)</w:t>
      </w:r>
    </w:p>
    <w:p w:rsidR="00BA6D71" w:rsidRPr="008E5E03" w:rsidRDefault="00BA6D71" w:rsidP="00296E3D">
      <w:pPr>
        <w:jc w:val="both"/>
      </w:pPr>
      <w:r w:rsidRPr="008E5E03">
        <w:t xml:space="preserve">912  1 13 03050 10 0000 130     Прочие доходы от оказания платных услуг </w:t>
      </w:r>
      <w:r>
        <w:t>получателями</w:t>
      </w:r>
    </w:p>
    <w:p w:rsidR="00BA6D71" w:rsidRPr="008E5E03" w:rsidRDefault="00BA6D71" w:rsidP="00296E3D">
      <w:pPr>
        <w:jc w:val="both"/>
      </w:pPr>
      <w:r w:rsidRPr="008E5E03">
        <w:t xml:space="preserve">                                   </w:t>
      </w:r>
      <w:r>
        <w:t xml:space="preserve">                 </w:t>
      </w:r>
      <w:r w:rsidRPr="008E5E03">
        <w:t xml:space="preserve">средств бюджетов поселений и </w:t>
      </w:r>
      <w:r>
        <w:t>компенсации затрат бюджетов</w:t>
      </w:r>
    </w:p>
    <w:p w:rsidR="00BA6D71" w:rsidRPr="008E5E03" w:rsidRDefault="00BA6D71" w:rsidP="00296E3D">
      <w:pPr>
        <w:jc w:val="both"/>
      </w:pPr>
      <w:r w:rsidRPr="008E5E03">
        <w:t xml:space="preserve">                                               </w:t>
      </w:r>
      <w:r>
        <w:t xml:space="preserve">     </w:t>
      </w:r>
      <w:r w:rsidRPr="008E5E03">
        <w:t xml:space="preserve">поселений </w:t>
      </w:r>
    </w:p>
    <w:p w:rsidR="00BA6D71" w:rsidRPr="008E5E03" w:rsidRDefault="00BA6D71" w:rsidP="00296E3D">
      <w:pPr>
        <w:jc w:val="both"/>
      </w:pPr>
      <w:r w:rsidRPr="008E5E03">
        <w:t>912  1 15 02050 10 0000 140     Платежи, взимаемые организациями поселений</w:t>
      </w:r>
      <w:r>
        <w:t xml:space="preserve"> за выполнение</w:t>
      </w:r>
      <w:r w:rsidRPr="008E5E03">
        <w:t xml:space="preserve"> </w:t>
      </w:r>
    </w:p>
    <w:p w:rsidR="00BA6D71" w:rsidRPr="008E5E03" w:rsidRDefault="00BA6D71" w:rsidP="00296E3D">
      <w:pPr>
        <w:jc w:val="both"/>
      </w:pPr>
      <w:r w:rsidRPr="008E5E03">
        <w:t xml:space="preserve">                                    </w:t>
      </w:r>
      <w:r>
        <w:t xml:space="preserve">                </w:t>
      </w:r>
      <w:r w:rsidRPr="008E5E03">
        <w:t>определенных функций</w:t>
      </w:r>
    </w:p>
    <w:p w:rsidR="00BA6D71" w:rsidRPr="008E5E03" w:rsidRDefault="00BA6D71" w:rsidP="004A658D">
      <w:pPr>
        <w:jc w:val="both"/>
      </w:pPr>
      <w:r w:rsidRPr="008E5E03">
        <w:t>912  1 16  23050 10 0000 140    Доходы от возмещения ущерба  при</w:t>
      </w:r>
      <w:r>
        <w:t xml:space="preserve"> возникновении страховых</w:t>
      </w:r>
      <w:r w:rsidRPr="008E5E03">
        <w:t xml:space="preserve"> </w:t>
      </w:r>
    </w:p>
    <w:p w:rsidR="00BA6D71" w:rsidRPr="008E5E03" w:rsidRDefault="00BA6D71" w:rsidP="004A658D">
      <w:pPr>
        <w:jc w:val="both"/>
      </w:pPr>
      <w:r w:rsidRPr="008E5E03">
        <w:t xml:space="preserve">                                      </w:t>
      </w:r>
      <w:r>
        <w:t xml:space="preserve">              </w:t>
      </w:r>
      <w:r w:rsidRPr="008E5E03">
        <w:t>случаев, когда</w:t>
      </w:r>
      <w:r>
        <w:t xml:space="preserve"> </w:t>
      </w:r>
      <w:r w:rsidRPr="008E5E03">
        <w:t>выгодоприобретателями по договорам</w:t>
      </w:r>
      <w:r>
        <w:t xml:space="preserve"> страхова-</w:t>
      </w:r>
      <w:r w:rsidRPr="008E5E03">
        <w:t xml:space="preserve"> </w:t>
      </w:r>
    </w:p>
    <w:p w:rsidR="00BA6D71" w:rsidRPr="008E5E03" w:rsidRDefault="00BA6D71" w:rsidP="004A658D">
      <w:pPr>
        <w:jc w:val="both"/>
      </w:pPr>
      <w:r w:rsidRPr="008E5E03">
        <w:t xml:space="preserve">                              </w:t>
      </w:r>
      <w:r>
        <w:t xml:space="preserve">                      </w:t>
      </w:r>
      <w:r w:rsidRPr="008E5E03">
        <w:t>ния выступают получатели средств</w:t>
      </w:r>
      <w:r>
        <w:t xml:space="preserve"> </w:t>
      </w:r>
      <w:r w:rsidRPr="008E5E03">
        <w:t>бюджетов поселений</w:t>
      </w:r>
    </w:p>
    <w:p w:rsidR="00BA6D71" w:rsidRPr="008E5E03" w:rsidRDefault="00BA6D71" w:rsidP="00296E3D">
      <w:pPr>
        <w:jc w:val="both"/>
      </w:pPr>
      <w:r w:rsidRPr="008E5E03">
        <w:t>912  1 17 01050 10 0000 180     Невыясненные поступления, зачисляемые в</w:t>
      </w:r>
      <w:r>
        <w:t xml:space="preserve"> бюджеты поселений</w:t>
      </w:r>
      <w:r w:rsidRPr="008E5E03">
        <w:t xml:space="preserve"> </w:t>
      </w:r>
    </w:p>
    <w:p w:rsidR="00BA6D71" w:rsidRPr="008E5E03" w:rsidRDefault="00BA6D71" w:rsidP="00296E3D">
      <w:pPr>
        <w:jc w:val="both"/>
      </w:pPr>
      <w:r w:rsidRPr="008E5E03">
        <w:t>912</w:t>
      </w:r>
      <w:r>
        <w:t xml:space="preserve"> </w:t>
      </w:r>
      <w:r w:rsidRPr="008E5E03">
        <w:t xml:space="preserve"> 1 17 05050 10 0000 180 </w:t>
      </w:r>
      <w:r>
        <w:t xml:space="preserve"> </w:t>
      </w:r>
      <w:r w:rsidRPr="008E5E03">
        <w:t xml:space="preserve">   Прочие неналоговые доходы бюджетов поселений</w:t>
      </w:r>
    </w:p>
    <w:p w:rsidR="00BA6D71" w:rsidRDefault="00BA6D71" w:rsidP="004145C9">
      <w:pPr>
        <w:jc w:val="both"/>
      </w:pPr>
      <w:r w:rsidRPr="008E5E03">
        <w:t xml:space="preserve">912  3 02 01050 10 0000 130     </w:t>
      </w:r>
      <w:r>
        <w:t xml:space="preserve">Доходы от оказания услуг учреждениями, находящимися в </w:t>
      </w:r>
      <w:r w:rsidRPr="008E5E03">
        <w:t xml:space="preserve"> </w:t>
      </w:r>
    </w:p>
    <w:p w:rsidR="00BA6D71" w:rsidRDefault="00BA6D71" w:rsidP="004145C9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  <w:r w:rsidRPr="008E5E03">
        <w:t xml:space="preserve"> </w:t>
      </w:r>
    </w:p>
    <w:p w:rsidR="00BA6D71" w:rsidRDefault="00BA6D71" w:rsidP="00E03DF2">
      <w:pPr>
        <w:jc w:val="both"/>
      </w:pPr>
      <w:r>
        <w:t xml:space="preserve">912  3 03 03050 10 0000 180     Гранты, премии, добровольные пожертвования муниципальным  </w:t>
      </w:r>
    </w:p>
    <w:p w:rsidR="00BA6D71" w:rsidRDefault="00BA6D71" w:rsidP="00E03DF2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BA6D71" w:rsidRPr="008E5E03" w:rsidRDefault="00BA6D71" w:rsidP="00E03DF2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BA6D71" w:rsidRDefault="00BA6D71" w:rsidP="00DD1E06">
      <w:pPr>
        <w:jc w:val="both"/>
      </w:pPr>
      <w:r>
        <w:t>91</w:t>
      </w:r>
      <w:r w:rsidRPr="008E5E03">
        <w:t xml:space="preserve">2  3 03 </w:t>
      </w:r>
      <w:r>
        <w:t>99</w:t>
      </w:r>
      <w:r w:rsidRPr="008E5E03">
        <w:t xml:space="preserve">050 10 0000 180  </w:t>
      </w:r>
      <w:r>
        <w:t xml:space="preserve">   </w:t>
      </w:r>
      <w:r w:rsidRPr="008E5E03">
        <w:t xml:space="preserve">Прочие безвозмездные поступления   учреждениям, </w:t>
      </w:r>
    </w:p>
    <w:p w:rsidR="00BA6D71" w:rsidRDefault="00BA6D71" w:rsidP="00DD1E06">
      <w:pPr>
        <w:jc w:val="both"/>
      </w:pPr>
      <w:r>
        <w:t xml:space="preserve">                                                    находящимся </w:t>
      </w:r>
      <w:r w:rsidRPr="008E5E03">
        <w:t>в ведении органов  местного самоуправления</w:t>
      </w:r>
    </w:p>
    <w:p w:rsidR="00BA6D71" w:rsidRPr="008E5E03" w:rsidRDefault="00BA6D71" w:rsidP="00DD1E06">
      <w:pPr>
        <w:jc w:val="both"/>
      </w:pPr>
      <w:r>
        <w:t xml:space="preserve">                                                   </w:t>
      </w:r>
      <w:r w:rsidRPr="008E5E03">
        <w:t xml:space="preserve"> поселений   </w:t>
      </w:r>
    </w:p>
    <w:p w:rsidR="00BA6D71" w:rsidRPr="008E5E03" w:rsidRDefault="00BA6D71" w:rsidP="00E03DF2">
      <w:pPr>
        <w:jc w:val="both"/>
      </w:pPr>
    </w:p>
    <w:p w:rsidR="00BA6D71" w:rsidRPr="008E5E03" w:rsidRDefault="00BA6D71" w:rsidP="00B54001">
      <w:pPr>
        <w:jc w:val="both"/>
      </w:pPr>
    </w:p>
    <w:p w:rsidR="00BA6D71" w:rsidRPr="008E5E03" w:rsidRDefault="00BA6D71" w:rsidP="00296E3D">
      <w:pPr>
        <w:jc w:val="both"/>
        <w:rPr>
          <w:b/>
          <w:bCs/>
        </w:rPr>
      </w:pPr>
    </w:p>
    <w:p w:rsidR="00BA6D71" w:rsidRPr="008E5E03" w:rsidRDefault="00BA6D71" w:rsidP="008A395D">
      <w:pPr>
        <w:ind w:left="360"/>
        <w:jc w:val="both"/>
        <w:rPr>
          <w:b/>
          <w:bCs/>
        </w:rPr>
      </w:pPr>
      <w:r>
        <w:rPr>
          <w:b/>
          <w:bCs/>
        </w:rPr>
        <w:t>902</w:t>
      </w:r>
      <w:r w:rsidRPr="008E5E03">
        <w:rPr>
          <w:b/>
          <w:bCs/>
        </w:rPr>
        <w:t xml:space="preserve">                                   </w:t>
      </w:r>
      <w:r>
        <w:rPr>
          <w:b/>
          <w:bCs/>
        </w:rPr>
        <w:t xml:space="preserve">  </w:t>
      </w:r>
      <w:r w:rsidRPr="008E5E03">
        <w:rPr>
          <w:b/>
          <w:bCs/>
        </w:rPr>
        <w:t>МУК «Кингисеппская ЦГБ»</w:t>
      </w:r>
    </w:p>
    <w:p w:rsidR="00BA6D71" w:rsidRPr="008E5E03" w:rsidRDefault="00BA6D71" w:rsidP="00296E3D">
      <w:pPr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 </w:t>
      </w:r>
      <w:r>
        <w:rPr>
          <w:b/>
          <w:bCs/>
        </w:rPr>
        <w:t xml:space="preserve">  </w:t>
      </w:r>
      <w:r w:rsidRPr="008E5E03">
        <w:rPr>
          <w:b/>
          <w:bCs/>
        </w:rPr>
        <w:t xml:space="preserve">   (ИНН 4707025039 /КПП 470701001)</w:t>
      </w:r>
    </w:p>
    <w:p w:rsidR="00BA6D71" w:rsidRPr="008E5E03" w:rsidRDefault="00BA6D71" w:rsidP="00296E3D">
      <w:pPr>
        <w:jc w:val="both"/>
        <w:rPr>
          <w:b/>
          <w:bCs/>
        </w:rPr>
      </w:pPr>
    </w:p>
    <w:p w:rsidR="00BA6D71" w:rsidRPr="008E5E03" w:rsidRDefault="00BA6D71" w:rsidP="004A658D">
      <w:pPr>
        <w:jc w:val="both"/>
      </w:pPr>
      <w:r w:rsidRPr="008E5E03">
        <w:t>9</w:t>
      </w:r>
      <w:r>
        <w:t>02  1 13 03050 10 0913</w:t>
      </w:r>
      <w:r w:rsidRPr="008E5E03">
        <w:t xml:space="preserve"> 130     Прочие доходы от оказания платных услуг </w:t>
      </w:r>
      <w:r>
        <w:t>получателями</w:t>
      </w:r>
    </w:p>
    <w:p w:rsidR="00BA6D71" w:rsidRPr="008E5E03" w:rsidRDefault="00BA6D71" w:rsidP="004A658D">
      <w:pPr>
        <w:jc w:val="both"/>
      </w:pPr>
      <w:r w:rsidRPr="008E5E03">
        <w:t xml:space="preserve">                                                  </w:t>
      </w:r>
      <w:r>
        <w:t xml:space="preserve"> </w:t>
      </w:r>
      <w:r w:rsidRPr="008E5E03">
        <w:t xml:space="preserve"> средств бюджетов поселений и </w:t>
      </w:r>
      <w:r>
        <w:t>компенсации затрат бюджетов</w:t>
      </w:r>
    </w:p>
    <w:p w:rsidR="00BA6D71" w:rsidRPr="008E5E03" w:rsidRDefault="00BA6D71" w:rsidP="004A658D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 xml:space="preserve">поселений </w:t>
      </w:r>
    </w:p>
    <w:p w:rsidR="00BA6D71" w:rsidRPr="008E5E03" w:rsidRDefault="00BA6D71" w:rsidP="004A658D">
      <w:pPr>
        <w:jc w:val="both"/>
      </w:pPr>
      <w:r w:rsidRPr="008E5E03">
        <w:t>9</w:t>
      </w:r>
      <w:r>
        <w:t>02  1 15 02050 10 0913</w:t>
      </w:r>
      <w:r w:rsidRPr="008E5E03">
        <w:t xml:space="preserve"> 140     Платежи, взимаемые организациями поселений </w:t>
      </w:r>
      <w:r>
        <w:t>за выполнение</w:t>
      </w:r>
    </w:p>
    <w:p w:rsidR="00BA6D71" w:rsidRPr="008E5E03" w:rsidRDefault="00BA6D71" w:rsidP="004A658D">
      <w:pPr>
        <w:jc w:val="both"/>
      </w:pPr>
      <w:r w:rsidRPr="008E5E03">
        <w:t xml:space="preserve">                              </w:t>
      </w:r>
      <w:r>
        <w:t xml:space="preserve">                      </w:t>
      </w:r>
      <w:r w:rsidRPr="008E5E03">
        <w:t>определенных функций</w:t>
      </w:r>
    </w:p>
    <w:p w:rsidR="00BA6D71" w:rsidRDefault="00BA6D71" w:rsidP="000E5FC8">
      <w:pPr>
        <w:jc w:val="both"/>
      </w:pPr>
      <w:r w:rsidRPr="008E5E03">
        <w:t>9</w:t>
      </w:r>
      <w:r>
        <w:t>02</w:t>
      </w:r>
      <w:r w:rsidRPr="008E5E03">
        <w:t xml:space="preserve"> </w:t>
      </w:r>
      <w:r>
        <w:t>1 16  23050 10 0913</w:t>
      </w:r>
      <w:r w:rsidRPr="008E5E03">
        <w:t xml:space="preserve"> 140     Доходы от возмещения ущерба  при возникновении </w:t>
      </w:r>
      <w:r>
        <w:t>страховых</w:t>
      </w:r>
    </w:p>
    <w:p w:rsidR="00BA6D71" w:rsidRDefault="00BA6D71" w:rsidP="000E5FC8">
      <w:pPr>
        <w:jc w:val="both"/>
      </w:pPr>
      <w:r>
        <w:t xml:space="preserve">                                                    </w:t>
      </w:r>
      <w:r w:rsidRPr="008E5E03">
        <w:t xml:space="preserve">случаев, когда </w:t>
      </w:r>
      <w:r>
        <w:t>в</w:t>
      </w:r>
      <w:r w:rsidRPr="008E5E03">
        <w:t>ыгодоприобретателями по договорам</w:t>
      </w:r>
    </w:p>
    <w:p w:rsidR="00BA6D71" w:rsidRPr="008E5E03" w:rsidRDefault="00BA6D71" w:rsidP="000E5FC8">
      <w:pPr>
        <w:jc w:val="both"/>
      </w:pPr>
      <w:r>
        <w:t xml:space="preserve">                                                  </w:t>
      </w:r>
      <w:r w:rsidRPr="008E5E03">
        <w:t xml:space="preserve"> </w:t>
      </w:r>
      <w:r>
        <w:t xml:space="preserve"> </w:t>
      </w:r>
      <w:r w:rsidRPr="008E5E03">
        <w:t xml:space="preserve">страхования выступают получатели средств </w:t>
      </w:r>
    </w:p>
    <w:p w:rsidR="00BA6D71" w:rsidRPr="008E5E03" w:rsidRDefault="00BA6D71" w:rsidP="004A658D">
      <w:pPr>
        <w:jc w:val="both"/>
      </w:pPr>
      <w:r w:rsidRPr="008E5E03">
        <w:t xml:space="preserve">                        </w:t>
      </w:r>
      <w:r>
        <w:t xml:space="preserve">                            </w:t>
      </w:r>
      <w:r w:rsidRPr="008E5E03">
        <w:t>бюджетов поселений</w:t>
      </w:r>
    </w:p>
    <w:p w:rsidR="00BA6D71" w:rsidRPr="008E5E03" w:rsidRDefault="00BA6D71" w:rsidP="00296E3D">
      <w:pPr>
        <w:jc w:val="both"/>
      </w:pPr>
      <w:r w:rsidRPr="008E5E03">
        <w:t>9</w:t>
      </w:r>
      <w:r>
        <w:t xml:space="preserve">02  1 17 01050 10 0000 180     </w:t>
      </w:r>
      <w:r w:rsidRPr="008E5E03">
        <w:t>Невыясненные поступления, зачисляемые в бюджеты поселений</w:t>
      </w:r>
    </w:p>
    <w:p w:rsidR="00BA6D71" w:rsidRDefault="00BA6D71" w:rsidP="00296E3D">
      <w:pPr>
        <w:jc w:val="both"/>
      </w:pPr>
      <w:r>
        <w:t>902</w:t>
      </w:r>
      <w:r w:rsidRPr="008E5E03">
        <w:t xml:space="preserve"> </w:t>
      </w:r>
      <w:r>
        <w:t xml:space="preserve"> 1 17 05050 10 0913 180   </w:t>
      </w:r>
      <w:r w:rsidRPr="008E5E03">
        <w:t xml:space="preserve">  Прочие неналоговые доходы бюджетов поселений</w:t>
      </w:r>
    </w:p>
    <w:p w:rsidR="00BA6D71" w:rsidRDefault="00BA6D71" w:rsidP="00C762B1">
      <w:pPr>
        <w:jc w:val="both"/>
      </w:pPr>
      <w:r w:rsidRPr="008E5E03">
        <w:t>9</w:t>
      </w:r>
      <w:r>
        <w:t xml:space="preserve">02 </w:t>
      </w:r>
      <w:r w:rsidRPr="008E5E03">
        <w:t xml:space="preserve"> 2 02 0</w:t>
      </w:r>
      <w:r>
        <w:t>4025 10 0913</w:t>
      </w:r>
      <w:r w:rsidRPr="008E5E03">
        <w:t xml:space="preserve"> 151</w:t>
      </w:r>
      <w:r>
        <w:t xml:space="preserve">     Межбюджетные трансферты, передаваемые бюджетам </w:t>
      </w:r>
    </w:p>
    <w:p w:rsidR="00BA6D71" w:rsidRDefault="00BA6D71" w:rsidP="00C762B1">
      <w:pPr>
        <w:jc w:val="both"/>
      </w:pPr>
      <w:r>
        <w:t xml:space="preserve">                                                    поселений на комплектование</w:t>
      </w:r>
      <w:r w:rsidRPr="008E5E03">
        <w:t xml:space="preserve"> </w:t>
      </w:r>
      <w:r>
        <w:t xml:space="preserve">книжных </w:t>
      </w:r>
      <w:r w:rsidRPr="008E5E03">
        <w:t xml:space="preserve">фондов библиотек </w:t>
      </w:r>
    </w:p>
    <w:p w:rsidR="00BA6D71" w:rsidRPr="008E5E03" w:rsidRDefault="00BA6D71" w:rsidP="00296E3D">
      <w:pPr>
        <w:jc w:val="both"/>
        <w:rPr>
          <w:b/>
          <w:bCs/>
        </w:rPr>
      </w:pPr>
      <w:r>
        <w:t xml:space="preserve">                                                    </w:t>
      </w:r>
      <w:r w:rsidRPr="008E5E03">
        <w:t>муниципальных образований</w:t>
      </w:r>
    </w:p>
    <w:p w:rsidR="00BA6D71" w:rsidRDefault="00BA6D71" w:rsidP="004145C9">
      <w:pPr>
        <w:jc w:val="both"/>
      </w:pPr>
      <w:r w:rsidRPr="008E5E03">
        <w:t>9</w:t>
      </w:r>
      <w:r>
        <w:t>02  3 02 01050 10 0913</w:t>
      </w:r>
      <w:r w:rsidRPr="008E5E03">
        <w:t xml:space="preserve"> 130     </w:t>
      </w:r>
      <w:r>
        <w:t xml:space="preserve">Доходы от оказания услуг учреждениями, находящимися в </w:t>
      </w:r>
      <w:r w:rsidRPr="008E5E03">
        <w:t xml:space="preserve"> </w:t>
      </w:r>
    </w:p>
    <w:p w:rsidR="00BA6D71" w:rsidRDefault="00BA6D71" w:rsidP="004145C9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  <w:r w:rsidRPr="008E5E03">
        <w:t xml:space="preserve"> </w:t>
      </w:r>
    </w:p>
    <w:p w:rsidR="00BA6D71" w:rsidRDefault="00BA6D71" w:rsidP="00E03DF2">
      <w:pPr>
        <w:jc w:val="both"/>
      </w:pPr>
      <w:r>
        <w:t xml:space="preserve">902  3 03 03050 10 0913 180     Гранты, премии, добровольные пожертвования муниципальным  </w:t>
      </w:r>
    </w:p>
    <w:p w:rsidR="00BA6D71" w:rsidRDefault="00BA6D71" w:rsidP="00E03DF2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BA6D71" w:rsidRPr="008E5E03" w:rsidRDefault="00BA6D71" w:rsidP="00E03DF2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BA6D71" w:rsidRDefault="00BA6D71" w:rsidP="00DD1E06">
      <w:pPr>
        <w:jc w:val="both"/>
      </w:pPr>
      <w:r w:rsidRPr="008E5E03">
        <w:t>9</w:t>
      </w:r>
      <w:r>
        <w:t>02</w:t>
      </w:r>
      <w:r w:rsidRPr="008E5E03">
        <w:t xml:space="preserve">  3 03 </w:t>
      </w:r>
      <w:r>
        <w:t>99050 10 0913</w:t>
      </w:r>
      <w:r w:rsidRPr="008E5E03">
        <w:t xml:space="preserve"> 180  </w:t>
      </w:r>
      <w:r>
        <w:t xml:space="preserve">   </w:t>
      </w:r>
      <w:r w:rsidRPr="008E5E03">
        <w:t xml:space="preserve">Прочие безвозмездные поступления   учреждениям, </w:t>
      </w:r>
    </w:p>
    <w:p w:rsidR="00BA6D71" w:rsidRDefault="00BA6D71" w:rsidP="00DD1E06">
      <w:pPr>
        <w:jc w:val="both"/>
      </w:pPr>
      <w:r>
        <w:t xml:space="preserve">                                                    находящимся </w:t>
      </w:r>
      <w:r w:rsidRPr="008E5E03">
        <w:t>в ведении органов  местного самоуправления</w:t>
      </w:r>
    </w:p>
    <w:p w:rsidR="00BA6D71" w:rsidRPr="008E5E03" w:rsidRDefault="00BA6D71" w:rsidP="00DD1E06">
      <w:pPr>
        <w:jc w:val="both"/>
      </w:pPr>
      <w:r>
        <w:t xml:space="preserve">                                                   </w:t>
      </w:r>
      <w:r w:rsidRPr="008E5E03">
        <w:t xml:space="preserve"> поселений   </w:t>
      </w:r>
    </w:p>
    <w:p w:rsidR="00BA6D71" w:rsidRPr="008E5E03" w:rsidRDefault="00BA6D71" w:rsidP="00E03DF2">
      <w:pPr>
        <w:jc w:val="both"/>
      </w:pPr>
      <w:r w:rsidRPr="008E5E03">
        <w:t xml:space="preserve">   </w:t>
      </w:r>
    </w:p>
    <w:p w:rsidR="00BA6D71" w:rsidRPr="008E5E03" w:rsidRDefault="00BA6D71" w:rsidP="00B54001">
      <w:pPr>
        <w:jc w:val="both"/>
      </w:pPr>
    </w:p>
    <w:p w:rsidR="00BA6D71" w:rsidRPr="008E5E03" w:rsidRDefault="00BA6D71" w:rsidP="008A395D">
      <w:pPr>
        <w:ind w:left="360"/>
        <w:jc w:val="both"/>
        <w:rPr>
          <w:b/>
          <w:bCs/>
        </w:rPr>
      </w:pPr>
      <w:r w:rsidRPr="008E5E03">
        <w:rPr>
          <w:b/>
          <w:bCs/>
        </w:rPr>
        <w:t>914                                      МУ</w:t>
      </w:r>
      <w:r>
        <w:rPr>
          <w:b/>
          <w:bCs/>
        </w:rPr>
        <w:t>К «КПКи</w:t>
      </w:r>
      <w:r w:rsidRPr="008E5E03">
        <w:rPr>
          <w:b/>
          <w:bCs/>
        </w:rPr>
        <w:t>О</w:t>
      </w:r>
      <w:r>
        <w:rPr>
          <w:b/>
          <w:bCs/>
        </w:rPr>
        <w:t xml:space="preserve"> «РОМАНОВКА»</w:t>
      </w:r>
    </w:p>
    <w:p w:rsidR="00BA6D71" w:rsidRPr="008E5E03" w:rsidRDefault="00BA6D71" w:rsidP="00296E3D">
      <w:pPr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   </w:t>
      </w:r>
      <w:r>
        <w:rPr>
          <w:b/>
          <w:bCs/>
        </w:rPr>
        <w:t xml:space="preserve">    </w:t>
      </w:r>
      <w:r w:rsidRPr="008E5E03">
        <w:rPr>
          <w:b/>
          <w:bCs/>
        </w:rPr>
        <w:t xml:space="preserve"> (ИНН 4707025663 /КПП 470701001)</w:t>
      </w:r>
    </w:p>
    <w:p w:rsidR="00BA6D71" w:rsidRDefault="00BA6D71" w:rsidP="00296E3D">
      <w:pPr>
        <w:jc w:val="both"/>
        <w:rPr>
          <w:b/>
          <w:bCs/>
        </w:rPr>
      </w:pPr>
    </w:p>
    <w:p w:rsidR="00BA6D71" w:rsidRPr="008E5E03" w:rsidRDefault="00BA6D71" w:rsidP="00296E3D">
      <w:pPr>
        <w:jc w:val="both"/>
        <w:rPr>
          <w:b/>
          <w:bCs/>
        </w:rPr>
      </w:pPr>
    </w:p>
    <w:p w:rsidR="00BA6D71" w:rsidRPr="008E5E03" w:rsidRDefault="00BA6D71" w:rsidP="004A658D">
      <w:pPr>
        <w:jc w:val="both"/>
      </w:pPr>
      <w:r w:rsidRPr="008E5E03">
        <w:t xml:space="preserve">914  1 13 03050 10 0000 130     Прочие доходы от оказания платных услуг </w:t>
      </w:r>
      <w:r>
        <w:t>получателями</w:t>
      </w:r>
    </w:p>
    <w:p w:rsidR="00BA6D71" w:rsidRPr="008E5E03" w:rsidRDefault="00BA6D71" w:rsidP="004A658D">
      <w:pPr>
        <w:jc w:val="both"/>
      </w:pPr>
      <w:r w:rsidRPr="008E5E03">
        <w:t xml:space="preserve">                                     </w:t>
      </w:r>
      <w:r>
        <w:t xml:space="preserve">               </w:t>
      </w:r>
      <w:r w:rsidRPr="008E5E03">
        <w:t>средств бюджетов поселений и</w:t>
      </w:r>
      <w:r>
        <w:t xml:space="preserve"> компенсации затрат бюджетов</w:t>
      </w:r>
      <w:r w:rsidRPr="008E5E03">
        <w:t xml:space="preserve"> </w:t>
      </w:r>
    </w:p>
    <w:p w:rsidR="00BA6D71" w:rsidRPr="008E5E03" w:rsidRDefault="00BA6D71" w:rsidP="004A658D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 xml:space="preserve">поселений </w:t>
      </w:r>
    </w:p>
    <w:p w:rsidR="00BA6D71" w:rsidRPr="008E5E03" w:rsidRDefault="00BA6D71" w:rsidP="004A658D">
      <w:pPr>
        <w:jc w:val="both"/>
      </w:pPr>
      <w:r w:rsidRPr="008E5E03">
        <w:t xml:space="preserve">914  1 15 02050 10 0000 140     Платежи, взимаемые организациями поселений </w:t>
      </w:r>
      <w:r>
        <w:t>за выполнение</w:t>
      </w:r>
    </w:p>
    <w:p w:rsidR="00BA6D71" w:rsidRPr="008E5E03" w:rsidRDefault="00BA6D71" w:rsidP="004A658D">
      <w:pPr>
        <w:jc w:val="both"/>
      </w:pPr>
      <w:r w:rsidRPr="008E5E03">
        <w:t xml:space="preserve">                                      </w:t>
      </w:r>
      <w:r>
        <w:t xml:space="preserve">              </w:t>
      </w:r>
      <w:r w:rsidRPr="008E5E03">
        <w:t>определенных функций</w:t>
      </w:r>
    </w:p>
    <w:p w:rsidR="00BA6D71" w:rsidRPr="008E5E03" w:rsidRDefault="00BA6D71" w:rsidP="000E5FC8">
      <w:pPr>
        <w:jc w:val="both"/>
      </w:pPr>
      <w:r w:rsidRPr="008E5E03">
        <w:t xml:space="preserve">914  1 16  23050 10 0000 140    Доходы от возмещения ущерба  при </w:t>
      </w:r>
      <w:r>
        <w:t>возникновении страховых</w:t>
      </w:r>
    </w:p>
    <w:p w:rsidR="00BA6D71" w:rsidRPr="008E5E03" w:rsidRDefault="00BA6D71" w:rsidP="000E5FC8">
      <w:pPr>
        <w:jc w:val="both"/>
      </w:pPr>
      <w:r w:rsidRPr="008E5E03">
        <w:t xml:space="preserve">                                      </w:t>
      </w:r>
      <w:r>
        <w:t xml:space="preserve">              </w:t>
      </w:r>
      <w:r w:rsidRPr="008E5E03">
        <w:t xml:space="preserve">случаев, когда выгодоприобретателями по договорам </w:t>
      </w:r>
      <w:r>
        <w:t>страхова-</w:t>
      </w:r>
    </w:p>
    <w:p w:rsidR="00BA6D71" w:rsidRPr="008E5E03" w:rsidRDefault="00BA6D71" w:rsidP="004A658D">
      <w:pPr>
        <w:jc w:val="both"/>
      </w:pPr>
      <w:r w:rsidRPr="008E5E03">
        <w:t xml:space="preserve">                        </w:t>
      </w:r>
      <w:r>
        <w:t xml:space="preserve">                            </w:t>
      </w:r>
      <w:r w:rsidRPr="008E5E03">
        <w:t>ния выступают получатели средств бюджетов поселений</w:t>
      </w:r>
    </w:p>
    <w:p w:rsidR="00BA6D71" w:rsidRPr="008E5E03" w:rsidRDefault="00BA6D71" w:rsidP="004A658D">
      <w:pPr>
        <w:jc w:val="both"/>
      </w:pPr>
      <w:r w:rsidRPr="008E5E03">
        <w:t xml:space="preserve">914  1 17 01050 10 0000 180    </w:t>
      </w:r>
      <w:r>
        <w:t xml:space="preserve"> </w:t>
      </w:r>
      <w:r w:rsidRPr="008E5E03">
        <w:t>Невыясненные поступления, зачисляемые в бюджеты поселений</w:t>
      </w:r>
    </w:p>
    <w:p w:rsidR="00BA6D71" w:rsidRPr="008E5E03" w:rsidRDefault="00BA6D71" w:rsidP="004A658D">
      <w:pPr>
        <w:jc w:val="both"/>
        <w:rPr>
          <w:b/>
          <w:bCs/>
        </w:rPr>
      </w:pPr>
      <w:r w:rsidRPr="008E5E03">
        <w:t>914 1 17 05050 10 0000 180      Прочие неналоговые доходы бюджетов поселений</w:t>
      </w:r>
    </w:p>
    <w:p w:rsidR="00BA6D71" w:rsidRDefault="00BA6D71" w:rsidP="004145C9">
      <w:pPr>
        <w:jc w:val="both"/>
      </w:pPr>
      <w:r w:rsidRPr="008E5E03">
        <w:t xml:space="preserve">914  3 02 01050 10 0000 130     </w:t>
      </w:r>
      <w:r>
        <w:t xml:space="preserve">Доходы от оказания услуг учреждениями, находящимися в </w:t>
      </w:r>
      <w:r w:rsidRPr="008E5E03">
        <w:t xml:space="preserve"> </w:t>
      </w:r>
    </w:p>
    <w:p w:rsidR="00BA6D71" w:rsidRDefault="00BA6D71" w:rsidP="00B54001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  <w:r w:rsidRPr="008E5E03">
        <w:t xml:space="preserve"> </w:t>
      </w:r>
    </w:p>
    <w:p w:rsidR="00BA6D71" w:rsidRDefault="00BA6D71" w:rsidP="00E03DF2">
      <w:pPr>
        <w:jc w:val="both"/>
      </w:pPr>
      <w:r>
        <w:t xml:space="preserve">914  3 03 03050 10 0000 180     Гранты, премии, добровольные пожертвования муниципальным  </w:t>
      </w:r>
    </w:p>
    <w:p w:rsidR="00BA6D71" w:rsidRDefault="00BA6D71" w:rsidP="00E03DF2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BA6D71" w:rsidRPr="008E5E03" w:rsidRDefault="00BA6D71" w:rsidP="00E03DF2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BA6D71" w:rsidRDefault="00BA6D71" w:rsidP="00DD1E06">
      <w:pPr>
        <w:jc w:val="both"/>
      </w:pPr>
      <w:r w:rsidRPr="008E5E03">
        <w:t>9</w:t>
      </w:r>
      <w:r>
        <w:t>14</w:t>
      </w:r>
      <w:r w:rsidRPr="008E5E03">
        <w:t xml:space="preserve">  </w:t>
      </w:r>
      <w:r>
        <w:t xml:space="preserve"> </w:t>
      </w:r>
      <w:r w:rsidRPr="008E5E03">
        <w:t xml:space="preserve">3 03 </w:t>
      </w:r>
      <w:r>
        <w:t>99</w:t>
      </w:r>
      <w:r w:rsidRPr="008E5E03">
        <w:t xml:space="preserve">050 10 0000 180  </w:t>
      </w:r>
      <w:r>
        <w:t xml:space="preserve">  </w:t>
      </w:r>
      <w:r w:rsidRPr="008E5E03">
        <w:t xml:space="preserve">Прочие безвозмездные поступления   учреждениям, </w:t>
      </w:r>
    </w:p>
    <w:p w:rsidR="00BA6D71" w:rsidRDefault="00BA6D71" w:rsidP="00DD1E06">
      <w:pPr>
        <w:jc w:val="both"/>
      </w:pPr>
      <w:r>
        <w:t xml:space="preserve">                                                    находящимся </w:t>
      </w:r>
      <w:r w:rsidRPr="008E5E03">
        <w:t>в ведении органов  местного самоуправления</w:t>
      </w:r>
    </w:p>
    <w:p w:rsidR="00BA6D71" w:rsidRPr="008E5E03" w:rsidRDefault="00BA6D71" w:rsidP="00DD1E06">
      <w:pPr>
        <w:jc w:val="both"/>
      </w:pPr>
      <w:r>
        <w:t xml:space="preserve">                                                   </w:t>
      </w:r>
      <w:r w:rsidRPr="008E5E03">
        <w:t xml:space="preserve"> поселений   </w:t>
      </w:r>
    </w:p>
    <w:p w:rsidR="00BA6D71" w:rsidRPr="008E5E03" w:rsidRDefault="00BA6D71" w:rsidP="00E03DF2">
      <w:pPr>
        <w:jc w:val="both"/>
      </w:pPr>
    </w:p>
    <w:p w:rsidR="00BA6D71" w:rsidRPr="008E5E03" w:rsidRDefault="00BA6D71" w:rsidP="00B54001">
      <w:pPr>
        <w:jc w:val="both"/>
      </w:pPr>
    </w:p>
    <w:p w:rsidR="00BA6D71" w:rsidRPr="008E5E03" w:rsidRDefault="00BA6D71" w:rsidP="0092468E">
      <w:pPr>
        <w:jc w:val="both"/>
        <w:rPr>
          <w:b/>
          <w:bCs/>
        </w:rPr>
      </w:pPr>
    </w:p>
    <w:p w:rsidR="00BA6D71" w:rsidRPr="008E5E03" w:rsidRDefault="00BA6D71" w:rsidP="00D079B8">
      <w:pPr>
        <w:ind w:left="180"/>
        <w:jc w:val="both"/>
        <w:rPr>
          <w:b/>
          <w:bCs/>
        </w:rPr>
      </w:pPr>
      <w:r w:rsidRPr="008E5E03">
        <w:rPr>
          <w:b/>
          <w:bCs/>
        </w:rPr>
        <w:t xml:space="preserve">915                                  </w:t>
      </w:r>
      <w:r>
        <w:rPr>
          <w:b/>
          <w:bCs/>
        </w:rPr>
        <w:t xml:space="preserve">       </w:t>
      </w:r>
      <w:r w:rsidRPr="008E5E03">
        <w:rPr>
          <w:b/>
          <w:bCs/>
        </w:rPr>
        <w:t xml:space="preserve"> МУ «Кингисеппский  ФСК»</w:t>
      </w:r>
    </w:p>
    <w:p w:rsidR="00BA6D71" w:rsidRPr="008E5E03" w:rsidRDefault="00BA6D71" w:rsidP="006F343C">
      <w:pPr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    </w:t>
      </w:r>
      <w:r>
        <w:rPr>
          <w:b/>
          <w:bCs/>
        </w:rPr>
        <w:t xml:space="preserve"> </w:t>
      </w:r>
      <w:r w:rsidRPr="008E5E03">
        <w:rPr>
          <w:b/>
          <w:bCs/>
        </w:rPr>
        <w:t>(ИНН 4707026113 /КПП 470701001)</w:t>
      </w:r>
    </w:p>
    <w:p w:rsidR="00BA6D71" w:rsidRPr="008E5E03" w:rsidRDefault="00BA6D71" w:rsidP="006F343C">
      <w:pPr>
        <w:jc w:val="both"/>
        <w:rPr>
          <w:b/>
          <w:bCs/>
        </w:rPr>
      </w:pPr>
    </w:p>
    <w:p w:rsidR="00BA6D71" w:rsidRPr="008E5E03" w:rsidRDefault="00BA6D71" w:rsidP="006F343C">
      <w:pPr>
        <w:jc w:val="both"/>
        <w:rPr>
          <w:b/>
          <w:bCs/>
        </w:rPr>
      </w:pPr>
    </w:p>
    <w:p w:rsidR="00BA6D71" w:rsidRPr="008E5E03" w:rsidRDefault="00BA6D71" w:rsidP="004A658D">
      <w:pPr>
        <w:jc w:val="both"/>
      </w:pPr>
      <w:r w:rsidRPr="008E5E03">
        <w:t xml:space="preserve">915  1 13 03050 10 0000 130     Прочие доходы от оказания платных услуг </w:t>
      </w:r>
      <w:r>
        <w:t>получателями</w:t>
      </w:r>
    </w:p>
    <w:p w:rsidR="00BA6D71" w:rsidRPr="008E5E03" w:rsidRDefault="00BA6D71" w:rsidP="004A658D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 xml:space="preserve">средств бюджетов поселений и </w:t>
      </w:r>
      <w:r>
        <w:t>компенсации затрат бюджетов</w:t>
      </w:r>
    </w:p>
    <w:p w:rsidR="00BA6D71" w:rsidRPr="008E5E03" w:rsidRDefault="00BA6D71" w:rsidP="004A658D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 xml:space="preserve">поселений </w:t>
      </w:r>
    </w:p>
    <w:p w:rsidR="00BA6D71" w:rsidRPr="008E5E03" w:rsidRDefault="00BA6D71" w:rsidP="004A658D">
      <w:pPr>
        <w:jc w:val="both"/>
      </w:pPr>
      <w:r w:rsidRPr="008E5E03">
        <w:t xml:space="preserve">915  1 15 02050 10 0000 140     Платежи, взимаемые организациями поселений </w:t>
      </w:r>
      <w:r>
        <w:t>за выполнение</w:t>
      </w:r>
    </w:p>
    <w:p w:rsidR="00BA6D71" w:rsidRPr="008E5E03" w:rsidRDefault="00BA6D71" w:rsidP="004A658D">
      <w:pPr>
        <w:jc w:val="both"/>
      </w:pPr>
      <w:r w:rsidRPr="008E5E03">
        <w:t xml:space="preserve">                                                    определенных функций</w:t>
      </w:r>
    </w:p>
    <w:p w:rsidR="00BA6D71" w:rsidRPr="008E5E03" w:rsidRDefault="00BA6D71" w:rsidP="000E5FC8">
      <w:pPr>
        <w:jc w:val="both"/>
      </w:pPr>
      <w:r w:rsidRPr="008E5E03">
        <w:t xml:space="preserve">915  1 16  23050 10 0000 140    Доходы от возмещения ущерба  при </w:t>
      </w:r>
      <w:r>
        <w:t>возникновении страховых</w:t>
      </w:r>
    </w:p>
    <w:p w:rsidR="00BA6D71" w:rsidRPr="008E5E03" w:rsidRDefault="00BA6D71" w:rsidP="000E5FC8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 xml:space="preserve">случаев, когда выгодоприобретателями по договорам </w:t>
      </w:r>
      <w:r>
        <w:t>страхова-</w:t>
      </w:r>
    </w:p>
    <w:p w:rsidR="00BA6D71" w:rsidRPr="008E5E03" w:rsidRDefault="00BA6D71" w:rsidP="004A658D">
      <w:pPr>
        <w:jc w:val="both"/>
      </w:pPr>
      <w:r w:rsidRPr="008E5E03">
        <w:t xml:space="preserve">                                                    ния выступают получатели средств бюджетов поселений</w:t>
      </w:r>
    </w:p>
    <w:p w:rsidR="00BA6D71" w:rsidRPr="008E5E03" w:rsidRDefault="00BA6D71" w:rsidP="004A658D">
      <w:pPr>
        <w:jc w:val="both"/>
      </w:pPr>
      <w:r w:rsidRPr="008E5E03">
        <w:t>915  1 17 01050 10 0000 180     Невыясненные поступления, зачисляемые в бюджеты поселений</w:t>
      </w:r>
    </w:p>
    <w:p w:rsidR="00BA6D71" w:rsidRPr="008E5E03" w:rsidRDefault="00BA6D71" w:rsidP="004A658D">
      <w:pPr>
        <w:jc w:val="both"/>
        <w:rPr>
          <w:b/>
          <w:bCs/>
        </w:rPr>
      </w:pPr>
      <w:r w:rsidRPr="008E5E03">
        <w:t xml:space="preserve">915 1 17 05050 10 0000 180     </w:t>
      </w:r>
      <w:r>
        <w:t xml:space="preserve"> </w:t>
      </w:r>
      <w:r w:rsidRPr="008E5E03">
        <w:t>Прочие неналоговые доходы бюджетов поселений</w:t>
      </w:r>
    </w:p>
    <w:p w:rsidR="00BA6D71" w:rsidRDefault="00BA6D71" w:rsidP="004145C9">
      <w:pPr>
        <w:jc w:val="both"/>
      </w:pPr>
      <w:r w:rsidRPr="008E5E03">
        <w:t xml:space="preserve">915 3 02 01050 10 0000 130 </w:t>
      </w:r>
      <w:r>
        <w:t xml:space="preserve"> </w:t>
      </w:r>
      <w:r w:rsidRPr="008E5E03">
        <w:t xml:space="preserve">   </w:t>
      </w:r>
      <w:r>
        <w:t xml:space="preserve"> Доходы от оказания услуг учреждениями, находящимися в </w:t>
      </w:r>
      <w:r w:rsidRPr="008E5E03">
        <w:t xml:space="preserve"> </w:t>
      </w:r>
    </w:p>
    <w:p w:rsidR="00BA6D71" w:rsidRDefault="00BA6D71" w:rsidP="006F343C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  <w:r w:rsidRPr="008E5E03">
        <w:t xml:space="preserve"> </w:t>
      </w:r>
    </w:p>
    <w:p w:rsidR="00BA6D71" w:rsidRDefault="00BA6D71" w:rsidP="00E03DF2">
      <w:pPr>
        <w:jc w:val="both"/>
      </w:pPr>
      <w:r>
        <w:t xml:space="preserve">915  3 03 03050 10 0000 180     Гранты, премии, добровольные пожертвования муниципальным  </w:t>
      </w:r>
    </w:p>
    <w:p w:rsidR="00BA6D71" w:rsidRDefault="00BA6D71" w:rsidP="00E03DF2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BA6D71" w:rsidRPr="008E5E03" w:rsidRDefault="00BA6D71" w:rsidP="00E03DF2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BA6D71" w:rsidRDefault="00BA6D71" w:rsidP="00DD1E06">
      <w:pPr>
        <w:jc w:val="both"/>
      </w:pPr>
      <w:r w:rsidRPr="008E5E03">
        <w:t>9</w:t>
      </w:r>
      <w:r>
        <w:t>15</w:t>
      </w:r>
      <w:r w:rsidRPr="008E5E03">
        <w:t xml:space="preserve">  3 03 </w:t>
      </w:r>
      <w:r>
        <w:t>99</w:t>
      </w:r>
      <w:r w:rsidRPr="008E5E03">
        <w:t xml:space="preserve">050 10 0000 180  </w:t>
      </w:r>
      <w:r>
        <w:t xml:space="preserve">   </w:t>
      </w:r>
      <w:r w:rsidRPr="008E5E03">
        <w:t xml:space="preserve">Прочие безвозмездные поступления   учреждениям, </w:t>
      </w:r>
    </w:p>
    <w:p w:rsidR="00BA6D71" w:rsidRDefault="00BA6D71" w:rsidP="00DD1E06">
      <w:pPr>
        <w:jc w:val="both"/>
      </w:pPr>
      <w:r>
        <w:t xml:space="preserve">                                                    находящимся </w:t>
      </w:r>
      <w:r w:rsidRPr="008E5E03">
        <w:t>в ведении органов  местного самоуправления</w:t>
      </w:r>
    </w:p>
    <w:p w:rsidR="00BA6D71" w:rsidRPr="008E5E03" w:rsidRDefault="00BA6D71" w:rsidP="00DD1E06">
      <w:pPr>
        <w:jc w:val="both"/>
      </w:pPr>
      <w:r>
        <w:t xml:space="preserve">                                                   </w:t>
      </w:r>
      <w:r w:rsidRPr="008E5E03">
        <w:t xml:space="preserve"> поселений   </w:t>
      </w:r>
    </w:p>
    <w:p w:rsidR="00BA6D71" w:rsidRPr="008E5E03" w:rsidRDefault="00BA6D71" w:rsidP="00E03DF2">
      <w:pPr>
        <w:jc w:val="both"/>
      </w:pPr>
    </w:p>
    <w:p w:rsidR="00BA6D71" w:rsidRPr="008E5E03" w:rsidRDefault="00BA6D71" w:rsidP="00D079B8">
      <w:pPr>
        <w:ind w:left="180"/>
        <w:jc w:val="both"/>
        <w:rPr>
          <w:b/>
          <w:bCs/>
        </w:rPr>
      </w:pPr>
      <w:r w:rsidRPr="008E5E03">
        <w:rPr>
          <w:b/>
          <w:bCs/>
        </w:rPr>
        <w:t xml:space="preserve">916                                  </w:t>
      </w:r>
      <w:r>
        <w:rPr>
          <w:b/>
          <w:bCs/>
        </w:rPr>
        <w:t xml:space="preserve">    </w:t>
      </w:r>
      <w:r w:rsidRPr="008E5E03">
        <w:rPr>
          <w:b/>
          <w:bCs/>
        </w:rPr>
        <w:t xml:space="preserve">  МУК «Кингисеппский КДК»</w:t>
      </w:r>
    </w:p>
    <w:p w:rsidR="00BA6D71" w:rsidRPr="008E5E03" w:rsidRDefault="00BA6D71" w:rsidP="006F343C">
      <w:pPr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    (ИНН 4707026106 /КПП 470701001)</w:t>
      </w:r>
    </w:p>
    <w:p w:rsidR="00BA6D71" w:rsidRPr="008E5E03" w:rsidRDefault="00BA6D71" w:rsidP="006F343C">
      <w:pPr>
        <w:jc w:val="both"/>
        <w:rPr>
          <w:b/>
          <w:bCs/>
        </w:rPr>
      </w:pPr>
    </w:p>
    <w:p w:rsidR="00BA6D71" w:rsidRPr="008E5E03" w:rsidRDefault="00BA6D71" w:rsidP="004A658D">
      <w:pPr>
        <w:jc w:val="both"/>
      </w:pPr>
      <w:r w:rsidRPr="008E5E03">
        <w:t xml:space="preserve">916  1 13 03050 10 0000 130     Прочие доходы от оказания платных услуг </w:t>
      </w:r>
      <w:r>
        <w:t>получателями</w:t>
      </w:r>
    </w:p>
    <w:p w:rsidR="00BA6D71" w:rsidRDefault="00BA6D71" w:rsidP="004A658D">
      <w:pPr>
        <w:jc w:val="both"/>
      </w:pPr>
      <w:r w:rsidRPr="008E5E03">
        <w:t xml:space="preserve">                                     </w:t>
      </w:r>
      <w:r>
        <w:t xml:space="preserve">               </w:t>
      </w:r>
      <w:r w:rsidRPr="008E5E03">
        <w:t xml:space="preserve">средств бюджетов поселений и компенсации затрат бюджетов  </w:t>
      </w:r>
    </w:p>
    <w:p w:rsidR="00BA6D71" w:rsidRPr="008E5E03" w:rsidRDefault="00BA6D71" w:rsidP="004A658D">
      <w:pPr>
        <w:jc w:val="both"/>
      </w:pPr>
      <w:r>
        <w:t xml:space="preserve">                                                    </w:t>
      </w:r>
      <w:r w:rsidRPr="008E5E03">
        <w:t xml:space="preserve">поселений </w:t>
      </w:r>
    </w:p>
    <w:p w:rsidR="00BA6D71" w:rsidRDefault="00BA6D71" w:rsidP="004A658D">
      <w:pPr>
        <w:jc w:val="both"/>
      </w:pPr>
      <w:r w:rsidRPr="008E5E03">
        <w:t xml:space="preserve">916  1 15 02050 10 0000 140     Платежи, взимаемые организациями поселений за выполнение </w:t>
      </w:r>
    </w:p>
    <w:p w:rsidR="00BA6D71" w:rsidRPr="008E5E03" w:rsidRDefault="00BA6D71" w:rsidP="004A658D">
      <w:pPr>
        <w:jc w:val="both"/>
      </w:pPr>
      <w:r>
        <w:t xml:space="preserve">                                                    </w:t>
      </w:r>
      <w:r w:rsidRPr="008E5E03">
        <w:t>определенных функций</w:t>
      </w:r>
    </w:p>
    <w:p w:rsidR="00BA6D71" w:rsidRDefault="00BA6D71" w:rsidP="000E5FC8">
      <w:pPr>
        <w:jc w:val="both"/>
      </w:pPr>
      <w:r w:rsidRPr="008E5E03">
        <w:t xml:space="preserve">916 1 16  23050 10 0000 140     Доходы от возмещения ущерба  при  возникновении страховых </w:t>
      </w:r>
    </w:p>
    <w:p w:rsidR="00BA6D71" w:rsidRPr="008E5E03" w:rsidRDefault="00BA6D71" w:rsidP="000E5FC8">
      <w:pPr>
        <w:jc w:val="both"/>
      </w:pPr>
      <w:r>
        <w:t xml:space="preserve">                                                    </w:t>
      </w:r>
      <w:r w:rsidRPr="008E5E03">
        <w:t xml:space="preserve">случаев, когда  выгодоприобретателями по договорам </w:t>
      </w:r>
      <w:r>
        <w:t>страхова-</w:t>
      </w:r>
    </w:p>
    <w:p w:rsidR="00BA6D71" w:rsidRPr="008E5E03" w:rsidRDefault="00BA6D71" w:rsidP="000E5FC8">
      <w:pPr>
        <w:jc w:val="both"/>
      </w:pPr>
      <w:r w:rsidRPr="008E5E03">
        <w:t xml:space="preserve">                                    </w:t>
      </w:r>
      <w:r>
        <w:t xml:space="preserve">                </w:t>
      </w:r>
      <w:r w:rsidRPr="008E5E03">
        <w:t>ния выступают получатели средств бюджетов поселений</w:t>
      </w:r>
    </w:p>
    <w:p w:rsidR="00BA6D71" w:rsidRPr="008E5E03" w:rsidRDefault="00BA6D71" w:rsidP="004A658D">
      <w:pPr>
        <w:jc w:val="both"/>
      </w:pPr>
      <w:r w:rsidRPr="008E5E03">
        <w:t>916  1 17 01050 10 0000 180     Невыясненные поступления, зачисляемые в бюджеты поселений</w:t>
      </w:r>
    </w:p>
    <w:p w:rsidR="00BA6D71" w:rsidRPr="008E5E03" w:rsidRDefault="00BA6D71" w:rsidP="004A658D">
      <w:pPr>
        <w:jc w:val="both"/>
        <w:rPr>
          <w:b/>
          <w:bCs/>
        </w:rPr>
      </w:pPr>
      <w:r w:rsidRPr="008E5E03">
        <w:t xml:space="preserve">916 1 17 05050 10 0000 180   </w:t>
      </w:r>
      <w:r>
        <w:t xml:space="preserve"> </w:t>
      </w:r>
      <w:r w:rsidRPr="008E5E03">
        <w:t xml:space="preserve">  Прочие неналоговые доходы бюджетов поселений</w:t>
      </w:r>
    </w:p>
    <w:p w:rsidR="00BA6D71" w:rsidRDefault="00BA6D71" w:rsidP="004145C9">
      <w:pPr>
        <w:jc w:val="both"/>
      </w:pPr>
      <w:r w:rsidRPr="008E5E03">
        <w:t xml:space="preserve">916  3 02 01050 10 0000 130   </w:t>
      </w:r>
      <w:r>
        <w:t xml:space="preserve"> </w:t>
      </w:r>
      <w:r w:rsidRPr="008E5E03">
        <w:t xml:space="preserve"> </w:t>
      </w:r>
      <w:r>
        <w:t xml:space="preserve">Доходы от оказания услуг учреждениями, находящимися в </w:t>
      </w:r>
      <w:r w:rsidRPr="008E5E03">
        <w:t xml:space="preserve"> </w:t>
      </w:r>
    </w:p>
    <w:p w:rsidR="00BA6D71" w:rsidRDefault="00BA6D71" w:rsidP="006F343C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  <w:r w:rsidRPr="008E5E03">
        <w:t xml:space="preserve"> </w:t>
      </w:r>
    </w:p>
    <w:p w:rsidR="00BA6D71" w:rsidRDefault="00BA6D71" w:rsidP="00E03DF2">
      <w:pPr>
        <w:jc w:val="both"/>
      </w:pPr>
      <w:r>
        <w:t xml:space="preserve">916  3 03 03050 10 0000 180     Гранты, премии, добровольные пожертвования муниципальным  </w:t>
      </w:r>
    </w:p>
    <w:p w:rsidR="00BA6D71" w:rsidRDefault="00BA6D71" w:rsidP="00E03DF2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BA6D71" w:rsidRPr="008E5E03" w:rsidRDefault="00BA6D71" w:rsidP="00E03DF2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BA6D71" w:rsidRDefault="00BA6D71" w:rsidP="00E03DF2">
      <w:pPr>
        <w:jc w:val="both"/>
      </w:pPr>
      <w:r w:rsidRPr="008E5E03">
        <w:t>9</w:t>
      </w:r>
      <w:r>
        <w:t>16</w:t>
      </w:r>
      <w:r w:rsidRPr="008E5E03">
        <w:t xml:space="preserve">  3 03 </w:t>
      </w:r>
      <w:r>
        <w:t>99</w:t>
      </w:r>
      <w:r w:rsidRPr="008E5E03">
        <w:t xml:space="preserve">050 10 0000 180  </w:t>
      </w:r>
      <w:r>
        <w:t xml:space="preserve">   </w:t>
      </w:r>
      <w:r w:rsidRPr="008E5E03">
        <w:t xml:space="preserve">Прочие безвозмездные поступления   учреждениям, </w:t>
      </w:r>
    </w:p>
    <w:p w:rsidR="00BA6D71" w:rsidRDefault="00BA6D71" w:rsidP="00E03DF2">
      <w:pPr>
        <w:jc w:val="both"/>
      </w:pPr>
      <w:r>
        <w:t xml:space="preserve">                                                    находящимся </w:t>
      </w:r>
      <w:r w:rsidRPr="008E5E03">
        <w:t>в ведении органов  местного самоуправления</w:t>
      </w:r>
    </w:p>
    <w:p w:rsidR="00BA6D71" w:rsidRPr="008E5E03" w:rsidRDefault="00BA6D71" w:rsidP="00E03DF2">
      <w:pPr>
        <w:jc w:val="both"/>
      </w:pPr>
      <w:r>
        <w:t xml:space="preserve">                                                   </w:t>
      </w:r>
      <w:r w:rsidRPr="008E5E03">
        <w:t xml:space="preserve"> поселений   </w:t>
      </w:r>
    </w:p>
    <w:p w:rsidR="00BA6D71" w:rsidRDefault="00BA6D71" w:rsidP="00472972">
      <w:pPr>
        <w:jc w:val="both"/>
      </w:pPr>
    </w:p>
    <w:p w:rsidR="00BA6D71" w:rsidRPr="008E5E03" w:rsidRDefault="00BA6D71" w:rsidP="00472972">
      <w:pPr>
        <w:jc w:val="both"/>
      </w:pPr>
    </w:p>
    <w:p w:rsidR="00BA6D71" w:rsidRPr="008E5E03" w:rsidRDefault="00BA6D71" w:rsidP="00D079B8">
      <w:pPr>
        <w:numPr>
          <w:ilvl w:val="0"/>
          <w:numId w:val="12"/>
        </w:numPr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 МУ «МДЦ «ВЫБОР»</w:t>
      </w:r>
    </w:p>
    <w:p w:rsidR="00BA6D71" w:rsidRPr="008E5E03" w:rsidRDefault="00BA6D71" w:rsidP="006F343C">
      <w:pPr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    (ИНН 4707026096 /КПП 470701001)</w:t>
      </w:r>
    </w:p>
    <w:p w:rsidR="00BA6D71" w:rsidRPr="008E5E03" w:rsidRDefault="00BA6D71" w:rsidP="006F343C">
      <w:pPr>
        <w:jc w:val="both"/>
        <w:rPr>
          <w:b/>
          <w:bCs/>
        </w:rPr>
      </w:pPr>
    </w:p>
    <w:p w:rsidR="00BA6D71" w:rsidRPr="008E5E03" w:rsidRDefault="00BA6D71" w:rsidP="004A658D">
      <w:pPr>
        <w:jc w:val="both"/>
      </w:pPr>
      <w:r w:rsidRPr="008E5E03">
        <w:t>917  1 13 03050 10 0000 130     Прочие доходы от оказания платных услуг</w:t>
      </w:r>
      <w:r>
        <w:t xml:space="preserve"> получателями</w:t>
      </w:r>
      <w:r w:rsidRPr="008E5E03">
        <w:t xml:space="preserve"> </w:t>
      </w:r>
    </w:p>
    <w:p w:rsidR="00BA6D71" w:rsidRPr="008E5E03" w:rsidRDefault="00BA6D71" w:rsidP="004A658D">
      <w:pPr>
        <w:jc w:val="both"/>
      </w:pPr>
      <w:r w:rsidRPr="008E5E03">
        <w:t xml:space="preserve">                                     </w:t>
      </w:r>
      <w:r>
        <w:t xml:space="preserve">               </w:t>
      </w:r>
      <w:r w:rsidRPr="008E5E03">
        <w:t xml:space="preserve">средств бюджетов поселений и </w:t>
      </w:r>
      <w:r>
        <w:t>компенсации затрат бюджетов</w:t>
      </w:r>
    </w:p>
    <w:p w:rsidR="00BA6D71" w:rsidRPr="008E5E03" w:rsidRDefault="00BA6D71" w:rsidP="004A658D">
      <w:pPr>
        <w:jc w:val="both"/>
      </w:pPr>
      <w:r w:rsidRPr="008E5E03">
        <w:t xml:space="preserve">                                              </w:t>
      </w:r>
      <w:r>
        <w:t xml:space="preserve">      </w:t>
      </w:r>
      <w:r w:rsidRPr="008E5E03">
        <w:t xml:space="preserve">поселений </w:t>
      </w:r>
    </w:p>
    <w:p w:rsidR="00BA6D71" w:rsidRPr="008E5E03" w:rsidRDefault="00BA6D71" w:rsidP="004A658D">
      <w:pPr>
        <w:jc w:val="both"/>
      </w:pPr>
      <w:r w:rsidRPr="008E5E03">
        <w:t>917  1 15 02050 10 0000 140     Платежи, взимаемые организациями поселений</w:t>
      </w:r>
      <w:r>
        <w:t xml:space="preserve"> за выполнение</w:t>
      </w:r>
      <w:r w:rsidRPr="008E5E03">
        <w:t xml:space="preserve"> </w:t>
      </w:r>
    </w:p>
    <w:p w:rsidR="00BA6D71" w:rsidRPr="008E5E03" w:rsidRDefault="00BA6D71" w:rsidP="004A658D">
      <w:pPr>
        <w:jc w:val="both"/>
      </w:pPr>
      <w:r w:rsidRPr="008E5E03">
        <w:t xml:space="preserve">                                     </w:t>
      </w:r>
      <w:r>
        <w:t xml:space="preserve">               </w:t>
      </w:r>
      <w:r w:rsidRPr="008E5E03">
        <w:t>определенных функций</w:t>
      </w:r>
    </w:p>
    <w:p w:rsidR="00BA6D71" w:rsidRPr="008E5E03" w:rsidRDefault="00BA6D71" w:rsidP="004A658D">
      <w:pPr>
        <w:jc w:val="both"/>
      </w:pPr>
      <w:r w:rsidRPr="008E5E03">
        <w:t>917  1 17 01050 10 0000 180     Невыясненные поступления, зачисляемые в бюджеты поселений</w:t>
      </w:r>
    </w:p>
    <w:p w:rsidR="00BA6D71" w:rsidRPr="008E5E03" w:rsidRDefault="00BA6D71" w:rsidP="004A658D">
      <w:pPr>
        <w:jc w:val="both"/>
      </w:pPr>
      <w:r w:rsidRPr="008E5E03">
        <w:t xml:space="preserve">917  1 17 05050 10 0000 180  </w:t>
      </w:r>
      <w:r>
        <w:t xml:space="preserve"> </w:t>
      </w:r>
      <w:r w:rsidRPr="008E5E03">
        <w:t xml:space="preserve">  Прочие неналоговые доходы бюджетов поселений</w:t>
      </w:r>
    </w:p>
    <w:p w:rsidR="00BA6D71" w:rsidRDefault="00BA6D71" w:rsidP="000E5FC8">
      <w:pPr>
        <w:jc w:val="both"/>
      </w:pPr>
      <w:r w:rsidRPr="008E5E03">
        <w:t xml:space="preserve">917  1 16  23050 10 0000 140    Доходы от возмещения ущерба  при  возникновении страховых </w:t>
      </w:r>
    </w:p>
    <w:p w:rsidR="00BA6D71" w:rsidRPr="008E5E03" w:rsidRDefault="00BA6D71" w:rsidP="000E5FC8">
      <w:pPr>
        <w:jc w:val="both"/>
      </w:pPr>
      <w:r>
        <w:t xml:space="preserve">                                                    </w:t>
      </w:r>
      <w:r w:rsidRPr="008E5E03">
        <w:t xml:space="preserve">случаев, когда  выгодоприобретателями по договорам </w:t>
      </w:r>
      <w:r>
        <w:t>страхова-</w:t>
      </w:r>
    </w:p>
    <w:p w:rsidR="00BA6D71" w:rsidRPr="008E5E03" w:rsidRDefault="00BA6D71" w:rsidP="000E5FC8">
      <w:pPr>
        <w:jc w:val="both"/>
      </w:pPr>
      <w:r w:rsidRPr="008E5E03">
        <w:t xml:space="preserve">                                </w:t>
      </w:r>
      <w:r>
        <w:t xml:space="preserve">                    </w:t>
      </w:r>
      <w:r w:rsidRPr="008E5E03">
        <w:t>ния выступают получатели средств бюджетов поселений</w:t>
      </w:r>
    </w:p>
    <w:p w:rsidR="00BA6D71" w:rsidRDefault="00BA6D71" w:rsidP="004145C9">
      <w:pPr>
        <w:jc w:val="both"/>
      </w:pPr>
      <w:r w:rsidRPr="008E5E03">
        <w:t xml:space="preserve">917  3 02 01050 10 0000 130     </w:t>
      </w:r>
      <w:r>
        <w:t xml:space="preserve">Доходы от оказания услуг учреждениями, находящимися в </w:t>
      </w:r>
      <w:r w:rsidRPr="008E5E03">
        <w:t xml:space="preserve"> </w:t>
      </w:r>
    </w:p>
    <w:p w:rsidR="00BA6D71" w:rsidRDefault="00BA6D71" w:rsidP="006F343C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  <w:r w:rsidRPr="008E5E03">
        <w:t xml:space="preserve"> </w:t>
      </w:r>
    </w:p>
    <w:p w:rsidR="00BA6D71" w:rsidRDefault="00BA6D71" w:rsidP="00E03DF2">
      <w:pPr>
        <w:jc w:val="both"/>
      </w:pPr>
      <w:r>
        <w:t xml:space="preserve">917  3 03 03050 10 0000 180     Гранты, премии, добровольные пожертвования муниципальным  </w:t>
      </w:r>
    </w:p>
    <w:p w:rsidR="00BA6D71" w:rsidRDefault="00BA6D71" w:rsidP="00E03DF2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BA6D71" w:rsidRPr="008E5E03" w:rsidRDefault="00BA6D71" w:rsidP="00E03DF2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BA6D71" w:rsidRDefault="00BA6D71" w:rsidP="00E03DF2">
      <w:pPr>
        <w:jc w:val="both"/>
      </w:pPr>
      <w:r w:rsidRPr="008E5E03">
        <w:t>9</w:t>
      </w:r>
      <w:r>
        <w:t xml:space="preserve">17  </w:t>
      </w:r>
      <w:r w:rsidRPr="008E5E03">
        <w:t xml:space="preserve">3 03 </w:t>
      </w:r>
      <w:r>
        <w:t>99</w:t>
      </w:r>
      <w:r w:rsidRPr="008E5E03">
        <w:t xml:space="preserve">050 10 0000 180  </w:t>
      </w:r>
      <w:r>
        <w:t xml:space="preserve">   </w:t>
      </w:r>
      <w:r w:rsidRPr="008E5E03">
        <w:t>Прочие безвозмездные поступления   учреждениям,</w:t>
      </w:r>
    </w:p>
    <w:p w:rsidR="00BA6D71" w:rsidRDefault="00BA6D71" w:rsidP="00E03DF2">
      <w:pPr>
        <w:jc w:val="both"/>
      </w:pPr>
      <w:r>
        <w:t xml:space="preserve">                                                    </w:t>
      </w:r>
      <w:r w:rsidRPr="008E5E03">
        <w:t xml:space="preserve">находящимся в ведении органов  местного самоуправления </w:t>
      </w:r>
    </w:p>
    <w:p w:rsidR="00BA6D71" w:rsidRDefault="00BA6D71" w:rsidP="00E03DF2">
      <w:pPr>
        <w:jc w:val="both"/>
      </w:pPr>
      <w:r>
        <w:t xml:space="preserve">                                                    </w:t>
      </w:r>
      <w:r w:rsidRPr="008E5E03">
        <w:t xml:space="preserve">поселений   </w:t>
      </w:r>
    </w:p>
    <w:p w:rsidR="00BA6D71" w:rsidRPr="008E5E03" w:rsidRDefault="00BA6D71" w:rsidP="00E03DF2">
      <w:pPr>
        <w:jc w:val="both"/>
      </w:pPr>
    </w:p>
    <w:p w:rsidR="00BA6D71" w:rsidRPr="008E5E03" w:rsidRDefault="00BA6D71" w:rsidP="00605E97">
      <w:pPr>
        <w:ind w:left="180"/>
        <w:jc w:val="both"/>
        <w:rPr>
          <w:b/>
          <w:bCs/>
        </w:rPr>
      </w:pPr>
      <w:r>
        <w:rPr>
          <w:b/>
          <w:bCs/>
        </w:rPr>
        <w:t>918</w:t>
      </w:r>
      <w:r w:rsidRPr="008E5E03">
        <w:rPr>
          <w:b/>
          <w:bCs/>
        </w:rPr>
        <w:t xml:space="preserve">                                  </w:t>
      </w:r>
      <w:r>
        <w:rPr>
          <w:b/>
          <w:bCs/>
        </w:rPr>
        <w:t xml:space="preserve">         </w:t>
      </w:r>
      <w:r w:rsidRPr="008E5E03">
        <w:rPr>
          <w:b/>
          <w:bCs/>
        </w:rPr>
        <w:t xml:space="preserve">  </w:t>
      </w:r>
      <w:r>
        <w:rPr>
          <w:b/>
          <w:bCs/>
        </w:rPr>
        <w:t>МОУ ДОД «КДМШ</w:t>
      </w:r>
      <w:r w:rsidRPr="008E5E03">
        <w:rPr>
          <w:b/>
          <w:bCs/>
        </w:rPr>
        <w:t>»</w:t>
      </w:r>
    </w:p>
    <w:p w:rsidR="00BA6D71" w:rsidRPr="008E5E03" w:rsidRDefault="00BA6D71" w:rsidP="00605E97">
      <w:pPr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    (</w:t>
      </w:r>
      <w:r w:rsidRPr="00963A26">
        <w:rPr>
          <w:b/>
          <w:bCs/>
        </w:rPr>
        <w:t>ИНН 4707015560 /КПП 470701001</w:t>
      </w:r>
      <w:r w:rsidRPr="008E5E03">
        <w:rPr>
          <w:b/>
          <w:bCs/>
        </w:rPr>
        <w:t>)</w:t>
      </w:r>
    </w:p>
    <w:p w:rsidR="00BA6D71" w:rsidRPr="008E5E03" w:rsidRDefault="00BA6D71" w:rsidP="00605E97">
      <w:pPr>
        <w:jc w:val="both"/>
        <w:rPr>
          <w:b/>
          <w:bCs/>
        </w:rPr>
      </w:pPr>
    </w:p>
    <w:p w:rsidR="00BA6D71" w:rsidRPr="008E5E03" w:rsidRDefault="00BA6D71" w:rsidP="00605E97">
      <w:pPr>
        <w:jc w:val="both"/>
      </w:pPr>
      <w:r w:rsidRPr="008E5E03">
        <w:t>9</w:t>
      </w:r>
      <w:r>
        <w:t>18</w:t>
      </w:r>
      <w:r w:rsidRPr="008E5E03">
        <w:t xml:space="preserve">  1 13 03050 10 0000 130     Прочие доходы от оказания платных услуг </w:t>
      </w:r>
      <w:r>
        <w:t>получателями</w:t>
      </w:r>
    </w:p>
    <w:p w:rsidR="00BA6D71" w:rsidRDefault="00BA6D71" w:rsidP="00605E97">
      <w:pPr>
        <w:jc w:val="both"/>
      </w:pPr>
      <w:r w:rsidRPr="008E5E03">
        <w:t xml:space="preserve">                                     </w:t>
      </w:r>
      <w:r>
        <w:t xml:space="preserve">               </w:t>
      </w:r>
      <w:r w:rsidRPr="008E5E03">
        <w:t xml:space="preserve">средств бюджетов поселений и компенсации затрат бюджетов  </w:t>
      </w:r>
    </w:p>
    <w:p w:rsidR="00BA6D71" w:rsidRPr="008E5E03" w:rsidRDefault="00BA6D71" w:rsidP="00605E97">
      <w:pPr>
        <w:jc w:val="both"/>
      </w:pPr>
      <w:r>
        <w:t xml:space="preserve">                                                    </w:t>
      </w:r>
      <w:r w:rsidRPr="008E5E03">
        <w:t xml:space="preserve">поселений </w:t>
      </w:r>
    </w:p>
    <w:p w:rsidR="00BA6D71" w:rsidRDefault="00BA6D71" w:rsidP="00605E97">
      <w:pPr>
        <w:jc w:val="both"/>
      </w:pPr>
      <w:r w:rsidRPr="008E5E03">
        <w:t>9</w:t>
      </w:r>
      <w:r>
        <w:t>18</w:t>
      </w:r>
      <w:r w:rsidRPr="008E5E03">
        <w:t xml:space="preserve">  1 15 02050 10 0000 140     Платежи, взимаемые организациями поселений за выполнение </w:t>
      </w:r>
    </w:p>
    <w:p w:rsidR="00BA6D71" w:rsidRPr="008E5E03" w:rsidRDefault="00BA6D71" w:rsidP="00605E97">
      <w:pPr>
        <w:jc w:val="both"/>
      </w:pPr>
      <w:r>
        <w:t xml:space="preserve">                                                    </w:t>
      </w:r>
      <w:r w:rsidRPr="008E5E03">
        <w:t>определенных функций</w:t>
      </w:r>
    </w:p>
    <w:p w:rsidR="00BA6D71" w:rsidRDefault="00BA6D71" w:rsidP="00605E97">
      <w:pPr>
        <w:jc w:val="both"/>
      </w:pPr>
      <w:r w:rsidRPr="008E5E03">
        <w:t>9</w:t>
      </w:r>
      <w:r>
        <w:t>18</w:t>
      </w:r>
      <w:r w:rsidRPr="008E5E03">
        <w:t xml:space="preserve"> 1 16  23050 10 0000 140     Доходы от возмещения ущерба  при  возникновении страховых </w:t>
      </w:r>
    </w:p>
    <w:p w:rsidR="00BA6D71" w:rsidRPr="008E5E03" w:rsidRDefault="00BA6D71" w:rsidP="00605E97">
      <w:pPr>
        <w:jc w:val="both"/>
      </w:pPr>
      <w:r>
        <w:t xml:space="preserve">                                                    </w:t>
      </w:r>
      <w:r w:rsidRPr="008E5E03">
        <w:t xml:space="preserve">случаев, когда  выгодоприобретателями по договорам </w:t>
      </w:r>
      <w:r>
        <w:t>страхова-</w:t>
      </w:r>
    </w:p>
    <w:p w:rsidR="00BA6D71" w:rsidRPr="008E5E03" w:rsidRDefault="00BA6D71" w:rsidP="00605E97">
      <w:pPr>
        <w:jc w:val="both"/>
      </w:pPr>
      <w:r w:rsidRPr="008E5E03">
        <w:t xml:space="preserve">                                    </w:t>
      </w:r>
      <w:r>
        <w:t xml:space="preserve">                </w:t>
      </w:r>
      <w:r w:rsidRPr="008E5E03">
        <w:t>ния выступают получатели средств бюджетов поселений</w:t>
      </w:r>
    </w:p>
    <w:p w:rsidR="00BA6D71" w:rsidRPr="008E5E03" w:rsidRDefault="00BA6D71" w:rsidP="00605E97">
      <w:pPr>
        <w:jc w:val="both"/>
      </w:pPr>
      <w:r w:rsidRPr="008E5E03">
        <w:t>9</w:t>
      </w:r>
      <w:r>
        <w:t>18</w:t>
      </w:r>
      <w:r w:rsidRPr="008E5E03">
        <w:t xml:space="preserve">  1 17 01050 10 0000 180     Невыясненные поступления, зачисляемые в бюджеты поселений</w:t>
      </w:r>
    </w:p>
    <w:p w:rsidR="00BA6D71" w:rsidRPr="008E5E03" w:rsidRDefault="00BA6D71" w:rsidP="00605E97">
      <w:pPr>
        <w:jc w:val="both"/>
        <w:rPr>
          <w:b/>
          <w:bCs/>
        </w:rPr>
      </w:pPr>
      <w:r>
        <w:t>918</w:t>
      </w:r>
      <w:r w:rsidRPr="008E5E03">
        <w:t xml:space="preserve"> 1 17 05050 10 0000 180   </w:t>
      </w:r>
      <w:r>
        <w:t xml:space="preserve"> </w:t>
      </w:r>
      <w:r w:rsidRPr="008E5E03">
        <w:t xml:space="preserve">  Прочие неналоговые доходы бюджетов поселений</w:t>
      </w:r>
    </w:p>
    <w:p w:rsidR="00BA6D71" w:rsidRDefault="00BA6D71" w:rsidP="004145C9">
      <w:pPr>
        <w:jc w:val="both"/>
      </w:pPr>
      <w:r w:rsidRPr="008E5E03">
        <w:t>9</w:t>
      </w:r>
      <w:r>
        <w:t>18</w:t>
      </w:r>
      <w:r w:rsidRPr="008E5E03">
        <w:t xml:space="preserve">  3 02 01050 10 0000 130   </w:t>
      </w:r>
      <w:r>
        <w:t xml:space="preserve"> </w:t>
      </w:r>
      <w:r w:rsidRPr="008E5E03">
        <w:t xml:space="preserve"> </w:t>
      </w:r>
      <w:r>
        <w:t xml:space="preserve">Доходы от оказания услуг учреждениями, находящимися в </w:t>
      </w:r>
      <w:r w:rsidRPr="008E5E03">
        <w:t xml:space="preserve"> </w:t>
      </w:r>
    </w:p>
    <w:p w:rsidR="00BA6D71" w:rsidRDefault="00BA6D71" w:rsidP="00605E97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  <w:r w:rsidRPr="008E5E03">
        <w:t xml:space="preserve"> </w:t>
      </w:r>
    </w:p>
    <w:p w:rsidR="00BA6D71" w:rsidRDefault="00BA6D71" w:rsidP="00605E97">
      <w:pPr>
        <w:jc w:val="both"/>
      </w:pPr>
      <w:r>
        <w:t xml:space="preserve">918  3 03 03050 10 0000 180     Гранты, премии, добровольные пожертвования муниципальным  </w:t>
      </w:r>
    </w:p>
    <w:p w:rsidR="00BA6D71" w:rsidRDefault="00BA6D71" w:rsidP="00605E97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BA6D71" w:rsidRPr="008E5E03" w:rsidRDefault="00BA6D71" w:rsidP="00605E97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BA6D71" w:rsidRDefault="00BA6D71" w:rsidP="00605E97">
      <w:pPr>
        <w:jc w:val="both"/>
      </w:pPr>
      <w:r w:rsidRPr="008E5E03">
        <w:t>9</w:t>
      </w:r>
      <w:r>
        <w:t>18</w:t>
      </w:r>
      <w:r w:rsidRPr="008E5E03">
        <w:t xml:space="preserve">  3 03 </w:t>
      </w:r>
      <w:r>
        <w:t>99</w:t>
      </w:r>
      <w:r w:rsidRPr="008E5E03">
        <w:t xml:space="preserve">050 10 0000 180  </w:t>
      </w:r>
      <w:r>
        <w:t xml:space="preserve">   </w:t>
      </w:r>
      <w:r w:rsidRPr="008E5E03">
        <w:t xml:space="preserve">Прочие безвозмездные поступления   учреждениям, </w:t>
      </w:r>
    </w:p>
    <w:p w:rsidR="00BA6D71" w:rsidRDefault="00BA6D71" w:rsidP="00605E97">
      <w:pPr>
        <w:jc w:val="both"/>
      </w:pPr>
      <w:r>
        <w:t xml:space="preserve">                                                    находящимся </w:t>
      </w:r>
      <w:r w:rsidRPr="008E5E03">
        <w:t xml:space="preserve">в ведении органов  местного самоуправления </w:t>
      </w:r>
    </w:p>
    <w:p w:rsidR="00BA6D71" w:rsidRPr="008E5E03" w:rsidRDefault="00BA6D71" w:rsidP="00605E97">
      <w:pPr>
        <w:jc w:val="both"/>
      </w:pPr>
      <w:r>
        <w:t xml:space="preserve">                                                    </w:t>
      </w:r>
      <w:r w:rsidRPr="008E5E03">
        <w:t xml:space="preserve">поселений   </w:t>
      </w:r>
    </w:p>
    <w:p w:rsidR="00BA6D71" w:rsidRPr="008E5E03" w:rsidRDefault="00BA6D71" w:rsidP="00605E97">
      <w:pPr>
        <w:jc w:val="both"/>
      </w:pPr>
    </w:p>
    <w:p w:rsidR="00BA6D71" w:rsidRDefault="00BA6D71" w:rsidP="00605E97">
      <w:pPr>
        <w:jc w:val="both"/>
      </w:pPr>
    </w:p>
    <w:p w:rsidR="00BA6D71" w:rsidRPr="008E5E03" w:rsidRDefault="00BA6D71" w:rsidP="00212780">
      <w:pPr>
        <w:ind w:left="180"/>
        <w:jc w:val="both"/>
        <w:rPr>
          <w:b/>
          <w:bCs/>
        </w:rPr>
      </w:pPr>
      <w:r>
        <w:rPr>
          <w:b/>
          <w:bCs/>
        </w:rPr>
        <w:t>919</w:t>
      </w:r>
      <w:r w:rsidRPr="008E5E03">
        <w:rPr>
          <w:b/>
          <w:bCs/>
        </w:rPr>
        <w:t xml:space="preserve">                                  </w:t>
      </w:r>
      <w:r>
        <w:rPr>
          <w:b/>
          <w:bCs/>
        </w:rPr>
        <w:t xml:space="preserve">        </w:t>
      </w:r>
      <w:r w:rsidRPr="008E5E03">
        <w:rPr>
          <w:b/>
          <w:bCs/>
        </w:rPr>
        <w:t xml:space="preserve">  </w:t>
      </w:r>
      <w:r>
        <w:rPr>
          <w:b/>
          <w:bCs/>
        </w:rPr>
        <w:t>МОУ ДОД «КДХШ</w:t>
      </w:r>
      <w:r w:rsidRPr="008E5E03">
        <w:rPr>
          <w:b/>
          <w:bCs/>
        </w:rPr>
        <w:t>»</w:t>
      </w:r>
    </w:p>
    <w:p w:rsidR="00BA6D71" w:rsidRPr="007C16AD" w:rsidRDefault="00BA6D71" w:rsidP="00212780">
      <w:pPr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    (</w:t>
      </w:r>
      <w:r w:rsidRPr="007C16AD">
        <w:rPr>
          <w:b/>
          <w:bCs/>
        </w:rPr>
        <w:t>ИНН 4707016605 /КПП 470701001)</w:t>
      </w:r>
    </w:p>
    <w:p w:rsidR="00BA6D71" w:rsidRPr="008E5E03" w:rsidRDefault="00BA6D71" w:rsidP="00212780">
      <w:pPr>
        <w:jc w:val="both"/>
        <w:rPr>
          <w:b/>
          <w:bCs/>
        </w:rPr>
      </w:pPr>
    </w:p>
    <w:p w:rsidR="00BA6D71" w:rsidRPr="008E5E03" w:rsidRDefault="00BA6D71" w:rsidP="00212780">
      <w:pPr>
        <w:jc w:val="both"/>
      </w:pPr>
      <w:r w:rsidRPr="008E5E03">
        <w:t>9</w:t>
      </w:r>
      <w:r>
        <w:t>19</w:t>
      </w:r>
      <w:r w:rsidRPr="008E5E03">
        <w:t xml:space="preserve">  1 13 03050 10 0000 130     Прочие доходы от оказания платных услуг </w:t>
      </w:r>
      <w:r>
        <w:t>получателями</w:t>
      </w:r>
    </w:p>
    <w:p w:rsidR="00BA6D71" w:rsidRDefault="00BA6D71" w:rsidP="00212780">
      <w:pPr>
        <w:jc w:val="both"/>
      </w:pPr>
      <w:r w:rsidRPr="008E5E03">
        <w:t xml:space="preserve">                                     </w:t>
      </w:r>
      <w:r>
        <w:t xml:space="preserve">               </w:t>
      </w:r>
      <w:r w:rsidRPr="008E5E03">
        <w:t xml:space="preserve">средств бюджетов поселений и компенсации затрат бюджетов  </w:t>
      </w:r>
    </w:p>
    <w:p w:rsidR="00BA6D71" w:rsidRPr="008E5E03" w:rsidRDefault="00BA6D71" w:rsidP="00212780">
      <w:pPr>
        <w:jc w:val="both"/>
      </w:pPr>
      <w:r>
        <w:t xml:space="preserve">                                                    </w:t>
      </w:r>
      <w:r w:rsidRPr="008E5E03">
        <w:t xml:space="preserve">поселений </w:t>
      </w:r>
    </w:p>
    <w:p w:rsidR="00BA6D71" w:rsidRDefault="00BA6D71" w:rsidP="00212780">
      <w:pPr>
        <w:jc w:val="both"/>
      </w:pPr>
      <w:r w:rsidRPr="008E5E03">
        <w:t>9</w:t>
      </w:r>
      <w:r>
        <w:t>19</w:t>
      </w:r>
      <w:r w:rsidRPr="008E5E03">
        <w:t xml:space="preserve">  1 15 02050 10 0000 140     Платежи, взимаемые организациями поселений за выполнение </w:t>
      </w:r>
    </w:p>
    <w:p w:rsidR="00BA6D71" w:rsidRPr="008E5E03" w:rsidRDefault="00BA6D71" w:rsidP="00212780">
      <w:pPr>
        <w:jc w:val="both"/>
      </w:pPr>
      <w:r>
        <w:t xml:space="preserve">                                                    </w:t>
      </w:r>
      <w:r w:rsidRPr="008E5E03">
        <w:t>определенных функций</w:t>
      </w:r>
    </w:p>
    <w:p w:rsidR="00BA6D71" w:rsidRDefault="00BA6D71" w:rsidP="00212780">
      <w:pPr>
        <w:jc w:val="both"/>
      </w:pPr>
      <w:r w:rsidRPr="008E5E03">
        <w:t>9</w:t>
      </w:r>
      <w:r>
        <w:t xml:space="preserve">19  1 16  23050 10 0000 140    </w:t>
      </w:r>
      <w:r w:rsidRPr="008E5E03">
        <w:t xml:space="preserve">Доходы от возмещения ущерба  при  возникновении страховых </w:t>
      </w:r>
    </w:p>
    <w:p w:rsidR="00BA6D71" w:rsidRPr="008E5E03" w:rsidRDefault="00BA6D71" w:rsidP="00212780">
      <w:pPr>
        <w:jc w:val="both"/>
      </w:pPr>
      <w:r>
        <w:t xml:space="preserve">                                                    </w:t>
      </w:r>
      <w:r w:rsidRPr="008E5E03">
        <w:t xml:space="preserve">случаев, когда  выгодоприобретателями по договорам </w:t>
      </w:r>
      <w:r>
        <w:t>страхова-</w:t>
      </w:r>
    </w:p>
    <w:p w:rsidR="00BA6D71" w:rsidRPr="008E5E03" w:rsidRDefault="00BA6D71" w:rsidP="00212780">
      <w:pPr>
        <w:jc w:val="both"/>
      </w:pPr>
      <w:r w:rsidRPr="008E5E03">
        <w:t xml:space="preserve">                                    </w:t>
      </w:r>
      <w:r>
        <w:t xml:space="preserve">                </w:t>
      </w:r>
      <w:r w:rsidRPr="008E5E03">
        <w:t>ния выступают получатели средств бюджетов поселений</w:t>
      </w:r>
    </w:p>
    <w:p w:rsidR="00BA6D71" w:rsidRPr="008E5E03" w:rsidRDefault="00BA6D71" w:rsidP="00212780">
      <w:pPr>
        <w:jc w:val="both"/>
      </w:pPr>
      <w:r w:rsidRPr="008E5E03">
        <w:t>9</w:t>
      </w:r>
      <w:r>
        <w:t>19</w:t>
      </w:r>
      <w:r w:rsidRPr="008E5E03">
        <w:t xml:space="preserve">  1 17 01050 10 0000 180     Невыясненные поступления, зачисляемые в бюджеты поселений</w:t>
      </w:r>
    </w:p>
    <w:p w:rsidR="00BA6D71" w:rsidRPr="008E5E03" w:rsidRDefault="00BA6D71" w:rsidP="00212780">
      <w:pPr>
        <w:jc w:val="both"/>
        <w:rPr>
          <w:b/>
          <w:bCs/>
        </w:rPr>
      </w:pPr>
      <w:r>
        <w:t xml:space="preserve">919 </w:t>
      </w:r>
      <w:r w:rsidRPr="008E5E03">
        <w:t xml:space="preserve"> 1 17 05050 10 0000 180   </w:t>
      </w:r>
      <w:r>
        <w:t xml:space="preserve">  </w:t>
      </w:r>
      <w:r w:rsidRPr="008E5E03">
        <w:t>Прочие неналоговые доходы бюджетов поселений</w:t>
      </w:r>
    </w:p>
    <w:p w:rsidR="00BA6D71" w:rsidRDefault="00BA6D71" w:rsidP="004145C9">
      <w:pPr>
        <w:jc w:val="both"/>
      </w:pPr>
      <w:r w:rsidRPr="008E5E03">
        <w:t>9</w:t>
      </w:r>
      <w:r>
        <w:t>19</w:t>
      </w:r>
      <w:r w:rsidRPr="008E5E03">
        <w:t xml:space="preserve">  3 02 01050 10 0000 130   </w:t>
      </w:r>
      <w:r>
        <w:t xml:space="preserve"> </w:t>
      </w:r>
      <w:r w:rsidRPr="008E5E03">
        <w:t xml:space="preserve"> </w:t>
      </w:r>
      <w:r>
        <w:t xml:space="preserve">Доходы от оказания услуг учреждениями, находящимися в </w:t>
      </w:r>
      <w:r w:rsidRPr="008E5E03">
        <w:t xml:space="preserve"> </w:t>
      </w:r>
    </w:p>
    <w:p w:rsidR="00BA6D71" w:rsidRDefault="00BA6D71" w:rsidP="00212780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  <w:r w:rsidRPr="008E5E03">
        <w:t xml:space="preserve"> </w:t>
      </w:r>
    </w:p>
    <w:p w:rsidR="00BA6D71" w:rsidRDefault="00BA6D71" w:rsidP="00212780">
      <w:pPr>
        <w:jc w:val="both"/>
      </w:pPr>
      <w:r>
        <w:t xml:space="preserve">919  3 03 03050 10 0000 180     Гранты, премии, добровольные пожертвования муниципальным  </w:t>
      </w:r>
    </w:p>
    <w:p w:rsidR="00BA6D71" w:rsidRDefault="00BA6D71" w:rsidP="00212780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BA6D71" w:rsidRPr="008E5E03" w:rsidRDefault="00BA6D71" w:rsidP="00212780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BA6D71" w:rsidRDefault="00BA6D71" w:rsidP="00212780">
      <w:pPr>
        <w:jc w:val="both"/>
      </w:pPr>
      <w:r w:rsidRPr="008E5E03">
        <w:t>9</w:t>
      </w:r>
      <w:r>
        <w:t>19</w:t>
      </w:r>
      <w:r w:rsidRPr="008E5E03">
        <w:t xml:space="preserve">  3 03 </w:t>
      </w:r>
      <w:r>
        <w:t>99</w:t>
      </w:r>
      <w:r w:rsidRPr="008E5E03">
        <w:t xml:space="preserve">050 10 0000 180  </w:t>
      </w:r>
      <w:r>
        <w:t xml:space="preserve">   </w:t>
      </w:r>
      <w:r w:rsidRPr="008E5E03">
        <w:t>Прочие безвозмездные поступления   учреждениям,</w:t>
      </w:r>
    </w:p>
    <w:p w:rsidR="00BA6D71" w:rsidRDefault="00BA6D71" w:rsidP="00212780">
      <w:pPr>
        <w:jc w:val="both"/>
      </w:pPr>
      <w:r>
        <w:t xml:space="preserve">                                                    </w:t>
      </w:r>
      <w:r w:rsidRPr="008E5E03">
        <w:t xml:space="preserve">находящимся </w:t>
      </w:r>
      <w:r>
        <w:t xml:space="preserve"> </w:t>
      </w:r>
      <w:r w:rsidRPr="008E5E03">
        <w:t xml:space="preserve">в ведении органов  местного самоуправления </w:t>
      </w:r>
    </w:p>
    <w:p w:rsidR="00BA6D71" w:rsidRPr="008E5E03" w:rsidRDefault="00BA6D71" w:rsidP="00212780">
      <w:pPr>
        <w:jc w:val="both"/>
      </w:pPr>
      <w:r>
        <w:t xml:space="preserve">                                                    </w:t>
      </w:r>
      <w:r w:rsidRPr="008E5E03">
        <w:t xml:space="preserve">поселений   </w:t>
      </w:r>
    </w:p>
    <w:p w:rsidR="00BA6D71" w:rsidRDefault="00BA6D71" w:rsidP="00605E97">
      <w:pPr>
        <w:jc w:val="both"/>
      </w:pPr>
    </w:p>
    <w:p w:rsidR="00BA6D71" w:rsidRPr="008E5E03" w:rsidRDefault="00BA6D71" w:rsidP="00605E97">
      <w:pPr>
        <w:jc w:val="both"/>
      </w:pPr>
    </w:p>
    <w:p w:rsidR="00BA6D71" w:rsidRDefault="00BA6D71" w:rsidP="006F343C">
      <w:pPr>
        <w:jc w:val="both"/>
      </w:pPr>
    </w:p>
    <w:p w:rsidR="00BA6D71" w:rsidRPr="008E5E03" w:rsidRDefault="00BA6D71" w:rsidP="00212780">
      <w:pPr>
        <w:ind w:left="180"/>
        <w:jc w:val="both"/>
        <w:rPr>
          <w:b/>
          <w:bCs/>
        </w:rPr>
      </w:pPr>
      <w:r>
        <w:rPr>
          <w:b/>
          <w:bCs/>
        </w:rPr>
        <w:t>920</w:t>
      </w:r>
      <w:r w:rsidRPr="008E5E03">
        <w:rPr>
          <w:b/>
          <w:bCs/>
        </w:rPr>
        <w:t xml:space="preserve">                                  </w:t>
      </w:r>
      <w:r>
        <w:rPr>
          <w:b/>
          <w:bCs/>
        </w:rPr>
        <w:t xml:space="preserve">  </w:t>
      </w:r>
      <w:r w:rsidRPr="008E5E03">
        <w:rPr>
          <w:b/>
          <w:bCs/>
        </w:rPr>
        <w:t xml:space="preserve">  </w:t>
      </w:r>
      <w:r>
        <w:rPr>
          <w:b/>
          <w:bCs/>
        </w:rPr>
        <w:t>МОУ ДОД «Кингисеппская ДЮСШ «Юность</w:t>
      </w:r>
      <w:r w:rsidRPr="008E5E03">
        <w:rPr>
          <w:b/>
          <w:bCs/>
        </w:rPr>
        <w:t>»</w:t>
      </w:r>
    </w:p>
    <w:p w:rsidR="00BA6D71" w:rsidRPr="008E5E03" w:rsidRDefault="00BA6D71" w:rsidP="00212780">
      <w:pPr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  </w:t>
      </w:r>
      <w:r>
        <w:rPr>
          <w:b/>
          <w:bCs/>
        </w:rPr>
        <w:t xml:space="preserve">         </w:t>
      </w:r>
      <w:r w:rsidRPr="008E5E03">
        <w:rPr>
          <w:b/>
          <w:bCs/>
        </w:rPr>
        <w:t xml:space="preserve">  </w:t>
      </w:r>
      <w:r w:rsidRPr="007C16AD">
        <w:rPr>
          <w:b/>
          <w:bCs/>
        </w:rPr>
        <w:t>(ИНН 4707015591 /КПП 470701001</w:t>
      </w:r>
      <w:r w:rsidRPr="008E5E03">
        <w:rPr>
          <w:b/>
          <w:bCs/>
        </w:rPr>
        <w:t>)</w:t>
      </w:r>
    </w:p>
    <w:p w:rsidR="00BA6D71" w:rsidRPr="008E5E03" w:rsidRDefault="00BA6D71" w:rsidP="00212780">
      <w:pPr>
        <w:jc w:val="both"/>
        <w:rPr>
          <w:b/>
          <w:bCs/>
        </w:rPr>
      </w:pPr>
    </w:p>
    <w:p w:rsidR="00BA6D71" w:rsidRPr="008E5E03" w:rsidRDefault="00BA6D71" w:rsidP="00212780">
      <w:pPr>
        <w:jc w:val="both"/>
      </w:pPr>
      <w:r w:rsidRPr="008E5E03">
        <w:t>9</w:t>
      </w:r>
      <w:r>
        <w:t>20</w:t>
      </w:r>
      <w:r w:rsidRPr="008E5E03">
        <w:t xml:space="preserve">  1 13 03050 10 0000 130     Прочие доходы от оказания платных услуг </w:t>
      </w:r>
      <w:r>
        <w:t>получателями</w:t>
      </w:r>
    </w:p>
    <w:p w:rsidR="00BA6D71" w:rsidRDefault="00BA6D71" w:rsidP="00212780">
      <w:pPr>
        <w:jc w:val="both"/>
      </w:pPr>
      <w:r w:rsidRPr="008E5E03">
        <w:t xml:space="preserve">                                     </w:t>
      </w:r>
      <w:r>
        <w:t xml:space="preserve">               </w:t>
      </w:r>
      <w:r w:rsidRPr="008E5E03">
        <w:t xml:space="preserve">средств бюджетов поселений и компенсации затрат бюджетов  </w:t>
      </w:r>
    </w:p>
    <w:p w:rsidR="00BA6D71" w:rsidRPr="008E5E03" w:rsidRDefault="00BA6D71" w:rsidP="00212780">
      <w:pPr>
        <w:jc w:val="both"/>
      </w:pPr>
      <w:r>
        <w:t xml:space="preserve">                                                    </w:t>
      </w:r>
      <w:r w:rsidRPr="008E5E03">
        <w:t xml:space="preserve">поселений </w:t>
      </w:r>
    </w:p>
    <w:p w:rsidR="00BA6D71" w:rsidRDefault="00BA6D71" w:rsidP="00212780">
      <w:pPr>
        <w:jc w:val="both"/>
      </w:pPr>
      <w:r w:rsidRPr="008E5E03">
        <w:t>9</w:t>
      </w:r>
      <w:r>
        <w:t>20</w:t>
      </w:r>
      <w:r w:rsidRPr="008E5E03">
        <w:t xml:space="preserve">  1 15 02050 10 0000 140     Платежи, взимаемые организациями поселений за выполнение </w:t>
      </w:r>
    </w:p>
    <w:p w:rsidR="00BA6D71" w:rsidRPr="008E5E03" w:rsidRDefault="00BA6D71" w:rsidP="00212780">
      <w:pPr>
        <w:jc w:val="both"/>
      </w:pPr>
      <w:r>
        <w:t xml:space="preserve">                                                    </w:t>
      </w:r>
      <w:r w:rsidRPr="008E5E03">
        <w:t>определенных функций</w:t>
      </w:r>
    </w:p>
    <w:p w:rsidR="00BA6D71" w:rsidRDefault="00BA6D71" w:rsidP="00212780">
      <w:pPr>
        <w:jc w:val="both"/>
      </w:pPr>
      <w:r w:rsidRPr="008E5E03">
        <w:t>9</w:t>
      </w:r>
      <w:r>
        <w:t xml:space="preserve">20  1 16  23050 10 0000 140    </w:t>
      </w:r>
      <w:r w:rsidRPr="008E5E03">
        <w:t xml:space="preserve">Доходы от возмещения ущерба  при  возникновении страховых </w:t>
      </w:r>
    </w:p>
    <w:p w:rsidR="00BA6D71" w:rsidRPr="008E5E03" w:rsidRDefault="00BA6D71" w:rsidP="00212780">
      <w:pPr>
        <w:jc w:val="both"/>
      </w:pPr>
      <w:r>
        <w:t xml:space="preserve">                                                    </w:t>
      </w:r>
      <w:r w:rsidRPr="008E5E03">
        <w:t xml:space="preserve">случаев, когда  выгодоприобретателями по договорам </w:t>
      </w:r>
      <w:r>
        <w:t>страхова-</w:t>
      </w:r>
    </w:p>
    <w:p w:rsidR="00BA6D71" w:rsidRPr="008E5E03" w:rsidRDefault="00BA6D71" w:rsidP="00212780">
      <w:pPr>
        <w:jc w:val="both"/>
      </w:pPr>
      <w:r w:rsidRPr="008E5E03">
        <w:t xml:space="preserve">                                    </w:t>
      </w:r>
      <w:r>
        <w:t xml:space="preserve">                </w:t>
      </w:r>
      <w:r w:rsidRPr="008E5E03">
        <w:t>ния выступают получатели средств бюджетов поселений</w:t>
      </w:r>
    </w:p>
    <w:p w:rsidR="00BA6D71" w:rsidRPr="008E5E03" w:rsidRDefault="00BA6D71" w:rsidP="00212780">
      <w:pPr>
        <w:jc w:val="both"/>
      </w:pPr>
      <w:r w:rsidRPr="008E5E03">
        <w:t>9</w:t>
      </w:r>
      <w:r>
        <w:t>20</w:t>
      </w:r>
      <w:r w:rsidRPr="008E5E03">
        <w:t xml:space="preserve">  1 17 01050 10 0000 180     Невыясненные поступления, зачисляемые в бюджеты поселений</w:t>
      </w:r>
    </w:p>
    <w:p w:rsidR="00BA6D71" w:rsidRPr="008E5E03" w:rsidRDefault="00BA6D71" w:rsidP="00212780">
      <w:pPr>
        <w:jc w:val="both"/>
        <w:rPr>
          <w:b/>
          <w:bCs/>
        </w:rPr>
      </w:pPr>
      <w:r>
        <w:t xml:space="preserve">920 </w:t>
      </w:r>
      <w:r w:rsidRPr="008E5E03">
        <w:t xml:space="preserve"> 1 17 05050 10 0000 180   </w:t>
      </w:r>
      <w:r>
        <w:t xml:space="preserve">  </w:t>
      </w:r>
      <w:r w:rsidRPr="008E5E03">
        <w:t>Прочие неналоговые доходы бюджетов поселений</w:t>
      </w:r>
    </w:p>
    <w:p w:rsidR="00BA6D71" w:rsidRDefault="00BA6D71" w:rsidP="00905AAD">
      <w:pPr>
        <w:jc w:val="both"/>
      </w:pPr>
      <w:r w:rsidRPr="008E5E03">
        <w:t>9</w:t>
      </w:r>
      <w:r>
        <w:t>20</w:t>
      </w:r>
      <w:r w:rsidRPr="008E5E03">
        <w:t xml:space="preserve">  3 02 01050 10 0000 130   </w:t>
      </w:r>
      <w:r>
        <w:t xml:space="preserve"> </w:t>
      </w:r>
      <w:r w:rsidRPr="008E5E03">
        <w:t xml:space="preserve"> </w:t>
      </w:r>
      <w:r>
        <w:t xml:space="preserve">Доходы от оказания услуг учреждениями, находящимися в </w:t>
      </w:r>
      <w:r w:rsidRPr="008E5E03">
        <w:t xml:space="preserve"> </w:t>
      </w:r>
    </w:p>
    <w:p w:rsidR="00BA6D71" w:rsidRDefault="00BA6D71" w:rsidP="00212780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</w:p>
    <w:p w:rsidR="00BA6D71" w:rsidRDefault="00BA6D71" w:rsidP="00212780">
      <w:pPr>
        <w:jc w:val="both"/>
      </w:pPr>
      <w:r>
        <w:t xml:space="preserve">920  3 03 03050 10 0000 180     Гранты, премии, добровольные пожертвования муниципальным  </w:t>
      </w:r>
    </w:p>
    <w:p w:rsidR="00BA6D71" w:rsidRDefault="00BA6D71" w:rsidP="00212780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BA6D71" w:rsidRPr="008E5E03" w:rsidRDefault="00BA6D71" w:rsidP="00212780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BA6D71" w:rsidRDefault="00BA6D71" w:rsidP="00212780">
      <w:pPr>
        <w:jc w:val="both"/>
      </w:pPr>
      <w:r w:rsidRPr="008E5E03">
        <w:t>9</w:t>
      </w:r>
      <w:r>
        <w:t>20</w:t>
      </w:r>
      <w:r w:rsidRPr="008E5E03">
        <w:t xml:space="preserve">  </w:t>
      </w:r>
      <w:r>
        <w:t xml:space="preserve"> </w:t>
      </w:r>
      <w:r w:rsidRPr="008E5E03">
        <w:t xml:space="preserve">3 03 </w:t>
      </w:r>
      <w:r>
        <w:t>99</w:t>
      </w:r>
      <w:r w:rsidRPr="008E5E03">
        <w:t xml:space="preserve">050 10 0000 180  </w:t>
      </w:r>
      <w:r>
        <w:t xml:space="preserve">  </w:t>
      </w:r>
      <w:r w:rsidRPr="008E5E03">
        <w:t xml:space="preserve">Прочие безвозмездные поступления   учреждениям, </w:t>
      </w:r>
    </w:p>
    <w:p w:rsidR="00BA6D71" w:rsidRDefault="00BA6D71" w:rsidP="00212780">
      <w:pPr>
        <w:jc w:val="both"/>
      </w:pPr>
      <w:r>
        <w:t xml:space="preserve">                                                    находящимся  </w:t>
      </w:r>
      <w:r w:rsidRPr="008E5E03">
        <w:t xml:space="preserve">в ведении органов  местного самоуправления </w:t>
      </w:r>
    </w:p>
    <w:p w:rsidR="00BA6D71" w:rsidRPr="008E5E03" w:rsidRDefault="00BA6D71" w:rsidP="00212780">
      <w:pPr>
        <w:jc w:val="both"/>
      </w:pPr>
      <w:r>
        <w:t xml:space="preserve">                                                    </w:t>
      </w:r>
      <w:r w:rsidRPr="008E5E03">
        <w:t xml:space="preserve">поселений   </w:t>
      </w:r>
    </w:p>
    <w:p w:rsidR="00BA6D71" w:rsidRDefault="00BA6D71" w:rsidP="006F343C">
      <w:pPr>
        <w:jc w:val="both"/>
      </w:pPr>
    </w:p>
    <w:p w:rsidR="00BA6D71" w:rsidRDefault="00BA6D71" w:rsidP="006F343C">
      <w:pPr>
        <w:jc w:val="both"/>
      </w:pPr>
    </w:p>
    <w:p w:rsidR="00BA6D71" w:rsidRPr="008E5E03" w:rsidRDefault="00BA6D71" w:rsidP="004E4E7E">
      <w:pPr>
        <w:ind w:left="180"/>
        <w:jc w:val="both"/>
        <w:rPr>
          <w:b/>
          <w:bCs/>
        </w:rPr>
      </w:pPr>
      <w:r>
        <w:rPr>
          <w:b/>
          <w:bCs/>
        </w:rPr>
        <w:t>921</w:t>
      </w:r>
      <w:r w:rsidRPr="008E5E03">
        <w:rPr>
          <w:b/>
          <w:bCs/>
        </w:rPr>
        <w:t xml:space="preserve">                                </w:t>
      </w:r>
      <w:r>
        <w:rPr>
          <w:b/>
          <w:bCs/>
        </w:rPr>
        <w:t xml:space="preserve">     </w:t>
      </w:r>
      <w:r w:rsidRPr="008E5E03">
        <w:rPr>
          <w:b/>
          <w:bCs/>
        </w:rPr>
        <w:t xml:space="preserve">    </w:t>
      </w:r>
      <w:r>
        <w:rPr>
          <w:b/>
          <w:bCs/>
        </w:rPr>
        <w:t>МОУ ДОД  КДЮСШ «Ямбург</w:t>
      </w:r>
      <w:r w:rsidRPr="008E5E03">
        <w:rPr>
          <w:b/>
          <w:bCs/>
        </w:rPr>
        <w:t>»</w:t>
      </w:r>
    </w:p>
    <w:p w:rsidR="00BA6D71" w:rsidRPr="008E5E03" w:rsidRDefault="00BA6D71" w:rsidP="004E4E7E">
      <w:pPr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   </w:t>
      </w:r>
      <w:r>
        <w:rPr>
          <w:b/>
          <w:bCs/>
        </w:rPr>
        <w:t xml:space="preserve">    </w:t>
      </w:r>
      <w:r w:rsidRPr="008E5E03">
        <w:rPr>
          <w:b/>
          <w:bCs/>
        </w:rPr>
        <w:t xml:space="preserve"> (</w:t>
      </w:r>
      <w:r w:rsidRPr="0011355B">
        <w:rPr>
          <w:b/>
          <w:bCs/>
        </w:rPr>
        <w:t>ИНН 4707016891 /КПП 470701001</w:t>
      </w:r>
      <w:r w:rsidRPr="008E5E03">
        <w:rPr>
          <w:b/>
          <w:bCs/>
        </w:rPr>
        <w:t>)</w:t>
      </w:r>
    </w:p>
    <w:p w:rsidR="00BA6D71" w:rsidRPr="008E5E03" w:rsidRDefault="00BA6D71" w:rsidP="004E4E7E">
      <w:pPr>
        <w:jc w:val="both"/>
        <w:rPr>
          <w:b/>
          <w:bCs/>
        </w:rPr>
      </w:pPr>
    </w:p>
    <w:p w:rsidR="00BA6D71" w:rsidRPr="008E5E03" w:rsidRDefault="00BA6D71" w:rsidP="004E4E7E">
      <w:pPr>
        <w:jc w:val="both"/>
      </w:pPr>
      <w:r w:rsidRPr="008E5E03">
        <w:t>9</w:t>
      </w:r>
      <w:r>
        <w:t>21</w:t>
      </w:r>
      <w:r w:rsidRPr="008E5E03">
        <w:t xml:space="preserve">  1 13 03050 10 0000 130     Прочие доходы от оказания платных услуг </w:t>
      </w:r>
      <w:r>
        <w:t>получателями</w:t>
      </w:r>
    </w:p>
    <w:p w:rsidR="00BA6D71" w:rsidRDefault="00BA6D71" w:rsidP="004E4E7E">
      <w:pPr>
        <w:jc w:val="both"/>
      </w:pPr>
      <w:r w:rsidRPr="008E5E03">
        <w:t xml:space="preserve">                                     </w:t>
      </w:r>
      <w:r>
        <w:t xml:space="preserve">               </w:t>
      </w:r>
      <w:r w:rsidRPr="008E5E03">
        <w:t xml:space="preserve">средств бюджетов поселений и компенсации затрат бюджетов  </w:t>
      </w:r>
    </w:p>
    <w:p w:rsidR="00BA6D71" w:rsidRPr="008E5E03" w:rsidRDefault="00BA6D71" w:rsidP="004E4E7E">
      <w:pPr>
        <w:jc w:val="both"/>
      </w:pPr>
      <w:r>
        <w:t xml:space="preserve">                                                    </w:t>
      </w:r>
      <w:r w:rsidRPr="008E5E03">
        <w:t xml:space="preserve">поселений </w:t>
      </w:r>
    </w:p>
    <w:p w:rsidR="00BA6D71" w:rsidRDefault="00BA6D71" w:rsidP="004E4E7E">
      <w:pPr>
        <w:jc w:val="both"/>
      </w:pPr>
      <w:r w:rsidRPr="008E5E03">
        <w:t>9</w:t>
      </w:r>
      <w:r>
        <w:t>21</w:t>
      </w:r>
      <w:r w:rsidRPr="008E5E03">
        <w:t xml:space="preserve">  1 15 02050 10 0000 140     Платежи, взимаемые организациями поселений за выполнение </w:t>
      </w:r>
    </w:p>
    <w:p w:rsidR="00BA6D71" w:rsidRPr="008E5E03" w:rsidRDefault="00BA6D71" w:rsidP="004E4E7E">
      <w:pPr>
        <w:jc w:val="both"/>
      </w:pPr>
      <w:r>
        <w:t xml:space="preserve">                                                    </w:t>
      </w:r>
      <w:r w:rsidRPr="008E5E03">
        <w:t>определенных функций</w:t>
      </w:r>
    </w:p>
    <w:p w:rsidR="00BA6D71" w:rsidRDefault="00BA6D71" w:rsidP="004E4E7E">
      <w:pPr>
        <w:jc w:val="both"/>
      </w:pPr>
      <w:r w:rsidRPr="008E5E03">
        <w:t>9</w:t>
      </w:r>
      <w:r>
        <w:t xml:space="preserve">21  1 16  23050 10 0000 140    </w:t>
      </w:r>
      <w:r w:rsidRPr="008E5E03">
        <w:t xml:space="preserve">Доходы от возмещения ущерба  при  возникновении страховых </w:t>
      </w:r>
    </w:p>
    <w:p w:rsidR="00BA6D71" w:rsidRPr="008E5E03" w:rsidRDefault="00BA6D71" w:rsidP="004E4E7E">
      <w:pPr>
        <w:jc w:val="both"/>
      </w:pPr>
      <w:r>
        <w:t xml:space="preserve">                                                    </w:t>
      </w:r>
      <w:r w:rsidRPr="008E5E03">
        <w:t xml:space="preserve">случаев, когда  выгодоприобретателями по договорам </w:t>
      </w:r>
      <w:r>
        <w:t>страхова-</w:t>
      </w:r>
    </w:p>
    <w:p w:rsidR="00BA6D71" w:rsidRPr="008E5E03" w:rsidRDefault="00BA6D71" w:rsidP="004E4E7E">
      <w:pPr>
        <w:jc w:val="both"/>
      </w:pPr>
      <w:r w:rsidRPr="008E5E03">
        <w:t xml:space="preserve">                                    </w:t>
      </w:r>
      <w:r>
        <w:t xml:space="preserve">                </w:t>
      </w:r>
      <w:r w:rsidRPr="008E5E03">
        <w:t>ния выступают получатели средств бюджетов поселений</w:t>
      </w:r>
    </w:p>
    <w:p w:rsidR="00BA6D71" w:rsidRPr="008E5E03" w:rsidRDefault="00BA6D71" w:rsidP="004E4E7E">
      <w:pPr>
        <w:jc w:val="both"/>
      </w:pPr>
      <w:r w:rsidRPr="008E5E03">
        <w:t>9</w:t>
      </w:r>
      <w:r>
        <w:t>21</w:t>
      </w:r>
      <w:r w:rsidRPr="008E5E03">
        <w:t xml:space="preserve">  1 17 01050 10 0000 180     Невыясненные поступления, зачисляемые в бюджеты поселений</w:t>
      </w:r>
    </w:p>
    <w:p w:rsidR="00BA6D71" w:rsidRPr="008E5E03" w:rsidRDefault="00BA6D71" w:rsidP="004E4E7E">
      <w:pPr>
        <w:jc w:val="both"/>
        <w:rPr>
          <w:b/>
          <w:bCs/>
        </w:rPr>
      </w:pPr>
      <w:r>
        <w:t xml:space="preserve">921 </w:t>
      </w:r>
      <w:r w:rsidRPr="008E5E03">
        <w:t xml:space="preserve"> 1 17 05050 10 0000 180   </w:t>
      </w:r>
      <w:r>
        <w:t xml:space="preserve">  </w:t>
      </w:r>
      <w:r w:rsidRPr="008E5E03">
        <w:t>Прочие неналоговые доходы бюджетов поселений</w:t>
      </w:r>
    </w:p>
    <w:p w:rsidR="00BA6D71" w:rsidRDefault="00BA6D71" w:rsidP="00905AAD">
      <w:pPr>
        <w:jc w:val="both"/>
      </w:pPr>
      <w:r w:rsidRPr="008E5E03">
        <w:t>9</w:t>
      </w:r>
      <w:r>
        <w:t>21</w:t>
      </w:r>
      <w:r w:rsidRPr="008E5E03">
        <w:t xml:space="preserve">  3 02 01050 10 0000 130   </w:t>
      </w:r>
      <w:r>
        <w:t xml:space="preserve"> </w:t>
      </w:r>
      <w:r w:rsidRPr="008E5E03">
        <w:t xml:space="preserve"> </w:t>
      </w:r>
      <w:r>
        <w:t xml:space="preserve">Доходы от оказания услуг учреждениями, находящимися в </w:t>
      </w:r>
      <w:r w:rsidRPr="008E5E03">
        <w:t xml:space="preserve"> </w:t>
      </w:r>
    </w:p>
    <w:p w:rsidR="00BA6D71" w:rsidRDefault="00BA6D71" w:rsidP="004E4E7E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  <w:r w:rsidRPr="008E5E03">
        <w:t xml:space="preserve"> </w:t>
      </w:r>
    </w:p>
    <w:p w:rsidR="00BA6D71" w:rsidRDefault="00BA6D71" w:rsidP="004E4E7E">
      <w:pPr>
        <w:jc w:val="both"/>
      </w:pPr>
      <w:r>
        <w:t xml:space="preserve">921  3 03 03050 10 0000 180     Гранты, премии, добровольные пожертвования муниципальным  </w:t>
      </w:r>
    </w:p>
    <w:p w:rsidR="00BA6D71" w:rsidRDefault="00BA6D71" w:rsidP="004E4E7E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BA6D71" w:rsidRPr="008E5E03" w:rsidRDefault="00BA6D71" w:rsidP="004E4E7E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BA6D71" w:rsidRDefault="00BA6D71" w:rsidP="004E4E7E">
      <w:pPr>
        <w:jc w:val="both"/>
      </w:pPr>
      <w:r w:rsidRPr="008E5E03">
        <w:t>9</w:t>
      </w:r>
      <w:r>
        <w:t>21</w:t>
      </w:r>
      <w:r w:rsidRPr="008E5E03">
        <w:t xml:space="preserve">  3 03 </w:t>
      </w:r>
      <w:r>
        <w:t>99</w:t>
      </w:r>
      <w:r w:rsidRPr="008E5E03">
        <w:t xml:space="preserve">050 10 0000 180  </w:t>
      </w:r>
      <w:r>
        <w:t xml:space="preserve">   </w:t>
      </w:r>
      <w:r w:rsidRPr="008E5E03">
        <w:t>Прочие безвозмездные поступления   учреждениям,</w:t>
      </w:r>
    </w:p>
    <w:p w:rsidR="00BA6D71" w:rsidRDefault="00BA6D71" w:rsidP="004E4E7E">
      <w:pPr>
        <w:jc w:val="both"/>
      </w:pPr>
      <w:r>
        <w:t xml:space="preserve">                                               </w:t>
      </w:r>
      <w:r w:rsidRPr="008E5E03">
        <w:t xml:space="preserve"> </w:t>
      </w:r>
      <w:r>
        <w:t xml:space="preserve">    находящимся  </w:t>
      </w:r>
      <w:r w:rsidRPr="008E5E03">
        <w:t xml:space="preserve">в ведении органов  местного самоуправления </w:t>
      </w:r>
    </w:p>
    <w:p w:rsidR="00BA6D71" w:rsidRPr="008E5E03" w:rsidRDefault="00BA6D71" w:rsidP="004E4E7E">
      <w:pPr>
        <w:jc w:val="both"/>
      </w:pPr>
      <w:r>
        <w:t xml:space="preserve">                                                    </w:t>
      </w:r>
      <w:r w:rsidRPr="008E5E03">
        <w:t xml:space="preserve">поселений   </w:t>
      </w:r>
    </w:p>
    <w:p w:rsidR="00BA6D71" w:rsidRDefault="00BA6D71" w:rsidP="006F343C">
      <w:pPr>
        <w:jc w:val="both"/>
      </w:pPr>
    </w:p>
    <w:p w:rsidR="00BA6D71" w:rsidRDefault="00BA6D71" w:rsidP="006F343C">
      <w:pPr>
        <w:jc w:val="both"/>
      </w:pPr>
    </w:p>
    <w:p w:rsidR="00BA6D71" w:rsidRPr="008E5E03" w:rsidRDefault="00BA6D71" w:rsidP="002471D9">
      <w:pPr>
        <w:ind w:left="180"/>
        <w:jc w:val="both"/>
        <w:rPr>
          <w:b/>
          <w:bCs/>
        </w:rPr>
      </w:pPr>
      <w:r>
        <w:rPr>
          <w:b/>
          <w:bCs/>
        </w:rPr>
        <w:t>922</w:t>
      </w:r>
      <w:r w:rsidRPr="008E5E03">
        <w:rPr>
          <w:b/>
          <w:bCs/>
        </w:rPr>
        <w:t xml:space="preserve">                                   </w:t>
      </w:r>
      <w:r>
        <w:rPr>
          <w:b/>
          <w:bCs/>
        </w:rPr>
        <w:t xml:space="preserve">       </w:t>
      </w:r>
      <w:r w:rsidRPr="008E5E03">
        <w:rPr>
          <w:b/>
          <w:bCs/>
        </w:rPr>
        <w:t xml:space="preserve"> </w:t>
      </w:r>
      <w:r>
        <w:rPr>
          <w:b/>
          <w:bCs/>
        </w:rPr>
        <w:t xml:space="preserve">МОУ ДОД « ДЮСШ </w:t>
      </w:r>
      <w:r w:rsidRPr="008E5E03">
        <w:rPr>
          <w:b/>
          <w:bCs/>
        </w:rPr>
        <w:t>»</w:t>
      </w:r>
      <w:r>
        <w:rPr>
          <w:b/>
          <w:bCs/>
        </w:rPr>
        <w:t xml:space="preserve"> г.Ивангород</w:t>
      </w:r>
    </w:p>
    <w:p w:rsidR="00BA6D71" w:rsidRPr="003B4931" w:rsidRDefault="00BA6D71" w:rsidP="002471D9">
      <w:pPr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   </w:t>
      </w:r>
      <w:r>
        <w:rPr>
          <w:b/>
          <w:bCs/>
        </w:rPr>
        <w:t xml:space="preserve">        </w:t>
      </w:r>
      <w:r w:rsidRPr="008E5E03">
        <w:rPr>
          <w:b/>
          <w:bCs/>
        </w:rPr>
        <w:t xml:space="preserve"> (</w:t>
      </w:r>
      <w:r w:rsidRPr="003B4931">
        <w:rPr>
          <w:b/>
          <w:bCs/>
        </w:rPr>
        <w:t>ИНН 4721004802 /КПП 470701001)</w:t>
      </w:r>
    </w:p>
    <w:p w:rsidR="00BA6D71" w:rsidRDefault="00BA6D71" w:rsidP="002471D9">
      <w:pPr>
        <w:jc w:val="both"/>
        <w:rPr>
          <w:b/>
          <w:bCs/>
        </w:rPr>
      </w:pPr>
    </w:p>
    <w:p w:rsidR="00BA6D71" w:rsidRPr="008E5E03" w:rsidRDefault="00BA6D71" w:rsidP="002471D9">
      <w:pPr>
        <w:jc w:val="both"/>
      </w:pPr>
      <w:r w:rsidRPr="008E5E03">
        <w:t>9</w:t>
      </w:r>
      <w:r>
        <w:t>22</w:t>
      </w:r>
      <w:r w:rsidRPr="008E5E03">
        <w:t xml:space="preserve">  1 13 03050 10 0000 130     Прочие доходы от оказания платных услуг </w:t>
      </w:r>
      <w:r>
        <w:t>получателями</w:t>
      </w:r>
    </w:p>
    <w:p w:rsidR="00BA6D71" w:rsidRDefault="00BA6D71" w:rsidP="002471D9">
      <w:pPr>
        <w:jc w:val="both"/>
      </w:pPr>
      <w:r w:rsidRPr="008E5E03">
        <w:t xml:space="preserve">                                     </w:t>
      </w:r>
      <w:r>
        <w:t xml:space="preserve">               </w:t>
      </w:r>
      <w:r w:rsidRPr="008E5E03">
        <w:t xml:space="preserve">средств бюджетов поселений и компенсации затрат бюджетов  </w:t>
      </w:r>
    </w:p>
    <w:p w:rsidR="00BA6D71" w:rsidRPr="008E5E03" w:rsidRDefault="00BA6D71" w:rsidP="002471D9">
      <w:pPr>
        <w:jc w:val="both"/>
      </w:pPr>
      <w:r>
        <w:t xml:space="preserve">                                                    </w:t>
      </w:r>
      <w:r w:rsidRPr="008E5E03">
        <w:t xml:space="preserve">поселений </w:t>
      </w:r>
    </w:p>
    <w:p w:rsidR="00BA6D71" w:rsidRDefault="00BA6D71" w:rsidP="002471D9">
      <w:pPr>
        <w:jc w:val="both"/>
      </w:pPr>
      <w:r w:rsidRPr="008E5E03">
        <w:t>9</w:t>
      </w:r>
      <w:r>
        <w:t>22</w:t>
      </w:r>
      <w:r w:rsidRPr="008E5E03">
        <w:t xml:space="preserve">  1 15 02050 10 0000 140     Платежи, взимаемые организациями поселений за выполнение </w:t>
      </w:r>
    </w:p>
    <w:p w:rsidR="00BA6D71" w:rsidRPr="008E5E03" w:rsidRDefault="00BA6D71" w:rsidP="002471D9">
      <w:pPr>
        <w:jc w:val="both"/>
      </w:pPr>
      <w:r>
        <w:t xml:space="preserve">                                                    </w:t>
      </w:r>
      <w:r w:rsidRPr="008E5E03">
        <w:t>определенных функций</w:t>
      </w:r>
    </w:p>
    <w:p w:rsidR="00BA6D71" w:rsidRDefault="00BA6D71" w:rsidP="002471D9">
      <w:pPr>
        <w:jc w:val="both"/>
      </w:pPr>
      <w:r w:rsidRPr="008E5E03">
        <w:t>9</w:t>
      </w:r>
      <w:r>
        <w:t xml:space="preserve">22  1 16  23050 10 0000 140    </w:t>
      </w:r>
      <w:r w:rsidRPr="008E5E03">
        <w:t xml:space="preserve">Доходы от возмещения ущерба  при  возникновении страховых </w:t>
      </w:r>
    </w:p>
    <w:p w:rsidR="00BA6D71" w:rsidRPr="008E5E03" w:rsidRDefault="00BA6D71" w:rsidP="002471D9">
      <w:pPr>
        <w:jc w:val="both"/>
      </w:pPr>
      <w:r>
        <w:t xml:space="preserve">                                                    </w:t>
      </w:r>
      <w:r w:rsidRPr="008E5E03">
        <w:t xml:space="preserve">случаев, когда  выгодоприобретателями по договорам </w:t>
      </w:r>
      <w:r>
        <w:t>страхова-</w:t>
      </w:r>
    </w:p>
    <w:p w:rsidR="00BA6D71" w:rsidRPr="008E5E03" w:rsidRDefault="00BA6D71" w:rsidP="002471D9">
      <w:pPr>
        <w:jc w:val="both"/>
      </w:pPr>
      <w:r w:rsidRPr="008E5E03">
        <w:t xml:space="preserve">                                    </w:t>
      </w:r>
      <w:r>
        <w:t xml:space="preserve">                </w:t>
      </w:r>
      <w:r w:rsidRPr="008E5E03">
        <w:t>ния выступают получатели средств бюджетов поселений</w:t>
      </w:r>
    </w:p>
    <w:p w:rsidR="00BA6D71" w:rsidRPr="008E5E03" w:rsidRDefault="00BA6D71" w:rsidP="002471D9">
      <w:pPr>
        <w:jc w:val="both"/>
      </w:pPr>
      <w:r w:rsidRPr="008E5E03">
        <w:t>9</w:t>
      </w:r>
      <w:r>
        <w:t>22</w:t>
      </w:r>
      <w:r w:rsidRPr="008E5E03">
        <w:t xml:space="preserve">  1 17 01050 10 0000 180     Невыясненные поступления, зачисляемые в бюджеты поселений</w:t>
      </w:r>
    </w:p>
    <w:p w:rsidR="00BA6D71" w:rsidRPr="008E5E03" w:rsidRDefault="00BA6D71" w:rsidP="002471D9">
      <w:pPr>
        <w:jc w:val="both"/>
        <w:rPr>
          <w:b/>
          <w:bCs/>
        </w:rPr>
      </w:pPr>
      <w:r>
        <w:t xml:space="preserve">922 </w:t>
      </w:r>
      <w:r w:rsidRPr="008E5E03">
        <w:t xml:space="preserve"> 1 17 05050 10 0000 180    </w:t>
      </w:r>
      <w:r>
        <w:t xml:space="preserve"> </w:t>
      </w:r>
      <w:r w:rsidRPr="008E5E03">
        <w:t>Прочие неналоговые доходы бюджетов поселений</w:t>
      </w:r>
    </w:p>
    <w:p w:rsidR="00BA6D71" w:rsidRDefault="00BA6D71" w:rsidP="00905AAD">
      <w:pPr>
        <w:jc w:val="both"/>
      </w:pPr>
      <w:r w:rsidRPr="008E5E03">
        <w:t>9</w:t>
      </w:r>
      <w:r>
        <w:t>22</w:t>
      </w:r>
      <w:r w:rsidRPr="008E5E03">
        <w:t xml:space="preserve">  3 02 01050 10 0000 130   </w:t>
      </w:r>
      <w:r>
        <w:t xml:space="preserve"> </w:t>
      </w:r>
      <w:r w:rsidRPr="008E5E03">
        <w:t xml:space="preserve"> </w:t>
      </w:r>
      <w:r>
        <w:t xml:space="preserve">Доходы от оказания услуг учреждениями, находящимися в </w:t>
      </w:r>
      <w:r w:rsidRPr="008E5E03">
        <w:t xml:space="preserve"> </w:t>
      </w:r>
    </w:p>
    <w:p w:rsidR="00BA6D71" w:rsidRDefault="00BA6D71" w:rsidP="002471D9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  <w:r w:rsidRPr="008E5E03">
        <w:t xml:space="preserve"> </w:t>
      </w:r>
    </w:p>
    <w:p w:rsidR="00BA6D71" w:rsidRDefault="00BA6D71" w:rsidP="002471D9">
      <w:pPr>
        <w:jc w:val="both"/>
      </w:pPr>
      <w:r>
        <w:t xml:space="preserve">922  3 03 03050 10 0000 180     Гранты, премии, добровольные пожертвования муниципальным  </w:t>
      </w:r>
    </w:p>
    <w:p w:rsidR="00BA6D71" w:rsidRDefault="00BA6D71" w:rsidP="002471D9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BA6D71" w:rsidRPr="008E5E03" w:rsidRDefault="00BA6D71" w:rsidP="002471D9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BA6D71" w:rsidRDefault="00BA6D71" w:rsidP="002471D9">
      <w:pPr>
        <w:jc w:val="both"/>
      </w:pPr>
      <w:r w:rsidRPr="008E5E03">
        <w:t>9</w:t>
      </w:r>
      <w:r>
        <w:t xml:space="preserve">22  </w:t>
      </w:r>
      <w:r w:rsidRPr="008E5E03">
        <w:t xml:space="preserve">3 03 </w:t>
      </w:r>
      <w:r>
        <w:t>99</w:t>
      </w:r>
      <w:r w:rsidRPr="008E5E03">
        <w:t xml:space="preserve">050 10 0000 180 </w:t>
      </w:r>
      <w:r>
        <w:t xml:space="preserve"> </w:t>
      </w:r>
      <w:r w:rsidRPr="008E5E03">
        <w:t xml:space="preserve"> </w:t>
      </w:r>
      <w:r>
        <w:t xml:space="preserve">  </w:t>
      </w:r>
      <w:r w:rsidRPr="008E5E03">
        <w:t xml:space="preserve">Прочие безвозмездные поступления   учреждениям, </w:t>
      </w:r>
    </w:p>
    <w:p w:rsidR="00BA6D71" w:rsidRDefault="00BA6D71" w:rsidP="002471D9">
      <w:pPr>
        <w:jc w:val="both"/>
      </w:pPr>
      <w:r>
        <w:t xml:space="preserve">                                                    находящимся </w:t>
      </w:r>
      <w:r w:rsidRPr="008E5E03">
        <w:t xml:space="preserve">в ведении органов  местного самоуправления </w:t>
      </w:r>
      <w:r>
        <w:t xml:space="preserve"> </w:t>
      </w:r>
    </w:p>
    <w:p w:rsidR="00BA6D71" w:rsidRDefault="00BA6D71" w:rsidP="002471D9">
      <w:pPr>
        <w:jc w:val="both"/>
      </w:pPr>
      <w:r>
        <w:t xml:space="preserve">                                                    </w:t>
      </w:r>
      <w:r w:rsidRPr="008E5E03">
        <w:t xml:space="preserve">поселений   </w:t>
      </w:r>
    </w:p>
    <w:p w:rsidR="00BA6D71" w:rsidRDefault="00BA6D71" w:rsidP="002471D9">
      <w:pPr>
        <w:jc w:val="both"/>
      </w:pPr>
    </w:p>
    <w:p w:rsidR="00BA6D71" w:rsidRPr="008E5E03" w:rsidRDefault="00BA6D71" w:rsidP="00735560">
      <w:pPr>
        <w:ind w:left="180"/>
        <w:jc w:val="both"/>
        <w:rPr>
          <w:b/>
          <w:bCs/>
        </w:rPr>
      </w:pPr>
      <w:r>
        <w:rPr>
          <w:b/>
          <w:bCs/>
        </w:rPr>
        <w:t>923</w:t>
      </w:r>
      <w:r w:rsidRPr="008E5E03">
        <w:rPr>
          <w:b/>
          <w:bCs/>
        </w:rPr>
        <w:t xml:space="preserve">                                   </w:t>
      </w:r>
      <w:r>
        <w:rPr>
          <w:b/>
          <w:bCs/>
        </w:rPr>
        <w:t xml:space="preserve">        </w:t>
      </w:r>
      <w:r w:rsidRPr="008E5E03">
        <w:rPr>
          <w:b/>
          <w:bCs/>
        </w:rPr>
        <w:t xml:space="preserve"> </w:t>
      </w:r>
      <w:r>
        <w:rPr>
          <w:b/>
          <w:bCs/>
        </w:rPr>
        <w:t>МОУ ДОД «Ивангородская ДМШ</w:t>
      </w:r>
      <w:r w:rsidRPr="008E5E03">
        <w:rPr>
          <w:b/>
          <w:bCs/>
        </w:rPr>
        <w:t>»</w:t>
      </w:r>
    </w:p>
    <w:p w:rsidR="00BA6D71" w:rsidRPr="008E5E03" w:rsidRDefault="00BA6D71" w:rsidP="00735560">
      <w:pPr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  </w:t>
      </w:r>
      <w:r>
        <w:rPr>
          <w:b/>
          <w:bCs/>
        </w:rPr>
        <w:t xml:space="preserve">         </w:t>
      </w:r>
      <w:r w:rsidRPr="008E5E03">
        <w:rPr>
          <w:b/>
          <w:bCs/>
        </w:rPr>
        <w:t xml:space="preserve">  (</w:t>
      </w:r>
      <w:r w:rsidRPr="00A22317">
        <w:rPr>
          <w:b/>
          <w:bCs/>
        </w:rPr>
        <w:t>ИНН 4721004922 /КПП 470701001)</w:t>
      </w:r>
    </w:p>
    <w:p w:rsidR="00BA6D71" w:rsidRPr="008E5E03" w:rsidRDefault="00BA6D71" w:rsidP="00735560">
      <w:pPr>
        <w:jc w:val="both"/>
        <w:rPr>
          <w:b/>
          <w:bCs/>
        </w:rPr>
      </w:pPr>
    </w:p>
    <w:p w:rsidR="00BA6D71" w:rsidRPr="008E5E03" w:rsidRDefault="00BA6D71" w:rsidP="00735560">
      <w:pPr>
        <w:jc w:val="both"/>
      </w:pPr>
      <w:r w:rsidRPr="008E5E03">
        <w:t>9</w:t>
      </w:r>
      <w:r>
        <w:t>23</w:t>
      </w:r>
      <w:r w:rsidRPr="008E5E03">
        <w:t xml:space="preserve">  1 13 03050 10 0000 130     Прочие доходы от оказания платных услуг </w:t>
      </w:r>
      <w:r>
        <w:t>получателями</w:t>
      </w:r>
    </w:p>
    <w:p w:rsidR="00BA6D71" w:rsidRDefault="00BA6D71" w:rsidP="00735560">
      <w:pPr>
        <w:jc w:val="both"/>
      </w:pPr>
      <w:r w:rsidRPr="008E5E03">
        <w:t xml:space="preserve">                                     </w:t>
      </w:r>
      <w:r>
        <w:t xml:space="preserve">               </w:t>
      </w:r>
      <w:r w:rsidRPr="008E5E03">
        <w:t xml:space="preserve">средств бюджетов поселений и компенсации затрат бюджетов  </w:t>
      </w:r>
    </w:p>
    <w:p w:rsidR="00BA6D71" w:rsidRPr="008E5E03" w:rsidRDefault="00BA6D71" w:rsidP="00735560">
      <w:pPr>
        <w:jc w:val="both"/>
      </w:pPr>
      <w:r>
        <w:t xml:space="preserve">                                                    </w:t>
      </w:r>
      <w:r w:rsidRPr="008E5E03">
        <w:t xml:space="preserve">поселений </w:t>
      </w:r>
    </w:p>
    <w:p w:rsidR="00BA6D71" w:rsidRDefault="00BA6D71" w:rsidP="00735560">
      <w:pPr>
        <w:jc w:val="both"/>
      </w:pPr>
      <w:r w:rsidRPr="008E5E03">
        <w:t>9</w:t>
      </w:r>
      <w:r>
        <w:t>23</w:t>
      </w:r>
      <w:r w:rsidRPr="008E5E03">
        <w:t xml:space="preserve">  1 15 02050 10 0000 140     Платежи, взимаемые организациями поселений за выполнение </w:t>
      </w:r>
    </w:p>
    <w:p w:rsidR="00BA6D71" w:rsidRPr="008E5E03" w:rsidRDefault="00BA6D71" w:rsidP="00735560">
      <w:pPr>
        <w:jc w:val="both"/>
      </w:pPr>
      <w:r>
        <w:t xml:space="preserve">                                                    </w:t>
      </w:r>
      <w:r w:rsidRPr="008E5E03">
        <w:t>определенных функций</w:t>
      </w:r>
    </w:p>
    <w:p w:rsidR="00BA6D71" w:rsidRDefault="00BA6D71" w:rsidP="00735560">
      <w:pPr>
        <w:jc w:val="both"/>
      </w:pPr>
      <w:r w:rsidRPr="008E5E03">
        <w:t>9</w:t>
      </w:r>
      <w:r>
        <w:t xml:space="preserve">23 </w:t>
      </w:r>
      <w:r w:rsidRPr="008E5E03">
        <w:t xml:space="preserve"> 1 16  23050 10 0000 1</w:t>
      </w:r>
      <w:r>
        <w:t xml:space="preserve">40    </w:t>
      </w:r>
      <w:r w:rsidRPr="008E5E03">
        <w:t xml:space="preserve">Доходы от возмещения ущерба  при  возникновении страховых </w:t>
      </w:r>
    </w:p>
    <w:p w:rsidR="00BA6D71" w:rsidRPr="008E5E03" w:rsidRDefault="00BA6D71" w:rsidP="00735560">
      <w:pPr>
        <w:jc w:val="both"/>
      </w:pPr>
      <w:r>
        <w:t xml:space="preserve">                                                    </w:t>
      </w:r>
      <w:r w:rsidRPr="008E5E03">
        <w:t xml:space="preserve">случаев, когда  выгодоприобретателями по договорам </w:t>
      </w:r>
      <w:r>
        <w:t>страхова-</w:t>
      </w:r>
    </w:p>
    <w:p w:rsidR="00BA6D71" w:rsidRPr="008E5E03" w:rsidRDefault="00BA6D71" w:rsidP="00735560">
      <w:pPr>
        <w:jc w:val="both"/>
      </w:pPr>
      <w:r w:rsidRPr="008E5E03">
        <w:t xml:space="preserve">                                    </w:t>
      </w:r>
      <w:r>
        <w:t xml:space="preserve">                </w:t>
      </w:r>
      <w:r w:rsidRPr="008E5E03">
        <w:t>ния выступают получатели средств бюджетов поселений</w:t>
      </w:r>
    </w:p>
    <w:p w:rsidR="00BA6D71" w:rsidRPr="008E5E03" w:rsidRDefault="00BA6D71" w:rsidP="00735560">
      <w:pPr>
        <w:jc w:val="both"/>
      </w:pPr>
      <w:r w:rsidRPr="008E5E03">
        <w:t>9</w:t>
      </w:r>
      <w:r>
        <w:t>23</w:t>
      </w:r>
      <w:r w:rsidRPr="008E5E03">
        <w:t xml:space="preserve">  1 17 01050 10 0000 180     Невыясненные поступления, зачисляемые в бюджеты поселений</w:t>
      </w:r>
    </w:p>
    <w:p w:rsidR="00BA6D71" w:rsidRPr="008E5E03" w:rsidRDefault="00BA6D71" w:rsidP="00735560">
      <w:pPr>
        <w:jc w:val="both"/>
        <w:rPr>
          <w:b/>
          <w:bCs/>
        </w:rPr>
      </w:pPr>
      <w:r>
        <w:t xml:space="preserve">923 </w:t>
      </w:r>
      <w:r w:rsidRPr="008E5E03">
        <w:t xml:space="preserve"> 1 17 05050 10 0000 180   </w:t>
      </w:r>
      <w:r>
        <w:t xml:space="preserve">  </w:t>
      </w:r>
      <w:r w:rsidRPr="008E5E03">
        <w:t>Прочие неналоговые доходы бюджетов поселений</w:t>
      </w:r>
    </w:p>
    <w:p w:rsidR="00BA6D71" w:rsidRDefault="00BA6D71" w:rsidP="00905AAD">
      <w:pPr>
        <w:jc w:val="both"/>
      </w:pPr>
      <w:r w:rsidRPr="008E5E03">
        <w:t>9</w:t>
      </w:r>
      <w:r>
        <w:t>23</w:t>
      </w:r>
      <w:r w:rsidRPr="008E5E03">
        <w:t xml:space="preserve">  3 02 01050 10 0000 130   </w:t>
      </w:r>
      <w:r>
        <w:t xml:space="preserve"> </w:t>
      </w:r>
      <w:r w:rsidRPr="008E5E03">
        <w:t xml:space="preserve"> </w:t>
      </w:r>
      <w:r>
        <w:t xml:space="preserve">Доходы от оказания услуг учреждениями, находящимися в </w:t>
      </w:r>
      <w:r w:rsidRPr="008E5E03">
        <w:t xml:space="preserve"> </w:t>
      </w:r>
    </w:p>
    <w:p w:rsidR="00BA6D71" w:rsidRDefault="00BA6D71" w:rsidP="00735560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  <w:r w:rsidRPr="008E5E03">
        <w:t xml:space="preserve"> </w:t>
      </w:r>
    </w:p>
    <w:p w:rsidR="00BA6D71" w:rsidRDefault="00BA6D71" w:rsidP="00735560">
      <w:pPr>
        <w:jc w:val="both"/>
      </w:pPr>
      <w:r>
        <w:t xml:space="preserve">923  3 03 03050 10 0000 180     Гранты, премии, добровольные пожертвования муниципальным  </w:t>
      </w:r>
    </w:p>
    <w:p w:rsidR="00BA6D71" w:rsidRDefault="00BA6D71" w:rsidP="00735560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BA6D71" w:rsidRPr="008E5E03" w:rsidRDefault="00BA6D71" w:rsidP="00735560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BA6D71" w:rsidRDefault="00BA6D71" w:rsidP="00735560">
      <w:pPr>
        <w:jc w:val="both"/>
      </w:pPr>
      <w:r w:rsidRPr="008E5E03">
        <w:t>9</w:t>
      </w:r>
      <w:r>
        <w:t>23</w:t>
      </w:r>
      <w:r w:rsidRPr="008E5E03">
        <w:t xml:space="preserve">  3 03 </w:t>
      </w:r>
      <w:r>
        <w:t xml:space="preserve">99050 10 0000 180     </w:t>
      </w:r>
      <w:r w:rsidRPr="008E5E03">
        <w:t xml:space="preserve">Прочие безвозмездные поступления   учреждениям, </w:t>
      </w:r>
    </w:p>
    <w:p w:rsidR="00BA6D71" w:rsidRDefault="00BA6D71" w:rsidP="00735560">
      <w:pPr>
        <w:jc w:val="both"/>
      </w:pPr>
      <w:r>
        <w:t xml:space="preserve">                                                    находящимся </w:t>
      </w:r>
      <w:r w:rsidRPr="008E5E03">
        <w:t>в ведении органов  местного самоуправления</w:t>
      </w:r>
    </w:p>
    <w:p w:rsidR="00BA6D71" w:rsidRPr="008E5E03" w:rsidRDefault="00BA6D71" w:rsidP="00735560">
      <w:pPr>
        <w:jc w:val="both"/>
      </w:pPr>
      <w:r>
        <w:t xml:space="preserve">                                                    </w:t>
      </w:r>
      <w:r w:rsidRPr="008E5E03">
        <w:t xml:space="preserve">поселений   </w:t>
      </w:r>
    </w:p>
    <w:p w:rsidR="00BA6D71" w:rsidRPr="008E5E03" w:rsidRDefault="00BA6D71" w:rsidP="00735560">
      <w:pPr>
        <w:jc w:val="both"/>
      </w:pPr>
    </w:p>
    <w:p w:rsidR="00BA6D71" w:rsidRDefault="00BA6D71" w:rsidP="006F343C">
      <w:pPr>
        <w:jc w:val="both"/>
      </w:pPr>
    </w:p>
    <w:p w:rsidR="00BA6D71" w:rsidRPr="008E5E03" w:rsidRDefault="00BA6D71" w:rsidP="00D93E79">
      <w:pPr>
        <w:ind w:left="180"/>
        <w:jc w:val="both"/>
        <w:rPr>
          <w:b/>
          <w:bCs/>
        </w:rPr>
      </w:pPr>
      <w:r>
        <w:rPr>
          <w:b/>
          <w:bCs/>
        </w:rPr>
        <w:t>924</w:t>
      </w:r>
      <w:r w:rsidRPr="008E5E03">
        <w:rPr>
          <w:b/>
          <w:bCs/>
        </w:rPr>
        <w:t xml:space="preserve">                                    </w:t>
      </w:r>
      <w:r>
        <w:rPr>
          <w:b/>
          <w:bCs/>
        </w:rPr>
        <w:t xml:space="preserve">     МОУ ДОД «Ивангородская ДХШ</w:t>
      </w:r>
      <w:r w:rsidRPr="008E5E03">
        <w:rPr>
          <w:b/>
          <w:bCs/>
        </w:rPr>
        <w:t>»</w:t>
      </w:r>
    </w:p>
    <w:p w:rsidR="00BA6D71" w:rsidRPr="008E5E03" w:rsidRDefault="00BA6D71" w:rsidP="00D93E79">
      <w:pPr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  </w:t>
      </w:r>
      <w:r>
        <w:rPr>
          <w:b/>
          <w:bCs/>
        </w:rPr>
        <w:t xml:space="preserve">     </w:t>
      </w:r>
      <w:r w:rsidRPr="008E5E03">
        <w:rPr>
          <w:b/>
          <w:bCs/>
        </w:rPr>
        <w:t xml:space="preserve">  (</w:t>
      </w:r>
      <w:r w:rsidRPr="003972FB">
        <w:rPr>
          <w:b/>
          <w:bCs/>
        </w:rPr>
        <w:t>ИНН 4721004915 /КПП 470701001</w:t>
      </w:r>
      <w:r w:rsidRPr="008E5E03">
        <w:rPr>
          <w:b/>
          <w:bCs/>
        </w:rPr>
        <w:t>)</w:t>
      </w:r>
    </w:p>
    <w:p w:rsidR="00BA6D71" w:rsidRDefault="00BA6D71" w:rsidP="00D93E79">
      <w:pPr>
        <w:jc w:val="both"/>
        <w:rPr>
          <w:b/>
          <w:bCs/>
        </w:rPr>
      </w:pPr>
    </w:p>
    <w:p w:rsidR="00BA6D71" w:rsidRPr="008E5E03" w:rsidRDefault="00BA6D71" w:rsidP="00D93E79">
      <w:pPr>
        <w:jc w:val="both"/>
        <w:rPr>
          <w:b/>
          <w:bCs/>
        </w:rPr>
      </w:pPr>
    </w:p>
    <w:p w:rsidR="00BA6D71" w:rsidRPr="008E5E03" w:rsidRDefault="00BA6D71" w:rsidP="00D93E79">
      <w:pPr>
        <w:jc w:val="both"/>
      </w:pPr>
      <w:r w:rsidRPr="008E5E03">
        <w:t>9</w:t>
      </w:r>
      <w:r>
        <w:t>24</w:t>
      </w:r>
      <w:r w:rsidRPr="008E5E03">
        <w:t xml:space="preserve">  1 13 03050 10 0000 130     Прочие доходы от оказания платных услуг </w:t>
      </w:r>
      <w:r>
        <w:t>получателями</w:t>
      </w:r>
    </w:p>
    <w:p w:rsidR="00BA6D71" w:rsidRDefault="00BA6D71" w:rsidP="00D93E79">
      <w:pPr>
        <w:jc w:val="both"/>
      </w:pPr>
      <w:r w:rsidRPr="008E5E03">
        <w:t xml:space="preserve">                                     </w:t>
      </w:r>
      <w:r>
        <w:t xml:space="preserve">               </w:t>
      </w:r>
      <w:r w:rsidRPr="008E5E03">
        <w:t xml:space="preserve">средств бюджетов поселений и компенсации затрат бюджетов  </w:t>
      </w:r>
    </w:p>
    <w:p w:rsidR="00BA6D71" w:rsidRPr="008E5E03" w:rsidRDefault="00BA6D71" w:rsidP="00D93E79">
      <w:pPr>
        <w:jc w:val="both"/>
      </w:pPr>
      <w:r>
        <w:t xml:space="preserve">                                                    </w:t>
      </w:r>
      <w:r w:rsidRPr="008E5E03">
        <w:t xml:space="preserve">поселений </w:t>
      </w:r>
    </w:p>
    <w:p w:rsidR="00BA6D71" w:rsidRDefault="00BA6D71" w:rsidP="00D93E79">
      <w:pPr>
        <w:jc w:val="both"/>
      </w:pPr>
      <w:r w:rsidRPr="008E5E03">
        <w:t>9</w:t>
      </w:r>
      <w:r>
        <w:t>24</w:t>
      </w:r>
      <w:r w:rsidRPr="008E5E03">
        <w:t xml:space="preserve">  1 15 02050 10 0000 140     Платежи, взимаемые организациями поселений за выполнение </w:t>
      </w:r>
    </w:p>
    <w:p w:rsidR="00BA6D71" w:rsidRPr="008E5E03" w:rsidRDefault="00BA6D71" w:rsidP="00D93E79">
      <w:pPr>
        <w:jc w:val="both"/>
      </w:pPr>
      <w:r>
        <w:t xml:space="preserve">                                                    </w:t>
      </w:r>
      <w:r w:rsidRPr="008E5E03">
        <w:t>определенных функций</w:t>
      </w:r>
    </w:p>
    <w:p w:rsidR="00BA6D71" w:rsidRDefault="00BA6D71" w:rsidP="00D93E79">
      <w:pPr>
        <w:jc w:val="both"/>
      </w:pPr>
      <w:r w:rsidRPr="008E5E03">
        <w:t>9</w:t>
      </w:r>
      <w:r>
        <w:t xml:space="preserve">24 </w:t>
      </w:r>
      <w:r w:rsidRPr="008E5E03">
        <w:t xml:space="preserve"> 1 16  23050 10 0000 140</w:t>
      </w:r>
      <w:r>
        <w:t xml:space="preserve">    </w:t>
      </w:r>
      <w:r w:rsidRPr="008E5E03">
        <w:t xml:space="preserve">Доходы от возмещения ущерба  при  возникновении страховых </w:t>
      </w:r>
    </w:p>
    <w:p w:rsidR="00BA6D71" w:rsidRPr="008E5E03" w:rsidRDefault="00BA6D71" w:rsidP="00D93E79">
      <w:pPr>
        <w:jc w:val="both"/>
      </w:pPr>
      <w:r>
        <w:t xml:space="preserve">                                                    </w:t>
      </w:r>
      <w:r w:rsidRPr="008E5E03">
        <w:t xml:space="preserve">случаев, когда  выгодоприобретателями по договорам </w:t>
      </w:r>
      <w:r>
        <w:t>страхова-</w:t>
      </w:r>
    </w:p>
    <w:p w:rsidR="00BA6D71" w:rsidRPr="008E5E03" w:rsidRDefault="00BA6D71" w:rsidP="00D93E79">
      <w:pPr>
        <w:jc w:val="both"/>
      </w:pPr>
      <w:r w:rsidRPr="008E5E03">
        <w:t xml:space="preserve">                                    </w:t>
      </w:r>
      <w:r>
        <w:t xml:space="preserve">                </w:t>
      </w:r>
      <w:r w:rsidRPr="008E5E03">
        <w:t>ния выступают получатели средств бюджетов поселений</w:t>
      </w:r>
    </w:p>
    <w:p w:rsidR="00BA6D71" w:rsidRPr="008E5E03" w:rsidRDefault="00BA6D71" w:rsidP="00D93E79">
      <w:pPr>
        <w:jc w:val="both"/>
      </w:pPr>
      <w:r w:rsidRPr="008E5E03">
        <w:t>9</w:t>
      </w:r>
      <w:r>
        <w:t>24</w:t>
      </w:r>
      <w:r w:rsidRPr="008E5E03">
        <w:t xml:space="preserve">  1 17 01050 10 0000 180     Невыясненные поступления, зачисляемые в бюджеты поселений</w:t>
      </w:r>
    </w:p>
    <w:p w:rsidR="00BA6D71" w:rsidRPr="008E5E03" w:rsidRDefault="00BA6D71" w:rsidP="00D93E79">
      <w:pPr>
        <w:jc w:val="both"/>
        <w:rPr>
          <w:b/>
          <w:bCs/>
        </w:rPr>
      </w:pPr>
      <w:r>
        <w:t xml:space="preserve">924 </w:t>
      </w:r>
      <w:r w:rsidRPr="008E5E03">
        <w:t xml:space="preserve"> 1 17 05050 10 0000 180   </w:t>
      </w:r>
      <w:r>
        <w:t xml:space="preserve">  </w:t>
      </w:r>
      <w:r w:rsidRPr="008E5E03">
        <w:t>Прочие неналоговые доходы бюджетов поселений</w:t>
      </w:r>
    </w:p>
    <w:p w:rsidR="00BA6D71" w:rsidRDefault="00BA6D71" w:rsidP="00D93E79">
      <w:pPr>
        <w:jc w:val="both"/>
      </w:pPr>
      <w:r w:rsidRPr="008E5E03">
        <w:t>9</w:t>
      </w:r>
      <w:r>
        <w:t>24</w:t>
      </w:r>
      <w:r w:rsidRPr="008E5E03">
        <w:t xml:space="preserve">  3 02 01050 10 0000 130   </w:t>
      </w:r>
      <w:r>
        <w:t xml:space="preserve">  Доходы от оказания услуг учреждениями, находящимися в </w:t>
      </w:r>
      <w:r w:rsidRPr="008E5E03">
        <w:t xml:space="preserve"> </w:t>
      </w:r>
    </w:p>
    <w:p w:rsidR="00BA6D71" w:rsidRDefault="00BA6D71" w:rsidP="00D93E79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  <w:r w:rsidRPr="008E5E03">
        <w:t xml:space="preserve"> </w:t>
      </w:r>
    </w:p>
    <w:p w:rsidR="00BA6D71" w:rsidRDefault="00BA6D71" w:rsidP="00D93E79">
      <w:pPr>
        <w:jc w:val="both"/>
      </w:pPr>
    </w:p>
    <w:p w:rsidR="00BA6D71" w:rsidRDefault="00BA6D71" w:rsidP="00D93E79">
      <w:pPr>
        <w:jc w:val="both"/>
      </w:pPr>
      <w:r>
        <w:t xml:space="preserve">924  3 03 03050 10 0000 180     Гранты, премии, добровольные пожертвования муниципальным  </w:t>
      </w:r>
    </w:p>
    <w:p w:rsidR="00BA6D71" w:rsidRDefault="00BA6D71" w:rsidP="00D93E79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BA6D71" w:rsidRPr="008E5E03" w:rsidRDefault="00BA6D71" w:rsidP="00D93E79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BA6D71" w:rsidRDefault="00BA6D71" w:rsidP="00D93E79">
      <w:pPr>
        <w:jc w:val="both"/>
      </w:pPr>
      <w:r w:rsidRPr="008E5E03">
        <w:t>9</w:t>
      </w:r>
      <w:r>
        <w:t>24</w:t>
      </w:r>
      <w:r w:rsidRPr="008E5E03">
        <w:t xml:space="preserve">  3 03 </w:t>
      </w:r>
      <w:r>
        <w:t>99</w:t>
      </w:r>
      <w:r w:rsidRPr="008E5E03">
        <w:t xml:space="preserve">050 10 0000 180 </w:t>
      </w:r>
      <w:r>
        <w:t xml:space="preserve"> </w:t>
      </w:r>
      <w:r w:rsidRPr="008E5E03">
        <w:t xml:space="preserve"> </w:t>
      </w:r>
      <w:r>
        <w:t xml:space="preserve">  </w:t>
      </w:r>
      <w:r w:rsidRPr="008E5E03">
        <w:t>Прочие безвозмездные поступления   учреждениям,</w:t>
      </w:r>
    </w:p>
    <w:p w:rsidR="00BA6D71" w:rsidRDefault="00BA6D71" w:rsidP="00D93E79">
      <w:pPr>
        <w:jc w:val="both"/>
      </w:pPr>
      <w:r>
        <w:t xml:space="preserve">                                                    находящимся </w:t>
      </w:r>
      <w:r w:rsidRPr="008E5E03">
        <w:t xml:space="preserve">в ведении органов  местного самоуправления </w:t>
      </w:r>
    </w:p>
    <w:p w:rsidR="00BA6D71" w:rsidRPr="008E5E03" w:rsidRDefault="00BA6D71" w:rsidP="00D93E79">
      <w:pPr>
        <w:jc w:val="both"/>
      </w:pPr>
      <w:r>
        <w:t xml:space="preserve">                                                    </w:t>
      </w:r>
      <w:r w:rsidRPr="008E5E03">
        <w:t xml:space="preserve">поселений   </w:t>
      </w:r>
    </w:p>
    <w:p w:rsidR="00BA6D71" w:rsidRPr="008E5E03" w:rsidRDefault="00BA6D71" w:rsidP="00D93E79">
      <w:pPr>
        <w:jc w:val="both"/>
      </w:pPr>
    </w:p>
    <w:p w:rsidR="00BA6D71" w:rsidRPr="008E5E03" w:rsidRDefault="00BA6D71" w:rsidP="006F343C">
      <w:pPr>
        <w:jc w:val="both"/>
      </w:pPr>
    </w:p>
    <w:sectPr w:rsidR="00BA6D71" w:rsidRPr="008E5E03" w:rsidSect="005F116A">
      <w:pgSz w:w="11906" w:h="16838" w:code="9"/>
      <w:pgMar w:top="1134" w:right="386" w:bottom="540" w:left="1701" w:header="709" w:footer="709" w:gutter="0"/>
      <w:pgNumType w:start="14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6D71" w:rsidRDefault="00BA6D71">
      <w:r>
        <w:separator/>
      </w:r>
    </w:p>
  </w:endnote>
  <w:endnote w:type="continuationSeparator" w:id="1">
    <w:p w:rsidR="00BA6D71" w:rsidRDefault="00BA6D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6D71" w:rsidRDefault="00BA6D71">
      <w:r>
        <w:separator/>
      </w:r>
    </w:p>
  </w:footnote>
  <w:footnote w:type="continuationSeparator" w:id="1">
    <w:p w:rsidR="00BA6D71" w:rsidRDefault="00BA6D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321E3"/>
    <w:multiLevelType w:val="multilevel"/>
    <w:tmpl w:val="30B4CEE0"/>
    <w:lvl w:ilvl="0">
      <w:start w:val="926"/>
      <w:numFmt w:val="decimal"/>
      <w:lvlText w:val="%1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1C30BC"/>
    <w:multiLevelType w:val="hybridMultilevel"/>
    <w:tmpl w:val="9D9CF4AC"/>
    <w:lvl w:ilvl="0" w:tplc="F0AEE988">
      <w:start w:val="926"/>
      <w:numFmt w:val="decimal"/>
      <w:lvlText w:val="%1"/>
      <w:lvlJc w:val="left"/>
      <w:pPr>
        <w:tabs>
          <w:tab w:val="num" w:pos="4455"/>
        </w:tabs>
        <w:ind w:left="4455" w:hanging="40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4224C7"/>
    <w:multiLevelType w:val="hybridMultilevel"/>
    <w:tmpl w:val="5BB0D76E"/>
    <w:lvl w:ilvl="0" w:tplc="E3525B20">
      <w:start w:val="93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704C7C"/>
    <w:multiLevelType w:val="hybridMultilevel"/>
    <w:tmpl w:val="81AAE3F4"/>
    <w:lvl w:ilvl="0" w:tplc="DD22F960">
      <w:start w:val="917"/>
      <w:numFmt w:val="decimal"/>
      <w:lvlText w:val="%1"/>
      <w:lvlJc w:val="left"/>
      <w:pPr>
        <w:tabs>
          <w:tab w:val="num" w:pos="615"/>
        </w:tabs>
        <w:ind w:left="61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1CC7377C"/>
    <w:multiLevelType w:val="hybridMultilevel"/>
    <w:tmpl w:val="F4B43218"/>
    <w:lvl w:ilvl="0" w:tplc="74207C38">
      <w:start w:val="981"/>
      <w:numFmt w:val="decimal"/>
      <w:lvlText w:val="%1"/>
      <w:lvlJc w:val="left"/>
      <w:pPr>
        <w:tabs>
          <w:tab w:val="num" w:pos="3105"/>
        </w:tabs>
        <w:ind w:left="3105" w:hanging="27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617DAD"/>
    <w:multiLevelType w:val="hybridMultilevel"/>
    <w:tmpl w:val="E4C607FA"/>
    <w:lvl w:ilvl="0" w:tplc="6D723C04">
      <w:start w:val="902"/>
      <w:numFmt w:val="decimal"/>
      <w:lvlText w:val="%1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9A4C6B"/>
    <w:multiLevelType w:val="hybridMultilevel"/>
    <w:tmpl w:val="5B70619C"/>
    <w:lvl w:ilvl="0" w:tplc="0BC26FE0">
      <w:start w:val="902"/>
      <w:numFmt w:val="decimal"/>
      <w:lvlText w:val="%1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510732B"/>
    <w:multiLevelType w:val="hybridMultilevel"/>
    <w:tmpl w:val="37AC19C6"/>
    <w:lvl w:ilvl="0" w:tplc="E67484EE">
      <w:start w:val="982"/>
      <w:numFmt w:val="decimal"/>
      <w:lvlText w:val="%1"/>
      <w:lvlJc w:val="left"/>
      <w:pPr>
        <w:tabs>
          <w:tab w:val="num" w:pos="3105"/>
        </w:tabs>
        <w:ind w:left="3105" w:hanging="27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5ED573B"/>
    <w:multiLevelType w:val="hybridMultilevel"/>
    <w:tmpl w:val="30B4CEE0"/>
    <w:lvl w:ilvl="0" w:tplc="3E524576">
      <w:start w:val="926"/>
      <w:numFmt w:val="decimal"/>
      <w:lvlText w:val="%1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1224D52"/>
    <w:multiLevelType w:val="hybridMultilevel"/>
    <w:tmpl w:val="CE9A7092"/>
    <w:lvl w:ilvl="0" w:tplc="4D16B1BA">
      <w:start w:val="983"/>
      <w:numFmt w:val="decimal"/>
      <w:lvlText w:val="%1"/>
      <w:lvlJc w:val="left"/>
      <w:pPr>
        <w:tabs>
          <w:tab w:val="num" w:pos="3180"/>
        </w:tabs>
        <w:ind w:left="3180" w:hanging="28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ED0C4C"/>
    <w:multiLevelType w:val="hybridMultilevel"/>
    <w:tmpl w:val="A72A644C"/>
    <w:lvl w:ilvl="0" w:tplc="8468F536">
      <w:start w:val="986"/>
      <w:numFmt w:val="decimal"/>
      <w:lvlText w:val="%1"/>
      <w:lvlJc w:val="left"/>
      <w:pPr>
        <w:tabs>
          <w:tab w:val="num" w:pos="615"/>
        </w:tabs>
        <w:ind w:left="61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>
    <w:nsid w:val="603E6FE0"/>
    <w:multiLevelType w:val="hybridMultilevel"/>
    <w:tmpl w:val="3826626E"/>
    <w:lvl w:ilvl="0" w:tplc="409E7C2C">
      <w:start w:val="902"/>
      <w:numFmt w:val="decimal"/>
      <w:lvlText w:val="%1"/>
      <w:lvlJc w:val="left"/>
      <w:pPr>
        <w:tabs>
          <w:tab w:val="num" w:pos="4320"/>
        </w:tabs>
        <w:ind w:left="4320" w:hanging="402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>
    <w:abstractNumId w:val="11"/>
  </w:num>
  <w:num w:numId="2">
    <w:abstractNumId w:val="5"/>
  </w:num>
  <w:num w:numId="3">
    <w:abstractNumId w:val="6"/>
  </w:num>
  <w:num w:numId="4">
    <w:abstractNumId w:val="1"/>
  </w:num>
  <w:num w:numId="5">
    <w:abstractNumId w:val="8"/>
  </w:num>
  <w:num w:numId="6">
    <w:abstractNumId w:val="2"/>
  </w:num>
  <w:num w:numId="7">
    <w:abstractNumId w:val="9"/>
  </w:num>
  <w:num w:numId="8">
    <w:abstractNumId w:val="7"/>
  </w:num>
  <w:num w:numId="9">
    <w:abstractNumId w:val="4"/>
  </w:num>
  <w:num w:numId="10">
    <w:abstractNumId w:val="10"/>
  </w:num>
  <w:num w:numId="11">
    <w:abstractNumId w:val="0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1946"/>
    <w:rsid w:val="000053BC"/>
    <w:rsid w:val="00011D7A"/>
    <w:rsid w:val="00013531"/>
    <w:rsid w:val="000339D7"/>
    <w:rsid w:val="000367EB"/>
    <w:rsid w:val="0004396D"/>
    <w:rsid w:val="000444C1"/>
    <w:rsid w:val="00045390"/>
    <w:rsid w:val="0005333D"/>
    <w:rsid w:val="00062B3A"/>
    <w:rsid w:val="00064BE6"/>
    <w:rsid w:val="00066EEA"/>
    <w:rsid w:val="0008019A"/>
    <w:rsid w:val="0008471B"/>
    <w:rsid w:val="00090229"/>
    <w:rsid w:val="000A0731"/>
    <w:rsid w:val="000A3761"/>
    <w:rsid w:val="000A5EC7"/>
    <w:rsid w:val="000B4B20"/>
    <w:rsid w:val="000D03FD"/>
    <w:rsid w:val="000D30F3"/>
    <w:rsid w:val="000E5FC8"/>
    <w:rsid w:val="000E6B7D"/>
    <w:rsid w:val="001061C5"/>
    <w:rsid w:val="0011355B"/>
    <w:rsid w:val="00125FB0"/>
    <w:rsid w:val="00133277"/>
    <w:rsid w:val="001406F6"/>
    <w:rsid w:val="00141A97"/>
    <w:rsid w:val="0014242D"/>
    <w:rsid w:val="001476C6"/>
    <w:rsid w:val="00152F69"/>
    <w:rsid w:val="00171F6B"/>
    <w:rsid w:val="00177AC7"/>
    <w:rsid w:val="00181885"/>
    <w:rsid w:val="0018566C"/>
    <w:rsid w:val="0019414C"/>
    <w:rsid w:val="0019438C"/>
    <w:rsid w:val="001A6F61"/>
    <w:rsid w:val="001B227A"/>
    <w:rsid w:val="001C0F14"/>
    <w:rsid w:val="001C4801"/>
    <w:rsid w:val="001C68D4"/>
    <w:rsid w:val="001D16BA"/>
    <w:rsid w:val="001D333C"/>
    <w:rsid w:val="001F0E8A"/>
    <w:rsid w:val="001F5889"/>
    <w:rsid w:val="001F6413"/>
    <w:rsid w:val="001F646F"/>
    <w:rsid w:val="00204533"/>
    <w:rsid w:val="00205A99"/>
    <w:rsid w:val="00212780"/>
    <w:rsid w:val="00217C0C"/>
    <w:rsid w:val="00226275"/>
    <w:rsid w:val="002315AF"/>
    <w:rsid w:val="002375B0"/>
    <w:rsid w:val="00243657"/>
    <w:rsid w:val="002471D9"/>
    <w:rsid w:val="00251E5A"/>
    <w:rsid w:val="00260354"/>
    <w:rsid w:val="00281579"/>
    <w:rsid w:val="00292706"/>
    <w:rsid w:val="00296E3D"/>
    <w:rsid w:val="002A1E09"/>
    <w:rsid w:val="002A276B"/>
    <w:rsid w:val="002A5506"/>
    <w:rsid w:val="002B2546"/>
    <w:rsid w:val="002C0462"/>
    <w:rsid w:val="002C33E2"/>
    <w:rsid w:val="002D2CBD"/>
    <w:rsid w:val="002D54D6"/>
    <w:rsid w:val="002E1946"/>
    <w:rsid w:val="002E5D48"/>
    <w:rsid w:val="002F0651"/>
    <w:rsid w:val="003032AD"/>
    <w:rsid w:val="00321E6B"/>
    <w:rsid w:val="003238C3"/>
    <w:rsid w:val="003325B0"/>
    <w:rsid w:val="003407F7"/>
    <w:rsid w:val="00352F19"/>
    <w:rsid w:val="00353155"/>
    <w:rsid w:val="0037473B"/>
    <w:rsid w:val="003852F2"/>
    <w:rsid w:val="00385D04"/>
    <w:rsid w:val="003900A7"/>
    <w:rsid w:val="003950AD"/>
    <w:rsid w:val="003972FB"/>
    <w:rsid w:val="003978A9"/>
    <w:rsid w:val="003A3929"/>
    <w:rsid w:val="003B2B85"/>
    <w:rsid w:val="003B4931"/>
    <w:rsid w:val="003B5017"/>
    <w:rsid w:val="003C2CC9"/>
    <w:rsid w:val="003C686B"/>
    <w:rsid w:val="003D35AE"/>
    <w:rsid w:val="003E246A"/>
    <w:rsid w:val="003E2BAA"/>
    <w:rsid w:val="003F5EFE"/>
    <w:rsid w:val="0040519A"/>
    <w:rsid w:val="00405AD4"/>
    <w:rsid w:val="00407133"/>
    <w:rsid w:val="0041132E"/>
    <w:rsid w:val="00411CE2"/>
    <w:rsid w:val="004145C9"/>
    <w:rsid w:val="0041634B"/>
    <w:rsid w:val="0041745B"/>
    <w:rsid w:val="00423B10"/>
    <w:rsid w:val="00427A05"/>
    <w:rsid w:val="00427F90"/>
    <w:rsid w:val="004345F0"/>
    <w:rsid w:val="00451504"/>
    <w:rsid w:val="0046652B"/>
    <w:rsid w:val="0046683A"/>
    <w:rsid w:val="00467F66"/>
    <w:rsid w:val="00472972"/>
    <w:rsid w:val="0047396E"/>
    <w:rsid w:val="00475033"/>
    <w:rsid w:val="00482EA6"/>
    <w:rsid w:val="00486FA6"/>
    <w:rsid w:val="004A1256"/>
    <w:rsid w:val="004A12E9"/>
    <w:rsid w:val="004A658D"/>
    <w:rsid w:val="004A66A2"/>
    <w:rsid w:val="004A73B5"/>
    <w:rsid w:val="004C03AD"/>
    <w:rsid w:val="004C1214"/>
    <w:rsid w:val="004C6490"/>
    <w:rsid w:val="004D337D"/>
    <w:rsid w:val="004D3A91"/>
    <w:rsid w:val="004D3ACC"/>
    <w:rsid w:val="004D3D0B"/>
    <w:rsid w:val="004D4F87"/>
    <w:rsid w:val="004D6A86"/>
    <w:rsid w:val="004E4E7E"/>
    <w:rsid w:val="004F1960"/>
    <w:rsid w:val="004F3DF1"/>
    <w:rsid w:val="00501233"/>
    <w:rsid w:val="0050531D"/>
    <w:rsid w:val="0051726B"/>
    <w:rsid w:val="00532B7E"/>
    <w:rsid w:val="00536FE2"/>
    <w:rsid w:val="0056257C"/>
    <w:rsid w:val="00565882"/>
    <w:rsid w:val="00595AC4"/>
    <w:rsid w:val="00597DC1"/>
    <w:rsid w:val="005A2EB3"/>
    <w:rsid w:val="005A6088"/>
    <w:rsid w:val="005B40B4"/>
    <w:rsid w:val="005C07B8"/>
    <w:rsid w:val="005C7D5B"/>
    <w:rsid w:val="005D2DFF"/>
    <w:rsid w:val="005D5896"/>
    <w:rsid w:val="005D6336"/>
    <w:rsid w:val="005E2082"/>
    <w:rsid w:val="005E3720"/>
    <w:rsid w:val="005E5203"/>
    <w:rsid w:val="005F116A"/>
    <w:rsid w:val="005F71D2"/>
    <w:rsid w:val="00605E97"/>
    <w:rsid w:val="0061320B"/>
    <w:rsid w:val="0061545A"/>
    <w:rsid w:val="006229E7"/>
    <w:rsid w:val="006236B0"/>
    <w:rsid w:val="00632560"/>
    <w:rsid w:val="0064601A"/>
    <w:rsid w:val="00651925"/>
    <w:rsid w:val="00666C1B"/>
    <w:rsid w:val="00672758"/>
    <w:rsid w:val="006841AE"/>
    <w:rsid w:val="00684A83"/>
    <w:rsid w:val="00685922"/>
    <w:rsid w:val="006877DF"/>
    <w:rsid w:val="00697A4F"/>
    <w:rsid w:val="006A66EE"/>
    <w:rsid w:val="006B0767"/>
    <w:rsid w:val="006C3437"/>
    <w:rsid w:val="006C6979"/>
    <w:rsid w:val="006D402D"/>
    <w:rsid w:val="006E1CAE"/>
    <w:rsid w:val="006E5478"/>
    <w:rsid w:val="006E6860"/>
    <w:rsid w:val="006F264C"/>
    <w:rsid w:val="006F343C"/>
    <w:rsid w:val="007015A6"/>
    <w:rsid w:val="00717ADF"/>
    <w:rsid w:val="00721B27"/>
    <w:rsid w:val="0072529C"/>
    <w:rsid w:val="00727C4F"/>
    <w:rsid w:val="00732F85"/>
    <w:rsid w:val="00735560"/>
    <w:rsid w:val="00742EA8"/>
    <w:rsid w:val="007501BB"/>
    <w:rsid w:val="00751173"/>
    <w:rsid w:val="007553D0"/>
    <w:rsid w:val="00760FAF"/>
    <w:rsid w:val="00763F72"/>
    <w:rsid w:val="00766CB8"/>
    <w:rsid w:val="0076724C"/>
    <w:rsid w:val="0078131C"/>
    <w:rsid w:val="00785352"/>
    <w:rsid w:val="00790AEF"/>
    <w:rsid w:val="0079263B"/>
    <w:rsid w:val="00793476"/>
    <w:rsid w:val="0079364C"/>
    <w:rsid w:val="007A12DD"/>
    <w:rsid w:val="007A34ED"/>
    <w:rsid w:val="007C14D0"/>
    <w:rsid w:val="007C16AD"/>
    <w:rsid w:val="007D705E"/>
    <w:rsid w:val="007D7AB3"/>
    <w:rsid w:val="00801FA4"/>
    <w:rsid w:val="00807401"/>
    <w:rsid w:val="00807840"/>
    <w:rsid w:val="00810867"/>
    <w:rsid w:val="008177A0"/>
    <w:rsid w:val="00820702"/>
    <w:rsid w:val="00824FE3"/>
    <w:rsid w:val="008339DE"/>
    <w:rsid w:val="00850274"/>
    <w:rsid w:val="00850B94"/>
    <w:rsid w:val="00850E3B"/>
    <w:rsid w:val="008614BC"/>
    <w:rsid w:val="0086390F"/>
    <w:rsid w:val="008772AB"/>
    <w:rsid w:val="008772B1"/>
    <w:rsid w:val="008800F4"/>
    <w:rsid w:val="0088202C"/>
    <w:rsid w:val="0088248D"/>
    <w:rsid w:val="00895E00"/>
    <w:rsid w:val="008A395D"/>
    <w:rsid w:val="008A75C7"/>
    <w:rsid w:val="008B4C9A"/>
    <w:rsid w:val="008B6767"/>
    <w:rsid w:val="008B77AB"/>
    <w:rsid w:val="008C0D6B"/>
    <w:rsid w:val="008C1EA9"/>
    <w:rsid w:val="008C41DE"/>
    <w:rsid w:val="008E4394"/>
    <w:rsid w:val="008E5E03"/>
    <w:rsid w:val="008F1A16"/>
    <w:rsid w:val="008F4F9B"/>
    <w:rsid w:val="009021AF"/>
    <w:rsid w:val="00905AAD"/>
    <w:rsid w:val="009076C8"/>
    <w:rsid w:val="00912A56"/>
    <w:rsid w:val="00917684"/>
    <w:rsid w:val="00920C15"/>
    <w:rsid w:val="00923267"/>
    <w:rsid w:val="009239E0"/>
    <w:rsid w:val="0092468E"/>
    <w:rsid w:val="00941B8F"/>
    <w:rsid w:val="0095133F"/>
    <w:rsid w:val="00955EA7"/>
    <w:rsid w:val="0095719F"/>
    <w:rsid w:val="009579E7"/>
    <w:rsid w:val="00963A26"/>
    <w:rsid w:val="00973B8D"/>
    <w:rsid w:val="00976BC3"/>
    <w:rsid w:val="00977378"/>
    <w:rsid w:val="0098145A"/>
    <w:rsid w:val="00993A53"/>
    <w:rsid w:val="00995D2C"/>
    <w:rsid w:val="009B257B"/>
    <w:rsid w:val="009C4DEC"/>
    <w:rsid w:val="009D2EC3"/>
    <w:rsid w:val="009F2AAE"/>
    <w:rsid w:val="009F5212"/>
    <w:rsid w:val="009F5414"/>
    <w:rsid w:val="00A0100C"/>
    <w:rsid w:val="00A0333E"/>
    <w:rsid w:val="00A11D35"/>
    <w:rsid w:val="00A127E5"/>
    <w:rsid w:val="00A131F4"/>
    <w:rsid w:val="00A22317"/>
    <w:rsid w:val="00A309DB"/>
    <w:rsid w:val="00A343A3"/>
    <w:rsid w:val="00A36746"/>
    <w:rsid w:val="00A42D93"/>
    <w:rsid w:val="00A54BAA"/>
    <w:rsid w:val="00A636CD"/>
    <w:rsid w:val="00A65F69"/>
    <w:rsid w:val="00A711C1"/>
    <w:rsid w:val="00A74EA4"/>
    <w:rsid w:val="00A76A8C"/>
    <w:rsid w:val="00AA1C3D"/>
    <w:rsid w:val="00AA5D22"/>
    <w:rsid w:val="00AC2EF4"/>
    <w:rsid w:val="00AC4602"/>
    <w:rsid w:val="00AD13B0"/>
    <w:rsid w:val="00AD5E87"/>
    <w:rsid w:val="00AD7F88"/>
    <w:rsid w:val="00AE4D93"/>
    <w:rsid w:val="00B10390"/>
    <w:rsid w:val="00B10D5D"/>
    <w:rsid w:val="00B14F1D"/>
    <w:rsid w:val="00B302C0"/>
    <w:rsid w:val="00B4095C"/>
    <w:rsid w:val="00B505C0"/>
    <w:rsid w:val="00B53FBF"/>
    <w:rsid w:val="00B54001"/>
    <w:rsid w:val="00B55872"/>
    <w:rsid w:val="00B609D5"/>
    <w:rsid w:val="00B64AF9"/>
    <w:rsid w:val="00B72C92"/>
    <w:rsid w:val="00B73DED"/>
    <w:rsid w:val="00B75764"/>
    <w:rsid w:val="00B77D66"/>
    <w:rsid w:val="00B86ECB"/>
    <w:rsid w:val="00B93E0D"/>
    <w:rsid w:val="00B96930"/>
    <w:rsid w:val="00BA2307"/>
    <w:rsid w:val="00BA6D71"/>
    <w:rsid w:val="00BB556A"/>
    <w:rsid w:val="00BC04CB"/>
    <w:rsid w:val="00BC134E"/>
    <w:rsid w:val="00BD05F1"/>
    <w:rsid w:val="00BD0A16"/>
    <w:rsid w:val="00BE41EE"/>
    <w:rsid w:val="00BF0D93"/>
    <w:rsid w:val="00BF218E"/>
    <w:rsid w:val="00C024D0"/>
    <w:rsid w:val="00C05CF8"/>
    <w:rsid w:val="00C27A82"/>
    <w:rsid w:val="00C33AA0"/>
    <w:rsid w:val="00C431F7"/>
    <w:rsid w:val="00C4324B"/>
    <w:rsid w:val="00C73D07"/>
    <w:rsid w:val="00C762B1"/>
    <w:rsid w:val="00C84DE2"/>
    <w:rsid w:val="00C90020"/>
    <w:rsid w:val="00C90BDE"/>
    <w:rsid w:val="00C91300"/>
    <w:rsid w:val="00C95BFD"/>
    <w:rsid w:val="00CA5474"/>
    <w:rsid w:val="00CB4BE5"/>
    <w:rsid w:val="00CB53FE"/>
    <w:rsid w:val="00CB580C"/>
    <w:rsid w:val="00CC10DE"/>
    <w:rsid w:val="00CC1D16"/>
    <w:rsid w:val="00CC721C"/>
    <w:rsid w:val="00CD3E81"/>
    <w:rsid w:val="00CD5B6D"/>
    <w:rsid w:val="00CD70FA"/>
    <w:rsid w:val="00CE716F"/>
    <w:rsid w:val="00CE7CB1"/>
    <w:rsid w:val="00CF51B0"/>
    <w:rsid w:val="00D045F9"/>
    <w:rsid w:val="00D079B8"/>
    <w:rsid w:val="00D13D1F"/>
    <w:rsid w:val="00D24C37"/>
    <w:rsid w:val="00D263B1"/>
    <w:rsid w:val="00D40B77"/>
    <w:rsid w:val="00D4141D"/>
    <w:rsid w:val="00D47C91"/>
    <w:rsid w:val="00D47CAC"/>
    <w:rsid w:val="00D51B5E"/>
    <w:rsid w:val="00D53D6D"/>
    <w:rsid w:val="00D564EF"/>
    <w:rsid w:val="00D618E6"/>
    <w:rsid w:val="00D675DC"/>
    <w:rsid w:val="00D73981"/>
    <w:rsid w:val="00D80DE6"/>
    <w:rsid w:val="00D843C4"/>
    <w:rsid w:val="00D93E79"/>
    <w:rsid w:val="00D95DA6"/>
    <w:rsid w:val="00DA011E"/>
    <w:rsid w:val="00DA3325"/>
    <w:rsid w:val="00DA3437"/>
    <w:rsid w:val="00DA5E4A"/>
    <w:rsid w:val="00DB2EF1"/>
    <w:rsid w:val="00DB7B24"/>
    <w:rsid w:val="00DC375E"/>
    <w:rsid w:val="00DC4B99"/>
    <w:rsid w:val="00DC5B20"/>
    <w:rsid w:val="00DD1E06"/>
    <w:rsid w:val="00DD27D1"/>
    <w:rsid w:val="00DE13E1"/>
    <w:rsid w:val="00DE5E9D"/>
    <w:rsid w:val="00DF1EAE"/>
    <w:rsid w:val="00DF3A26"/>
    <w:rsid w:val="00E029CB"/>
    <w:rsid w:val="00E03DF2"/>
    <w:rsid w:val="00E04834"/>
    <w:rsid w:val="00E0637E"/>
    <w:rsid w:val="00E20E40"/>
    <w:rsid w:val="00E332C0"/>
    <w:rsid w:val="00E3724B"/>
    <w:rsid w:val="00E42017"/>
    <w:rsid w:val="00E450BA"/>
    <w:rsid w:val="00E56D1C"/>
    <w:rsid w:val="00E676D8"/>
    <w:rsid w:val="00E72733"/>
    <w:rsid w:val="00E76272"/>
    <w:rsid w:val="00E81D0C"/>
    <w:rsid w:val="00E86885"/>
    <w:rsid w:val="00E876CF"/>
    <w:rsid w:val="00EA0D55"/>
    <w:rsid w:val="00EB5648"/>
    <w:rsid w:val="00EB698F"/>
    <w:rsid w:val="00EC6B38"/>
    <w:rsid w:val="00EC7C8E"/>
    <w:rsid w:val="00ED335C"/>
    <w:rsid w:val="00EF4BCD"/>
    <w:rsid w:val="00F04469"/>
    <w:rsid w:val="00F0781B"/>
    <w:rsid w:val="00F11547"/>
    <w:rsid w:val="00F303CA"/>
    <w:rsid w:val="00F344A7"/>
    <w:rsid w:val="00F35211"/>
    <w:rsid w:val="00F35E6E"/>
    <w:rsid w:val="00F529E5"/>
    <w:rsid w:val="00F623A9"/>
    <w:rsid w:val="00F76717"/>
    <w:rsid w:val="00F848E4"/>
    <w:rsid w:val="00F95657"/>
    <w:rsid w:val="00FA3116"/>
    <w:rsid w:val="00FA37B6"/>
    <w:rsid w:val="00FB6983"/>
    <w:rsid w:val="00FB77A8"/>
    <w:rsid w:val="00FC514B"/>
    <w:rsid w:val="00FD164A"/>
    <w:rsid w:val="00FE47EA"/>
    <w:rsid w:val="00FF1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1946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2E194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0367E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0367E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4"/>
      <w:szCs w:val="24"/>
    </w:rPr>
  </w:style>
  <w:style w:type="character" w:styleId="PageNumber">
    <w:name w:val="page number"/>
    <w:basedOn w:val="DefaultParagraphFont"/>
    <w:uiPriority w:val="99"/>
    <w:rsid w:val="00EA0D55"/>
  </w:style>
  <w:style w:type="paragraph" w:customStyle="1" w:styleId="ConsNormal">
    <w:name w:val="ConsNormal"/>
    <w:uiPriority w:val="99"/>
    <w:rsid w:val="002D54D6"/>
    <w:pPr>
      <w:snapToGrid w:val="0"/>
      <w:ind w:firstLine="720"/>
    </w:pPr>
    <w:rPr>
      <w:rFonts w:ascii="Consultant" w:hAnsi="Consultant" w:cs="Consultant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3486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6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6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12</Pages>
  <Words>7892</Words>
  <Characters>-32766</Characters>
  <Application>Microsoft Office Outlook</Application>
  <DocSecurity>0</DocSecurity>
  <Lines>0</Lines>
  <Paragraphs>0</Paragraphs>
  <ScaleCrop>false</ScaleCrop>
  <Company>KFGP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Приложение  6</dc:title>
  <dc:subject/>
  <dc:creator>PK2</dc:creator>
  <cp:keywords/>
  <dc:description/>
  <cp:lastModifiedBy>User</cp:lastModifiedBy>
  <cp:revision>2</cp:revision>
  <cp:lastPrinted>2010-12-22T05:34:00Z</cp:lastPrinted>
  <dcterms:created xsi:type="dcterms:W3CDTF">2011-02-16T13:02:00Z</dcterms:created>
  <dcterms:modified xsi:type="dcterms:W3CDTF">2011-02-16T13:02:00Z</dcterms:modified>
</cp:coreProperties>
</file>