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3E8" w:rsidRDefault="00D903E8" w:rsidP="002D348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D903E8" w:rsidRDefault="00D903E8" w:rsidP="002D348E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D903E8" w:rsidRDefault="00D903E8" w:rsidP="002D348E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D903E8" w:rsidRDefault="00D903E8" w:rsidP="002D348E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D903E8" w:rsidRDefault="00D903E8" w:rsidP="002D348E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D903E8" w:rsidRDefault="00D903E8" w:rsidP="002D348E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D903E8" w:rsidRDefault="00D903E8" w:rsidP="002D348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D903E8" w:rsidRDefault="00D903E8" w:rsidP="002D348E">
      <w:pPr>
        <w:jc w:val="center"/>
        <w:rPr>
          <w:b/>
          <w:bCs/>
          <w:sz w:val="28"/>
          <w:szCs w:val="28"/>
        </w:rPr>
      </w:pPr>
    </w:p>
    <w:p w:rsidR="00D903E8" w:rsidRDefault="00D903E8" w:rsidP="002D348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D903E8" w:rsidRPr="005D3B87" w:rsidRDefault="00D903E8" w:rsidP="005D3B87">
      <w:pPr>
        <w:suppressAutoHyphens/>
        <w:jc w:val="center"/>
        <w:rPr>
          <w:b/>
          <w:bCs/>
          <w:sz w:val="28"/>
          <w:szCs w:val="28"/>
        </w:rPr>
      </w:pPr>
    </w:p>
    <w:p w:rsidR="00D903E8" w:rsidRPr="005D3B87" w:rsidRDefault="00D903E8" w:rsidP="005D3B87">
      <w:pPr>
        <w:suppressAutoHyphens/>
        <w:rPr>
          <w:sz w:val="28"/>
          <w:szCs w:val="28"/>
        </w:rPr>
      </w:pPr>
      <w:r w:rsidRPr="005D3B87">
        <w:rPr>
          <w:b/>
          <w:bCs/>
          <w:sz w:val="28"/>
          <w:szCs w:val="28"/>
        </w:rPr>
        <w:t>от 1</w:t>
      </w:r>
      <w:r>
        <w:rPr>
          <w:b/>
          <w:bCs/>
          <w:sz w:val="28"/>
          <w:szCs w:val="28"/>
        </w:rPr>
        <w:t>6</w:t>
      </w:r>
      <w:r w:rsidRPr="005D3B87">
        <w:rPr>
          <w:b/>
          <w:bCs/>
          <w:sz w:val="28"/>
          <w:szCs w:val="28"/>
        </w:rPr>
        <w:t xml:space="preserve"> декабря 2010 года   №  </w:t>
      </w:r>
      <w:r>
        <w:rPr>
          <w:b/>
          <w:bCs/>
          <w:sz w:val="28"/>
          <w:szCs w:val="28"/>
        </w:rPr>
        <w:t>251</w:t>
      </w:r>
    </w:p>
    <w:p w:rsidR="00D903E8" w:rsidRPr="005D3B87" w:rsidRDefault="00D903E8" w:rsidP="005D3B87">
      <w:pPr>
        <w:jc w:val="both"/>
        <w:rPr>
          <w:sz w:val="28"/>
          <w:szCs w:val="28"/>
        </w:rPr>
      </w:pPr>
    </w:p>
    <w:p w:rsidR="00D903E8" w:rsidRPr="005D3B87" w:rsidRDefault="00D903E8" w:rsidP="005D3B87">
      <w:pPr>
        <w:jc w:val="both"/>
        <w:rPr>
          <w:b/>
          <w:bCs/>
          <w:sz w:val="28"/>
          <w:szCs w:val="28"/>
        </w:rPr>
      </w:pPr>
      <w:r w:rsidRPr="005D3B87">
        <w:rPr>
          <w:b/>
          <w:bCs/>
          <w:sz w:val="28"/>
          <w:szCs w:val="28"/>
        </w:rPr>
        <w:t>Об утверждении среднесрочного</w:t>
      </w:r>
    </w:p>
    <w:p w:rsidR="00D903E8" w:rsidRPr="005D3B87" w:rsidRDefault="00D903E8" w:rsidP="005D3B87">
      <w:pPr>
        <w:jc w:val="both"/>
        <w:rPr>
          <w:b/>
          <w:bCs/>
          <w:sz w:val="28"/>
          <w:szCs w:val="28"/>
        </w:rPr>
      </w:pPr>
      <w:r w:rsidRPr="005D3B87">
        <w:rPr>
          <w:b/>
          <w:bCs/>
          <w:sz w:val="28"/>
          <w:szCs w:val="28"/>
        </w:rPr>
        <w:t>финансового плана</w:t>
      </w:r>
    </w:p>
    <w:p w:rsidR="00D903E8" w:rsidRPr="005D3B87" w:rsidRDefault="00D903E8" w:rsidP="005D3B87">
      <w:pPr>
        <w:jc w:val="both"/>
        <w:rPr>
          <w:b/>
          <w:bCs/>
          <w:sz w:val="28"/>
          <w:szCs w:val="28"/>
        </w:rPr>
      </w:pPr>
      <w:r w:rsidRPr="005D3B87">
        <w:rPr>
          <w:b/>
          <w:bCs/>
          <w:sz w:val="28"/>
          <w:szCs w:val="28"/>
        </w:rPr>
        <w:t>МО «Кингисеппское городское</w:t>
      </w:r>
    </w:p>
    <w:p w:rsidR="00D903E8" w:rsidRPr="004B7FC5" w:rsidRDefault="00D903E8" w:rsidP="005D3B87">
      <w:pPr>
        <w:jc w:val="both"/>
        <w:rPr>
          <w:b/>
          <w:bCs/>
          <w:sz w:val="28"/>
          <w:szCs w:val="28"/>
        </w:rPr>
      </w:pPr>
      <w:r w:rsidRPr="004B7FC5">
        <w:rPr>
          <w:b/>
          <w:bCs/>
          <w:sz w:val="28"/>
          <w:szCs w:val="28"/>
        </w:rPr>
        <w:t>поселение» на 201</w:t>
      </w:r>
      <w:r>
        <w:rPr>
          <w:b/>
          <w:bCs/>
          <w:sz w:val="28"/>
          <w:szCs w:val="28"/>
        </w:rPr>
        <w:t>1</w:t>
      </w:r>
      <w:r w:rsidRPr="004B7FC5">
        <w:rPr>
          <w:b/>
          <w:bCs/>
          <w:sz w:val="28"/>
          <w:szCs w:val="28"/>
        </w:rPr>
        <w:t>-2013 годы</w:t>
      </w:r>
    </w:p>
    <w:p w:rsidR="00D903E8" w:rsidRPr="005D3B87" w:rsidRDefault="00D903E8" w:rsidP="005D3B87">
      <w:pPr>
        <w:jc w:val="both"/>
        <w:rPr>
          <w:sz w:val="28"/>
          <w:szCs w:val="28"/>
        </w:rPr>
      </w:pPr>
    </w:p>
    <w:p w:rsidR="00D903E8" w:rsidRPr="005D3B87" w:rsidRDefault="00D903E8" w:rsidP="005D3B87">
      <w:pPr>
        <w:ind w:firstLine="720"/>
        <w:jc w:val="both"/>
        <w:rPr>
          <w:sz w:val="28"/>
          <w:szCs w:val="28"/>
        </w:rPr>
      </w:pPr>
      <w:r w:rsidRPr="005D3B87">
        <w:rPr>
          <w:sz w:val="28"/>
          <w:szCs w:val="28"/>
        </w:rPr>
        <w:t xml:space="preserve">В соответствии с главой 20 Бюджетного Кодекса Российской Федерации и решением Совета депутатов МО «Кингисеппское городское поселение» от 19.10.2007 года № 310 «О составлении и утверждении бюджета МО «Кингисеппское городское поселение»», </w:t>
      </w:r>
    </w:p>
    <w:p w:rsidR="00D903E8" w:rsidRPr="005D3B87" w:rsidRDefault="00D903E8" w:rsidP="005D3B87">
      <w:pPr>
        <w:jc w:val="both"/>
        <w:rPr>
          <w:sz w:val="28"/>
          <w:szCs w:val="28"/>
        </w:rPr>
      </w:pPr>
      <w:r w:rsidRPr="005D3B87">
        <w:rPr>
          <w:sz w:val="28"/>
          <w:szCs w:val="28"/>
        </w:rPr>
        <w:t>Совет депутатов МО «Кингисеппское городское поселение»</w:t>
      </w:r>
    </w:p>
    <w:p w:rsidR="00D903E8" w:rsidRPr="00160AE9" w:rsidRDefault="00D903E8" w:rsidP="005D3B87">
      <w:pPr>
        <w:jc w:val="both"/>
        <w:rPr>
          <w:sz w:val="24"/>
          <w:szCs w:val="24"/>
        </w:rPr>
      </w:pPr>
    </w:p>
    <w:p w:rsidR="00D903E8" w:rsidRPr="00160AE9" w:rsidRDefault="00D903E8" w:rsidP="00160AE9">
      <w:pPr>
        <w:ind w:left="-426"/>
        <w:jc w:val="both"/>
        <w:rPr>
          <w:sz w:val="24"/>
          <w:szCs w:val="24"/>
        </w:rPr>
      </w:pPr>
    </w:p>
    <w:p w:rsidR="00D903E8" w:rsidRDefault="00D903E8" w:rsidP="00160AE9">
      <w:pPr>
        <w:ind w:left="-426" w:firstLine="426"/>
        <w:jc w:val="both"/>
        <w:rPr>
          <w:b/>
          <w:bCs/>
          <w:sz w:val="26"/>
          <w:szCs w:val="26"/>
        </w:rPr>
      </w:pPr>
      <w:r w:rsidRPr="00E31429">
        <w:rPr>
          <w:b/>
          <w:bCs/>
          <w:sz w:val="26"/>
          <w:szCs w:val="26"/>
        </w:rPr>
        <w:t>Р Е Ш И Л:</w:t>
      </w:r>
    </w:p>
    <w:p w:rsidR="00D903E8" w:rsidRPr="007E6396" w:rsidRDefault="00D903E8" w:rsidP="00160AE9">
      <w:pPr>
        <w:ind w:left="-426"/>
        <w:jc w:val="both"/>
        <w:rPr>
          <w:b/>
          <w:bCs/>
          <w:sz w:val="28"/>
          <w:szCs w:val="28"/>
        </w:rPr>
      </w:pPr>
    </w:p>
    <w:p w:rsidR="00D903E8" w:rsidRPr="007E6396" w:rsidRDefault="00D903E8" w:rsidP="00160AE9">
      <w:pPr>
        <w:numPr>
          <w:ilvl w:val="0"/>
          <w:numId w:val="1"/>
        </w:numPr>
        <w:tabs>
          <w:tab w:val="clear" w:pos="360"/>
          <w:tab w:val="num" w:pos="426"/>
        </w:tabs>
        <w:ind w:left="426" w:hanging="426"/>
        <w:jc w:val="both"/>
        <w:rPr>
          <w:sz w:val="28"/>
          <w:szCs w:val="28"/>
        </w:rPr>
      </w:pPr>
      <w:r w:rsidRPr="007E6396">
        <w:rPr>
          <w:sz w:val="28"/>
          <w:szCs w:val="28"/>
        </w:rPr>
        <w:t xml:space="preserve">Утвердить среднесрочный финансовый план МО «Кингисеппское городское поселение» на 2011-2013 годы согласно приложениям № 1, № 2, № 3. </w:t>
      </w:r>
    </w:p>
    <w:p w:rsidR="00D903E8" w:rsidRPr="007E6396" w:rsidRDefault="00D903E8" w:rsidP="00160AE9">
      <w:pPr>
        <w:ind w:hanging="426"/>
        <w:jc w:val="both"/>
        <w:rPr>
          <w:sz w:val="28"/>
          <w:szCs w:val="28"/>
        </w:rPr>
      </w:pPr>
    </w:p>
    <w:p w:rsidR="00D903E8" w:rsidRPr="007E6396" w:rsidRDefault="00D903E8" w:rsidP="00160AE9">
      <w:pPr>
        <w:numPr>
          <w:ilvl w:val="0"/>
          <w:numId w:val="1"/>
        </w:numPr>
        <w:tabs>
          <w:tab w:val="clear" w:pos="360"/>
          <w:tab w:val="left" w:pos="426"/>
        </w:tabs>
        <w:ind w:left="426" w:hanging="426"/>
        <w:jc w:val="both"/>
        <w:rPr>
          <w:sz w:val="28"/>
          <w:szCs w:val="28"/>
        </w:rPr>
      </w:pPr>
      <w:r w:rsidRPr="007E6396">
        <w:rPr>
          <w:sz w:val="28"/>
          <w:szCs w:val="28"/>
        </w:rPr>
        <w:t>Администрации МО «Кингисеппское городское поселение» при формировании прогноза бюджета МО «Кингисеппское городское поселение» на очередной финансовый год обеспечить взаимосвязь его показателей с показателями среднесрочного финансового плана.</w:t>
      </w:r>
    </w:p>
    <w:p w:rsidR="00D903E8" w:rsidRDefault="00D903E8" w:rsidP="00160AE9">
      <w:pPr>
        <w:ind w:hanging="426"/>
        <w:jc w:val="both"/>
        <w:rPr>
          <w:sz w:val="28"/>
          <w:szCs w:val="28"/>
        </w:rPr>
      </w:pPr>
    </w:p>
    <w:p w:rsidR="00D903E8" w:rsidRPr="007E6396" w:rsidRDefault="00D903E8" w:rsidP="00160AE9">
      <w:pPr>
        <w:numPr>
          <w:ilvl w:val="0"/>
          <w:numId w:val="1"/>
        </w:numPr>
        <w:tabs>
          <w:tab w:val="clear" w:pos="360"/>
          <w:tab w:val="num" w:pos="426"/>
        </w:tabs>
        <w:ind w:left="426" w:hanging="426"/>
        <w:jc w:val="both"/>
        <w:rPr>
          <w:sz w:val="28"/>
          <w:szCs w:val="28"/>
        </w:rPr>
      </w:pPr>
      <w:r w:rsidRPr="007E6396">
        <w:rPr>
          <w:sz w:val="28"/>
          <w:szCs w:val="28"/>
        </w:rPr>
        <w:t>Контроль за исполнением настоящего решения возложить на постоянную депутатскую комиссию по бюджету, налогам и ценовой политике.</w:t>
      </w:r>
    </w:p>
    <w:p w:rsidR="00D903E8" w:rsidRPr="007E6396" w:rsidRDefault="00D903E8" w:rsidP="005D3B87">
      <w:pPr>
        <w:jc w:val="both"/>
        <w:rPr>
          <w:sz w:val="28"/>
          <w:szCs w:val="28"/>
        </w:rPr>
      </w:pPr>
    </w:p>
    <w:p w:rsidR="00D903E8" w:rsidRDefault="00D903E8" w:rsidP="005D3B87">
      <w:pPr>
        <w:jc w:val="both"/>
        <w:rPr>
          <w:sz w:val="28"/>
          <w:szCs w:val="28"/>
        </w:rPr>
      </w:pPr>
    </w:p>
    <w:p w:rsidR="00D903E8" w:rsidRDefault="00D903E8" w:rsidP="005D3B87">
      <w:pPr>
        <w:jc w:val="both"/>
        <w:rPr>
          <w:sz w:val="28"/>
          <w:szCs w:val="28"/>
        </w:rPr>
      </w:pPr>
    </w:p>
    <w:p w:rsidR="00D903E8" w:rsidRPr="005D3B87" w:rsidRDefault="00D903E8" w:rsidP="005D3B87">
      <w:pPr>
        <w:jc w:val="both"/>
        <w:rPr>
          <w:sz w:val="28"/>
          <w:szCs w:val="28"/>
        </w:rPr>
      </w:pPr>
    </w:p>
    <w:p w:rsidR="00D903E8" w:rsidRPr="005D3B87" w:rsidRDefault="00D903E8" w:rsidP="005D3B87">
      <w:pPr>
        <w:jc w:val="both"/>
        <w:rPr>
          <w:sz w:val="28"/>
          <w:szCs w:val="28"/>
        </w:rPr>
      </w:pPr>
    </w:p>
    <w:p w:rsidR="00D903E8" w:rsidRPr="005D3B87" w:rsidRDefault="00D903E8" w:rsidP="005D3B87">
      <w:pPr>
        <w:rPr>
          <w:sz w:val="28"/>
          <w:szCs w:val="28"/>
        </w:rPr>
      </w:pPr>
      <w:r w:rsidRPr="005D3B87">
        <w:rPr>
          <w:sz w:val="28"/>
          <w:szCs w:val="28"/>
        </w:rPr>
        <w:t xml:space="preserve">Глава </w:t>
      </w:r>
    </w:p>
    <w:p w:rsidR="00D903E8" w:rsidRPr="005D3B87" w:rsidRDefault="00D903E8" w:rsidP="005D3B87">
      <w:pPr>
        <w:rPr>
          <w:sz w:val="28"/>
          <w:szCs w:val="28"/>
        </w:rPr>
      </w:pPr>
      <w:r w:rsidRPr="005D3B87">
        <w:rPr>
          <w:sz w:val="28"/>
          <w:szCs w:val="28"/>
        </w:rPr>
        <w:t>МО «Кингисеппское городское поселение»                                 А.И.Невский</w:t>
      </w:r>
    </w:p>
    <w:sectPr w:rsidR="00D903E8" w:rsidRPr="005D3B87" w:rsidSect="00141BC5">
      <w:pgSz w:w="11906" w:h="16838"/>
      <w:pgMar w:top="1134" w:right="1133" w:bottom="993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3E8" w:rsidRDefault="00D903E8" w:rsidP="00CD0D2C">
      <w:r>
        <w:separator/>
      </w:r>
    </w:p>
  </w:endnote>
  <w:endnote w:type="continuationSeparator" w:id="1">
    <w:p w:rsidR="00D903E8" w:rsidRDefault="00D903E8" w:rsidP="00CD0D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3E8" w:rsidRDefault="00D903E8" w:rsidP="00CD0D2C">
      <w:r>
        <w:separator/>
      </w:r>
    </w:p>
  </w:footnote>
  <w:footnote w:type="continuationSeparator" w:id="1">
    <w:p w:rsidR="00D903E8" w:rsidRDefault="00D903E8" w:rsidP="00CD0D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7112B"/>
    <w:multiLevelType w:val="multilevel"/>
    <w:tmpl w:val="DAE8B4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2B7A28C9"/>
    <w:multiLevelType w:val="hybridMultilevel"/>
    <w:tmpl w:val="4712F5D6"/>
    <w:lvl w:ilvl="0" w:tplc="D4762EE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FE7021"/>
    <w:multiLevelType w:val="hybridMultilevel"/>
    <w:tmpl w:val="34C0F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9D7143"/>
    <w:multiLevelType w:val="multilevel"/>
    <w:tmpl w:val="D0A867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4"/>
        </w:tabs>
        <w:ind w:left="2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88"/>
        </w:tabs>
        <w:ind w:left="5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22"/>
        </w:tabs>
        <w:ind w:left="5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16"/>
        </w:tabs>
        <w:ind w:left="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10"/>
        </w:tabs>
        <w:ind w:left="1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44"/>
        </w:tabs>
        <w:ind w:left="10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8"/>
        </w:tabs>
        <w:ind w:left="13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72"/>
        </w:tabs>
        <w:ind w:left="1272" w:hanging="1800"/>
      </w:pPr>
      <w:rPr>
        <w:rFonts w:hint="default"/>
      </w:rPr>
    </w:lvl>
  </w:abstractNum>
  <w:abstractNum w:abstractNumId="4">
    <w:nsid w:val="4A7F3773"/>
    <w:multiLevelType w:val="multilevel"/>
    <w:tmpl w:val="0D1096E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54"/>
        </w:tabs>
        <w:ind w:left="6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88"/>
        </w:tabs>
        <w:ind w:left="5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82"/>
        </w:tabs>
        <w:ind w:left="8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6"/>
        </w:tabs>
        <w:ind w:left="8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10"/>
        </w:tabs>
        <w:ind w:left="1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4"/>
        </w:tabs>
        <w:ind w:left="10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8"/>
        </w:tabs>
        <w:ind w:left="13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72"/>
        </w:tabs>
        <w:ind w:left="12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3A37"/>
    <w:rsid w:val="00003397"/>
    <w:rsid w:val="00007EE3"/>
    <w:rsid w:val="00031E51"/>
    <w:rsid w:val="0004323A"/>
    <w:rsid w:val="000837FD"/>
    <w:rsid w:val="000A4B5B"/>
    <w:rsid w:val="001336B4"/>
    <w:rsid w:val="00141BC5"/>
    <w:rsid w:val="00160AE9"/>
    <w:rsid w:val="00177743"/>
    <w:rsid w:val="001A3DC9"/>
    <w:rsid w:val="001B624A"/>
    <w:rsid w:val="001C1903"/>
    <w:rsid w:val="00205CEF"/>
    <w:rsid w:val="002D348E"/>
    <w:rsid w:val="002E2756"/>
    <w:rsid w:val="002F3A37"/>
    <w:rsid w:val="002F64D1"/>
    <w:rsid w:val="00314290"/>
    <w:rsid w:val="00320247"/>
    <w:rsid w:val="003874FD"/>
    <w:rsid w:val="003A5B72"/>
    <w:rsid w:val="003B7243"/>
    <w:rsid w:val="003D601F"/>
    <w:rsid w:val="00443333"/>
    <w:rsid w:val="004B7FC5"/>
    <w:rsid w:val="004C4473"/>
    <w:rsid w:val="004D4143"/>
    <w:rsid w:val="00560663"/>
    <w:rsid w:val="00562DFD"/>
    <w:rsid w:val="005D3B87"/>
    <w:rsid w:val="005D7CE2"/>
    <w:rsid w:val="005E2195"/>
    <w:rsid w:val="00630A08"/>
    <w:rsid w:val="00652A87"/>
    <w:rsid w:val="006D197F"/>
    <w:rsid w:val="006E33FA"/>
    <w:rsid w:val="00791C00"/>
    <w:rsid w:val="007C1244"/>
    <w:rsid w:val="007D26D7"/>
    <w:rsid w:val="007E6396"/>
    <w:rsid w:val="0080024E"/>
    <w:rsid w:val="0091146E"/>
    <w:rsid w:val="00955A41"/>
    <w:rsid w:val="00A6407D"/>
    <w:rsid w:val="00AF2213"/>
    <w:rsid w:val="00B235DD"/>
    <w:rsid w:val="00B47267"/>
    <w:rsid w:val="00B84ACE"/>
    <w:rsid w:val="00BC7A01"/>
    <w:rsid w:val="00BD62FE"/>
    <w:rsid w:val="00BF09CE"/>
    <w:rsid w:val="00C22FDD"/>
    <w:rsid w:val="00CC148E"/>
    <w:rsid w:val="00CC43A0"/>
    <w:rsid w:val="00CD0D2C"/>
    <w:rsid w:val="00CD6B68"/>
    <w:rsid w:val="00D061F3"/>
    <w:rsid w:val="00D51275"/>
    <w:rsid w:val="00D903E8"/>
    <w:rsid w:val="00DA48A8"/>
    <w:rsid w:val="00DB7606"/>
    <w:rsid w:val="00DF70AF"/>
    <w:rsid w:val="00E31429"/>
    <w:rsid w:val="00ED5400"/>
    <w:rsid w:val="00EE5A83"/>
    <w:rsid w:val="00F4428A"/>
    <w:rsid w:val="00F546AE"/>
    <w:rsid w:val="00FB0041"/>
    <w:rsid w:val="00FF4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FDD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2FDD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2FDD"/>
    <w:pPr>
      <w:keepNext/>
      <w:jc w:val="both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22FDD"/>
    <w:pPr>
      <w:keepNext/>
      <w:jc w:val="center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rsid w:val="00C22FDD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1B62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ConsTitle">
    <w:name w:val="ConsTitle"/>
    <w:uiPriority w:val="99"/>
    <w:rsid w:val="0031429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Header">
    <w:name w:val="header"/>
    <w:basedOn w:val="Normal"/>
    <w:link w:val="HeaderChar1"/>
    <w:uiPriority w:val="99"/>
    <w:rsid w:val="00CD0D2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CD0D2C"/>
  </w:style>
  <w:style w:type="paragraph" w:styleId="Footer">
    <w:name w:val="footer"/>
    <w:basedOn w:val="Normal"/>
    <w:link w:val="FooterChar1"/>
    <w:uiPriority w:val="99"/>
    <w:semiHidden/>
    <w:rsid w:val="00CD0D2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CD0D2C"/>
  </w:style>
  <w:style w:type="paragraph" w:customStyle="1" w:styleId="a">
    <w:name w:val="Абзац списка"/>
    <w:basedOn w:val="Normal"/>
    <w:uiPriority w:val="99"/>
    <w:rsid w:val="005D3B8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09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185</Words>
  <Characters>1059</Characters>
  <Application>Microsoft Office Outlook</Application>
  <DocSecurity>0</DocSecurity>
  <Lines>0</Lines>
  <Paragraphs>0</Paragraphs>
  <ScaleCrop>false</ScaleCrop>
  <Company>KF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12</dc:creator>
  <cp:keywords/>
  <dc:description/>
  <cp:lastModifiedBy>User</cp:lastModifiedBy>
  <cp:revision>2</cp:revision>
  <cp:lastPrinted>2010-12-24T10:29:00Z</cp:lastPrinted>
  <dcterms:created xsi:type="dcterms:W3CDTF">2011-02-16T13:01:00Z</dcterms:created>
  <dcterms:modified xsi:type="dcterms:W3CDTF">2011-02-16T13:01:00Z</dcterms:modified>
</cp:coreProperties>
</file>