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77A" w:rsidRPr="00C64F5B" w:rsidRDefault="00B1777A" w:rsidP="002B7764">
      <w:pPr>
        <w:jc w:val="right"/>
        <w:rPr>
          <w:b/>
          <w:bCs/>
        </w:rPr>
      </w:pPr>
      <w:r>
        <w:rPr>
          <w:b/>
          <w:bCs/>
        </w:rPr>
        <w:t>Приложение  № 9</w:t>
      </w:r>
    </w:p>
    <w:p w:rsidR="00B1777A" w:rsidRPr="00C64F5B" w:rsidRDefault="00B1777A" w:rsidP="002B7764">
      <w:pPr>
        <w:ind w:left="5580"/>
        <w:jc w:val="right"/>
      </w:pPr>
      <w:r w:rsidRPr="00C64F5B">
        <w:t>к решению Совета депутатов</w:t>
      </w:r>
    </w:p>
    <w:p w:rsidR="00B1777A" w:rsidRPr="00C64F5B" w:rsidRDefault="00B1777A" w:rsidP="002B7764">
      <w:pPr>
        <w:ind w:left="5580"/>
        <w:jc w:val="right"/>
      </w:pPr>
      <w:r w:rsidRPr="00C64F5B">
        <w:t>МО «Кингисеппское городское</w:t>
      </w:r>
    </w:p>
    <w:p w:rsidR="00B1777A" w:rsidRPr="00C64F5B" w:rsidRDefault="00B1777A" w:rsidP="002B7764">
      <w:pPr>
        <w:ind w:left="5580"/>
        <w:jc w:val="right"/>
        <w:rPr>
          <w:b/>
          <w:bCs/>
        </w:rPr>
      </w:pPr>
      <w:r w:rsidRPr="00C64F5B">
        <w:rPr>
          <w:b/>
          <w:bCs/>
        </w:rPr>
        <w:t>от 16 декабря 2010 г.  № 250</w:t>
      </w:r>
    </w:p>
    <w:p w:rsidR="00B1777A" w:rsidRDefault="00B1777A" w:rsidP="00D63D17">
      <w:pPr>
        <w:ind w:firstLine="4536"/>
        <w:jc w:val="both"/>
      </w:pPr>
    </w:p>
    <w:p w:rsidR="00B1777A" w:rsidRDefault="00B1777A" w:rsidP="00D63D17">
      <w:pPr>
        <w:ind w:firstLine="4536"/>
        <w:jc w:val="both"/>
      </w:pPr>
    </w:p>
    <w:p w:rsidR="00B1777A" w:rsidRDefault="00B1777A" w:rsidP="00D63D17">
      <w:pPr>
        <w:ind w:firstLine="4536"/>
        <w:jc w:val="both"/>
      </w:pPr>
    </w:p>
    <w:p w:rsidR="00B1777A" w:rsidRDefault="00B1777A" w:rsidP="00D63D17">
      <w:pPr>
        <w:ind w:firstLine="4536"/>
        <w:jc w:val="both"/>
      </w:pPr>
    </w:p>
    <w:p w:rsidR="00B1777A" w:rsidRDefault="00B1777A" w:rsidP="00D63D17">
      <w:pPr>
        <w:ind w:firstLine="4536"/>
        <w:jc w:val="both"/>
        <w:rPr>
          <w:sz w:val="28"/>
          <w:szCs w:val="28"/>
        </w:rPr>
      </w:pPr>
    </w:p>
    <w:p w:rsidR="00B1777A" w:rsidRPr="00D63D17" w:rsidRDefault="00B1777A" w:rsidP="00D63D17">
      <w:pPr>
        <w:ind w:firstLine="4536"/>
        <w:jc w:val="both"/>
        <w:rPr>
          <w:sz w:val="28"/>
          <w:szCs w:val="28"/>
        </w:rPr>
      </w:pPr>
    </w:p>
    <w:p w:rsidR="00B1777A" w:rsidRDefault="00B1777A">
      <w:pPr>
        <w:jc w:val="both"/>
        <w:rPr>
          <w:sz w:val="28"/>
          <w:szCs w:val="28"/>
        </w:rPr>
      </w:pPr>
    </w:p>
    <w:p w:rsidR="00B1777A" w:rsidRDefault="00B1777A">
      <w:pPr>
        <w:jc w:val="both"/>
        <w:rPr>
          <w:sz w:val="28"/>
          <w:szCs w:val="28"/>
        </w:rPr>
      </w:pPr>
    </w:p>
    <w:p w:rsidR="00B1777A" w:rsidRPr="00C4528B" w:rsidRDefault="00B1777A">
      <w:pPr>
        <w:jc w:val="center"/>
        <w:rPr>
          <w:b/>
          <w:bCs/>
          <w:sz w:val="24"/>
          <w:szCs w:val="24"/>
        </w:rPr>
      </w:pPr>
      <w:r w:rsidRPr="00C4528B">
        <w:rPr>
          <w:b/>
          <w:bCs/>
          <w:sz w:val="24"/>
          <w:szCs w:val="24"/>
        </w:rPr>
        <w:t>П Е Р Е Ч Е Н Ь</w:t>
      </w:r>
    </w:p>
    <w:p w:rsidR="00B1777A" w:rsidRPr="00C4528B" w:rsidRDefault="00B1777A">
      <w:pPr>
        <w:jc w:val="center"/>
        <w:rPr>
          <w:b/>
          <w:bCs/>
          <w:sz w:val="24"/>
          <w:szCs w:val="24"/>
        </w:rPr>
      </w:pPr>
      <w:r w:rsidRPr="00C4528B">
        <w:rPr>
          <w:b/>
          <w:bCs/>
          <w:sz w:val="24"/>
          <w:szCs w:val="24"/>
        </w:rPr>
        <w:t xml:space="preserve">главных распорядителей средств бюджета </w:t>
      </w:r>
    </w:p>
    <w:p w:rsidR="00B1777A" w:rsidRPr="00C4528B" w:rsidRDefault="00B1777A">
      <w:pPr>
        <w:jc w:val="center"/>
        <w:rPr>
          <w:b/>
          <w:bCs/>
          <w:sz w:val="24"/>
          <w:szCs w:val="24"/>
        </w:rPr>
      </w:pPr>
      <w:r w:rsidRPr="00C4528B">
        <w:rPr>
          <w:b/>
          <w:bCs/>
          <w:sz w:val="24"/>
          <w:szCs w:val="24"/>
        </w:rPr>
        <w:t xml:space="preserve"> МО «Кингисеппское городское поселение» на 20</w:t>
      </w:r>
      <w:r>
        <w:rPr>
          <w:b/>
          <w:bCs/>
          <w:sz w:val="24"/>
          <w:szCs w:val="24"/>
        </w:rPr>
        <w:t>11</w:t>
      </w:r>
      <w:r w:rsidRPr="00C4528B">
        <w:rPr>
          <w:b/>
          <w:bCs/>
          <w:sz w:val="24"/>
          <w:szCs w:val="24"/>
        </w:rPr>
        <w:t xml:space="preserve"> год </w:t>
      </w:r>
    </w:p>
    <w:p w:rsidR="00B1777A" w:rsidRDefault="00B1777A">
      <w:pPr>
        <w:jc w:val="center"/>
        <w:rPr>
          <w:sz w:val="28"/>
          <w:szCs w:val="28"/>
        </w:rPr>
      </w:pPr>
    </w:p>
    <w:p w:rsidR="00B1777A" w:rsidRDefault="00B1777A">
      <w:pPr>
        <w:jc w:val="center"/>
        <w:rPr>
          <w:sz w:val="28"/>
          <w:szCs w:val="28"/>
        </w:rPr>
      </w:pPr>
    </w:p>
    <w:p w:rsidR="00B1777A" w:rsidRDefault="00B1777A">
      <w:pPr>
        <w:jc w:val="center"/>
        <w:rPr>
          <w:sz w:val="28"/>
          <w:szCs w:val="28"/>
        </w:rPr>
      </w:pPr>
    </w:p>
    <w:p w:rsidR="00B1777A" w:rsidRDefault="00B1777A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1418"/>
        <w:gridCol w:w="6945"/>
      </w:tblGrid>
      <w:tr w:rsidR="00B1777A" w:rsidRPr="00626CD5">
        <w:tc>
          <w:tcPr>
            <w:tcW w:w="817" w:type="dxa"/>
          </w:tcPr>
          <w:p w:rsidR="00B1777A" w:rsidRPr="00C4528B" w:rsidRDefault="00B1777A" w:rsidP="00626CD5">
            <w:pPr>
              <w:jc w:val="center"/>
              <w:rPr>
                <w:b/>
                <w:bCs/>
                <w:sz w:val="24"/>
                <w:szCs w:val="24"/>
              </w:rPr>
            </w:pPr>
            <w:r w:rsidRPr="00C4528B"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C4528B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418" w:type="dxa"/>
          </w:tcPr>
          <w:p w:rsidR="00B1777A" w:rsidRPr="00C4528B" w:rsidRDefault="00B1777A" w:rsidP="00626CD5">
            <w:pPr>
              <w:jc w:val="center"/>
              <w:rPr>
                <w:b/>
                <w:bCs/>
                <w:sz w:val="24"/>
                <w:szCs w:val="24"/>
              </w:rPr>
            </w:pPr>
            <w:r w:rsidRPr="00C4528B">
              <w:rPr>
                <w:b/>
                <w:bCs/>
                <w:sz w:val="24"/>
                <w:szCs w:val="24"/>
              </w:rPr>
              <w:t>Код ГРБС</w:t>
            </w:r>
          </w:p>
        </w:tc>
        <w:tc>
          <w:tcPr>
            <w:tcW w:w="6945" w:type="dxa"/>
          </w:tcPr>
          <w:p w:rsidR="00B1777A" w:rsidRPr="00C4528B" w:rsidRDefault="00B1777A" w:rsidP="00626CD5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C4528B">
              <w:rPr>
                <w:b/>
                <w:bCs/>
                <w:sz w:val="24"/>
                <w:szCs w:val="24"/>
              </w:rPr>
              <w:t>Наименование</w:t>
            </w:r>
          </w:p>
        </w:tc>
      </w:tr>
      <w:tr w:rsidR="00B1777A" w:rsidRPr="00626CD5">
        <w:tc>
          <w:tcPr>
            <w:tcW w:w="817" w:type="dxa"/>
          </w:tcPr>
          <w:p w:rsidR="00B1777A" w:rsidRPr="00C4528B" w:rsidRDefault="00B1777A" w:rsidP="00626CD5">
            <w:pPr>
              <w:jc w:val="center"/>
              <w:rPr>
                <w:sz w:val="24"/>
                <w:szCs w:val="24"/>
              </w:rPr>
            </w:pPr>
            <w:r w:rsidRPr="00C4528B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B1777A" w:rsidRPr="00C4528B" w:rsidRDefault="00B1777A" w:rsidP="00626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C4528B">
              <w:rPr>
                <w:sz w:val="24"/>
                <w:szCs w:val="24"/>
              </w:rPr>
              <w:t>02</w:t>
            </w:r>
          </w:p>
        </w:tc>
        <w:tc>
          <w:tcPr>
            <w:tcW w:w="6945" w:type="dxa"/>
            <w:vAlign w:val="bottom"/>
          </w:tcPr>
          <w:p w:rsidR="00B1777A" w:rsidRDefault="00B1777A" w:rsidP="003B065E">
            <w:pPr>
              <w:ind w:firstLine="33"/>
              <w:rPr>
                <w:sz w:val="24"/>
                <w:szCs w:val="24"/>
              </w:rPr>
            </w:pPr>
            <w:r w:rsidRPr="00C4528B">
              <w:rPr>
                <w:sz w:val="24"/>
                <w:szCs w:val="24"/>
              </w:rPr>
              <w:t>Администрация МО «Кингисеппское городское поселение»</w:t>
            </w:r>
          </w:p>
          <w:p w:rsidR="00B1777A" w:rsidRPr="00C4528B" w:rsidRDefault="00B1777A" w:rsidP="003B065E">
            <w:pPr>
              <w:ind w:firstLine="33"/>
              <w:rPr>
                <w:sz w:val="24"/>
                <w:szCs w:val="24"/>
              </w:rPr>
            </w:pPr>
          </w:p>
        </w:tc>
      </w:tr>
      <w:tr w:rsidR="00B1777A" w:rsidRPr="00626CD5">
        <w:tc>
          <w:tcPr>
            <w:tcW w:w="817" w:type="dxa"/>
          </w:tcPr>
          <w:p w:rsidR="00B1777A" w:rsidRPr="00C4528B" w:rsidRDefault="00B1777A" w:rsidP="00626CD5">
            <w:pPr>
              <w:jc w:val="center"/>
              <w:rPr>
                <w:sz w:val="24"/>
                <w:szCs w:val="24"/>
              </w:rPr>
            </w:pPr>
            <w:r w:rsidRPr="00C4528B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B1777A" w:rsidRPr="00C4528B" w:rsidRDefault="00B1777A" w:rsidP="00626CD5">
            <w:pPr>
              <w:jc w:val="center"/>
              <w:rPr>
                <w:sz w:val="24"/>
                <w:szCs w:val="24"/>
              </w:rPr>
            </w:pPr>
            <w:r w:rsidRPr="00C4528B">
              <w:rPr>
                <w:sz w:val="24"/>
                <w:szCs w:val="24"/>
              </w:rPr>
              <w:t>937</w:t>
            </w:r>
          </w:p>
        </w:tc>
        <w:tc>
          <w:tcPr>
            <w:tcW w:w="6945" w:type="dxa"/>
          </w:tcPr>
          <w:p w:rsidR="00B1777A" w:rsidRPr="00C4528B" w:rsidRDefault="00B1777A" w:rsidP="003B065E">
            <w:pPr>
              <w:ind w:firstLine="33"/>
              <w:rPr>
                <w:sz w:val="24"/>
                <w:szCs w:val="24"/>
              </w:rPr>
            </w:pPr>
            <w:r w:rsidRPr="00C4528B">
              <w:rPr>
                <w:sz w:val="24"/>
                <w:szCs w:val="24"/>
              </w:rPr>
              <w:t>Совет депутатов МО «Кингисеппское городское</w:t>
            </w:r>
          </w:p>
          <w:p w:rsidR="00B1777A" w:rsidRDefault="00B1777A" w:rsidP="003B065E">
            <w:pPr>
              <w:ind w:firstLine="33"/>
              <w:rPr>
                <w:sz w:val="24"/>
                <w:szCs w:val="24"/>
              </w:rPr>
            </w:pPr>
            <w:r w:rsidRPr="00C4528B">
              <w:rPr>
                <w:sz w:val="24"/>
                <w:szCs w:val="24"/>
              </w:rPr>
              <w:t>поселение»</w:t>
            </w:r>
          </w:p>
          <w:p w:rsidR="00B1777A" w:rsidRPr="00C4528B" w:rsidRDefault="00B1777A" w:rsidP="003B065E">
            <w:pPr>
              <w:ind w:firstLine="33"/>
              <w:rPr>
                <w:sz w:val="24"/>
                <w:szCs w:val="24"/>
              </w:rPr>
            </w:pPr>
          </w:p>
        </w:tc>
      </w:tr>
      <w:tr w:rsidR="00B1777A" w:rsidRPr="00626CD5">
        <w:tc>
          <w:tcPr>
            <w:tcW w:w="817" w:type="dxa"/>
          </w:tcPr>
          <w:p w:rsidR="00B1777A" w:rsidRPr="00C4528B" w:rsidRDefault="00B1777A" w:rsidP="00626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B1777A" w:rsidRPr="00C4528B" w:rsidRDefault="00B1777A" w:rsidP="00626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6945" w:type="dxa"/>
          </w:tcPr>
          <w:p w:rsidR="00B1777A" w:rsidRDefault="00B1777A" w:rsidP="003B065E">
            <w:pPr>
              <w:ind w:firstLine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культуре спорту и молодежной политике АМО «Кингисеппское городское поселение»</w:t>
            </w:r>
          </w:p>
          <w:p w:rsidR="00B1777A" w:rsidRPr="00C4528B" w:rsidRDefault="00B1777A" w:rsidP="003B065E">
            <w:pPr>
              <w:ind w:firstLine="33"/>
              <w:rPr>
                <w:sz w:val="24"/>
                <w:szCs w:val="24"/>
              </w:rPr>
            </w:pPr>
          </w:p>
        </w:tc>
      </w:tr>
    </w:tbl>
    <w:p w:rsidR="00B1777A" w:rsidRDefault="00B1777A">
      <w:pPr>
        <w:jc w:val="center"/>
        <w:rPr>
          <w:sz w:val="28"/>
          <w:szCs w:val="28"/>
        </w:rPr>
      </w:pPr>
    </w:p>
    <w:p w:rsidR="00B1777A" w:rsidRDefault="00B1777A">
      <w:pPr>
        <w:jc w:val="center"/>
        <w:rPr>
          <w:sz w:val="28"/>
          <w:szCs w:val="28"/>
        </w:rPr>
      </w:pPr>
    </w:p>
    <w:p w:rsidR="00B1777A" w:rsidRDefault="00B1777A">
      <w:pPr>
        <w:jc w:val="center"/>
        <w:rPr>
          <w:sz w:val="28"/>
          <w:szCs w:val="28"/>
        </w:rPr>
      </w:pPr>
    </w:p>
    <w:p w:rsidR="00B1777A" w:rsidRDefault="00B1777A" w:rsidP="003A3F16">
      <w:pPr>
        <w:rPr>
          <w:sz w:val="28"/>
          <w:szCs w:val="28"/>
        </w:rPr>
      </w:pPr>
    </w:p>
    <w:p w:rsidR="00B1777A" w:rsidRDefault="00B1777A" w:rsidP="003A3F16">
      <w:pPr>
        <w:rPr>
          <w:sz w:val="28"/>
          <w:szCs w:val="28"/>
        </w:rPr>
      </w:pPr>
    </w:p>
    <w:sectPr w:rsidR="00B1777A" w:rsidSect="002B7764">
      <w:footerReference w:type="default" r:id="rId7"/>
      <w:pgSz w:w="11906" w:h="16838"/>
      <w:pgMar w:top="993" w:right="707" w:bottom="1134" w:left="1701" w:header="720" w:footer="720" w:gutter="0"/>
      <w:pgNumType w:start="3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77A" w:rsidRDefault="00B1777A">
      <w:r>
        <w:separator/>
      </w:r>
    </w:p>
  </w:endnote>
  <w:endnote w:type="continuationSeparator" w:id="1">
    <w:p w:rsidR="00B1777A" w:rsidRDefault="00B17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77A" w:rsidRDefault="00B1777A" w:rsidP="00FA1D68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77A" w:rsidRDefault="00B1777A">
      <w:r>
        <w:separator/>
      </w:r>
    </w:p>
  </w:footnote>
  <w:footnote w:type="continuationSeparator" w:id="1">
    <w:p w:rsidR="00B1777A" w:rsidRDefault="00B177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333B"/>
    <w:multiLevelType w:val="singleLevel"/>
    <w:tmpl w:val="3CB0B648"/>
    <w:lvl w:ilvl="0">
      <w:start w:val="18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">
    <w:nsid w:val="0BE7432D"/>
    <w:multiLevelType w:val="singleLevel"/>
    <w:tmpl w:val="C9E4CEE0"/>
    <w:lvl w:ilvl="0">
      <w:start w:val="10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</w:abstractNum>
  <w:abstractNum w:abstractNumId="2">
    <w:nsid w:val="0C0552EE"/>
    <w:multiLevelType w:val="hybridMultilevel"/>
    <w:tmpl w:val="69B4AFD4"/>
    <w:lvl w:ilvl="0" w:tplc="EB969EB0">
      <w:start w:val="934"/>
      <w:numFmt w:val="decimal"/>
      <w:lvlText w:val="%1"/>
      <w:lvlJc w:val="left"/>
      <w:pPr>
        <w:tabs>
          <w:tab w:val="num" w:pos="1284"/>
        </w:tabs>
        <w:ind w:left="1284" w:hanging="92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27183"/>
    <w:multiLevelType w:val="singleLevel"/>
    <w:tmpl w:val="DF7879BE"/>
    <w:lvl w:ilvl="0">
      <w:start w:val="1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4">
    <w:nsid w:val="156C10D4"/>
    <w:multiLevelType w:val="singleLevel"/>
    <w:tmpl w:val="76704BA6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5">
    <w:nsid w:val="1BAB23E8"/>
    <w:multiLevelType w:val="hybridMultilevel"/>
    <w:tmpl w:val="2222E4B2"/>
    <w:lvl w:ilvl="0" w:tplc="13A4E622">
      <w:start w:val="901"/>
      <w:numFmt w:val="decimal"/>
      <w:lvlText w:val="%1"/>
      <w:lvlJc w:val="left"/>
      <w:pPr>
        <w:tabs>
          <w:tab w:val="num" w:pos="1272"/>
        </w:tabs>
        <w:ind w:left="1272" w:hanging="91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C71BC6"/>
    <w:multiLevelType w:val="hybridMultilevel"/>
    <w:tmpl w:val="68F85CAA"/>
    <w:lvl w:ilvl="0" w:tplc="37EE236C">
      <w:start w:val="925"/>
      <w:numFmt w:val="decimal"/>
      <w:lvlText w:val="%1"/>
      <w:lvlJc w:val="left"/>
      <w:pPr>
        <w:tabs>
          <w:tab w:val="num" w:pos="1260"/>
        </w:tabs>
        <w:ind w:left="1260" w:hanging="91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7">
    <w:nsid w:val="1FA93B4C"/>
    <w:multiLevelType w:val="singleLevel"/>
    <w:tmpl w:val="1A3CAE84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8">
    <w:nsid w:val="212E16CD"/>
    <w:multiLevelType w:val="hybridMultilevel"/>
    <w:tmpl w:val="41BC3A06"/>
    <w:lvl w:ilvl="0" w:tplc="F200B3AC">
      <w:start w:val="922"/>
      <w:numFmt w:val="decimal"/>
      <w:lvlText w:val="%1"/>
      <w:lvlJc w:val="left"/>
      <w:pPr>
        <w:tabs>
          <w:tab w:val="num" w:pos="1260"/>
        </w:tabs>
        <w:ind w:left="1260" w:hanging="9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57524E"/>
    <w:multiLevelType w:val="singleLevel"/>
    <w:tmpl w:val="96C0C9B4"/>
    <w:lvl w:ilvl="0">
      <w:start w:val="5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0">
    <w:nsid w:val="2B1A3873"/>
    <w:multiLevelType w:val="singleLevel"/>
    <w:tmpl w:val="A5F4F748"/>
    <w:lvl w:ilvl="0">
      <w:start w:val="5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1">
    <w:nsid w:val="3A230576"/>
    <w:multiLevelType w:val="singleLevel"/>
    <w:tmpl w:val="7326FC7C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2">
    <w:nsid w:val="3D8C577F"/>
    <w:multiLevelType w:val="hybridMultilevel"/>
    <w:tmpl w:val="759414D2"/>
    <w:lvl w:ilvl="0" w:tplc="EA567F84">
      <w:start w:val="928"/>
      <w:numFmt w:val="decimal"/>
      <w:lvlText w:val="%1"/>
      <w:lvlJc w:val="left"/>
      <w:pPr>
        <w:tabs>
          <w:tab w:val="num" w:pos="1260"/>
        </w:tabs>
        <w:ind w:left="1260" w:hanging="9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9F16DC"/>
    <w:multiLevelType w:val="hybridMultilevel"/>
    <w:tmpl w:val="DE04D314"/>
    <w:lvl w:ilvl="0" w:tplc="8E6C5936">
      <w:start w:val="9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91567E"/>
    <w:multiLevelType w:val="singleLevel"/>
    <w:tmpl w:val="D25CD4FA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5">
    <w:nsid w:val="41F77532"/>
    <w:multiLevelType w:val="multilevel"/>
    <w:tmpl w:val="984AB370"/>
    <w:lvl w:ilvl="0">
      <w:start w:val="981"/>
      <w:numFmt w:val="decimal"/>
      <w:lvlText w:val="%1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415A15"/>
    <w:multiLevelType w:val="singleLevel"/>
    <w:tmpl w:val="3F668036"/>
    <w:lvl w:ilvl="0">
      <w:start w:val="9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</w:abstractNum>
  <w:abstractNum w:abstractNumId="17">
    <w:nsid w:val="53FB0DF3"/>
    <w:multiLevelType w:val="hybridMultilevel"/>
    <w:tmpl w:val="984AB370"/>
    <w:lvl w:ilvl="0" w:tplc="FEF25852">
      <w:start w:val="981"/>
      <w:numFmt w:val="decimal"/>
      <w:lvlText w:val="%1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BC1DFA"/>
    <w:multiLevelType w:val="hybridMultilevel"/>
    <w:tmpl w:val="8EE6923E"/>
    <w:lvl w:ilvl="0" w:tplc="DCF082C0">
      <w:start w:val="902"/>
      <w:numFmt w:val="decimal"/>
      <w:lvlText w:val="%1"/>
      <w:lvlJc w:val="left"/>
      <w:pPr>
        <w:tabs>
          <w:tab w:val="num" w:pos="705"/>
        </w:tabs>
        <w:ind w:left="70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>
    <w:nsid w:val="5B371BB7"/>
    <w:multiLevelType w:val="singleLevel"/>
    <w:tmpl w:val="EC24E13E"/>
    <w:lvl w:ilvl="0">
      <w:start w:val="4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20">
    <w:nsid w:val="69F2452A"/>
    <w:multiLevelType w:val="singleLevel"/>
    <w:tmpl w:val="55AC1D64"/>
    <w:lvl w:ilvl="0">
      <w:start w:val="1"/>
      <w:numFmt w:val="decimalZero"/>
      <w:lvlText w:val="%1"/>
      <w:lvlJc w:val="left"/>
      <w:pPr>
        <w:tabs>
          <w:tab w:val="num" w:pos="624"/>
        </w:tabs>
        <w:ind w:left="624" w:hanging="624"/>
      </w:pPr>
      <w:rPr>
        <w:rFonts w:hint="default"/>
      </w:rPr>
    </w:lvl>
  </w:abstractNum>
  <w:abstractNum w:abstractNumId="21">
    <w:nsid w:val="6BA14420"/>
    <w:multiLevelType w:val="hybridMultilevel"/>
    <w:tmpl w:val="A7A2644C"/>
    <w:lvl w:ilvl="0" w:tplc="C24C77E2">
      <w:start w:val="930"/>
      <w:numFmt w:val="decimal"/>
      <w:lvlText w:val="%1"/>
      <w:lvlJc w:val="left"/>
      <w:pPr>
        <w:tabs>
          <w:tab w:val="num" w:pos="1335"/>
        </w:tabs>
        <w:ind w:left="1335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2">
    <w:nsid w:val="6EF16AF3"/>
    <w:multiLevelType w:val="singleLevel"/>
    <w:tmpl w:val="8BEAF77C"/>
    <w:lvl w:ilvl="0">
      <w:start w:val="3"/>
      <w:numFmt w:val="decimalZero"/>
      <w:lvlText w:val="%1"/>
      <w:lvlJc w:val="left"/>
      <w:pPr>
        <w:tabs>
          <w:tab w:val="num" w:pos="912"/>
        </w:tabs>
        <w:ind w:left="912" w:hanging="912"/>
      </w:pPr>
      <w:rPr>
        <w:rFonts w:hint="default"/>
      </w:rPr>
    </w:lvl>
  </w:abstractNum>
  <w:abstractNum w:abstractNumId="23">
    <w:nsid w:val="77762951"/>
    <w:multiLevelType w:val="hybridMultilevel"/>
    <w:tmpl w:val="9EAEFC7E"/>
    <w:lvl w:ilvl="0" w:tplc="E6340ABE">
      <w:start w:val="902"/>
      <w:numFmt w:val="decimal"/>
      <w:lvlText w:val="%1"/>
      <w:lvlJc w:val="left"/>
      <w:pPr>
        <w:tabs>
          <w:tab w:val="num" w:pos="2677"/>
        </w:tabs>
        <w:ind w:left="2677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349"/>
        </w:tabs>
        <w:ind w:left="33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069"/>
        </w:tabs>
        <w:ind w:left="40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509"/>
        </w:tabs>
        <w:ind w:left="55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229"/>
        </w:tabs>
        <w:ind w:left="62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669"/>
        </w:tabs>
        <w:ind w:left="76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389"/>
        </w:tabs>
        <w:ind w:left="8389" w:hanging="180"/>
      </w:pPr>
    </w:lvl>
  </w:abstractNum>
  <w:abstractNum w:abstractNumId="24">
    <w:nsid w:val="77B0615E"/>
    <w:multiLevelType w:val="hybridMultilevel"/>
    <w:tmpl w:val="F77CFFCC"/>
    <w:lvl w:ilvl="0" w:tplc="CD805F42">
      <w:start w:val="927"/>
      <w:numFmt w:val="decimal"/>
      <w:lvlText w:val="%1"/>
      <w:lvlJc w:val="left"/>
      <w:pPr>
        <w:tabs>
          <w:tab w:val="num" w:pos="1365"/>
        </w:tabs>
        <w:ind w:left="1365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>
    <w:nsid w:val="78D269B4"/>
    <w:multiLevelType w:val="hybridMultilevel"/>
    <w:tmpl w:val="75A4B9F4"/>
    <w:lvl w:ilvl="0" w:tplc="10F8751E">
      <w:start w:val="936"/>
      <w:numFmt w:val="decimal"/>
      <w:lvlText w:val="%1"/>
      <w:lvlJc w:val="left"/>
      <w:pPr>
        <w:tabs>
          <w:tab w:val="num" w:pos="2304"/>
        </w:tabs>
        <w:ind w:left="2304" w:hanging="194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D4A6269"/>
    <w:multiLevelType w:val="singleLevel"/>
    <w:tmpl w:val="3CAC1118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num w:numId="1">
    <w:abstractNumId w:val="20"/>
  </w:num>
  <w:num w:numId="2">
    <w:abstractNumId w:val="26"/>
  </w:num>
  <w:num w:numId="3">
    <w:abstractNumId w:val="7"/>
  </w:num>
  <w:num w:numId="4">
    <w:abstractNumId w:val="14"/>
  </w:num>
  <w:num w:numId="5">
    <w:abstractNumId w:val="4"/>
  </w:num>
  <w:num w:numId="6">
    <w:abstractNumId w:val="11"/>
  </w:num>
  <w:num w:numId="7">
    <w:abstractNumId w:val="22"/>
  </w:num>
  <w:num w:numId="8">
    <w:abstractNumId w:val="19"/>
  </w:num>
  <w:num w:numId="9">
    <w:abstractNumId w:val="10"/>
  </w:num>
  <w:num w:numId="10">
    <w:abstractNumId w:val="9"/>
  </w:num>
  <w:num w:numId="11">
    <w:abstractNumId w:val="16"/>
  </w:num>
  <w:num w:numId="12">
    <w:abstractNumId w:val="1"/>
  </w:num>
  <w:num w:numId="13">
    <w:abstractNumId w:val="3"/>
  </w:num>
  <w:num w:numId="14">
    <w:abstractNumId w:val="0"/>
  </w:num>
  <w:num w:numId="15">
    <w:abstractNumId w:val="25"/>
  </w:num>
  <w:num w:numId="16">
    <w:abstractNumId w:val="5"/>
  </w:num>
  <w:num w:numId="17">
    <w:abstractNumId w:val="6"/>
  </w:num>
  <w:num w:numId="18">
    <w:abstractNumId w:val="13"/>
  </w:num>
  <w:num w:numId="19">
    <w:abstractNumId w:val="8"/>
  </w:num>
  <w:num w:numId="20">
    <w:abstractNumId w:val="12"/>
  </w:num>
  <w:num w:numId="21">
    <w:abstractNumId w:val="2"/>
  </w:num>
  <w:num w:numId="22">
    <w:abstractNumId w:val="23"/>
  </w:num>
  <w:num w:numId="23">
    <w:abstractNumId w:val="24"/>
  </w:num>
  <w:num w:numId="24">
    <w:abstractNumId w:val="21"/>
  </w:num>
  <w:num w:numId="25">
    <w:abstractNumId w:val="18"/>
  </w:num>
  <w:num w:numId="26">
    <w:abstractNumId w:val="17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219"/>
    <w:rsid w:val="00011B84"/>
    <w:rsid w:val="00017393"/>
    <w:rsid w:val="00023BD9"/>
    <w:rsid w:val="000376D4"/>
    <w:rsid w:val="00051C01"/>
    <w:rsid w:val="00067726"/>
    <w:rsid w:val="000729D8"/>
    <w:rsid w:val="00077F30"/>
    <w:rsid w:val="000E4FC6"/>
    <w:rsid w:val="000E70E8"/>
    <w:rsid w:val="001340B0"/>
    <w:rsid w:val="001539A3"/>
    <w:rsid w:val="00167174"/>
    <w:rsid w:val="0017799E"/>
    <w:rsid w:val="00195A7C"/>
    <w:rsid w:val="001A0219"/>
    <w:rsid w:val="001B01B0"/>
    <w:rsid w:val="00202809"/>
    <w:rsid w:val="00214CD6"/>
    <w:rsid w:val="00216D7B"/>
    <w:rsid w:val="0023417C"/>
    <w:rsid w:val="00235A2F"/>
    <w:rsid w:val="00245A03"/>
    <w:rsid w:val="00266142"/>
    <w:rsid w:val="00285EDC"/>
    <w:rsid w:val="002A551E"/>
    <w:rsid w:val="002A78FF"/>
    <w:rsid w:val="002B7764"/>
    <w:rsid w:val="003143EC"/>
    <w:rsid w:val="00315351"/>
    <w:rsid w:val="003513CD"/>
    <w:rsid w:val="0035623C"/>
    <w:rsid w:val="00365A45"/>
    <w:rsid w:val="003A3F16"/>
    <w:rsid w:val="003A5B4F"/>
    <w:rsid w:val="003B065E"/>
    <w:rsid w:val="003D6850"/>
    <w:rsid w:val="00404D7B"/>
    <w:rsid w:val="00413F25"/>
    <w:rsid w:val="0041552D"/>
    <w:rsid w:val="00421907"/>
    <w:rsid w:val="00472B4D"/>
    <w:rsid w:val="004837FC"/>
    <w:rsid w:val="004C5BAE"/>
    <w:rsid w:val="0050571E"/>
    <w:rsid w:val="0054126A"/>
    <w:rsid w:val="0054645C"/>
    <w:rsid w:val="005B71FC"/>
    <w:rsid w:val="005E3BF2"/>
    <w:rsid w:val="00626CD5"/>
    <w:rsid w:val="006315FD"/>
    <w:rsid w:val="0066705E"/>
    <w:rsid w:val="00670073"/>
    <w:rsid w:val="006753EB"/>
    <w:rsid w:val="00687C12"/>
    <w:rsid w:val="006A1C2B"/>
    <w:rsid w:val="006B2392"/>
    <w:rsid w:val="006C2BF6"/>
    <w:rsid w:val="006D677B"/>
    <w:rsid w:val="0070694F"/>
    <w:rsid w:val="00717680"/>
    <w:rsid w:val="00722076"/>
    <w:rsid w:val="0072569B"/>
    <w:rsid w:val="007316D4"/>
    <w:rsid w:val="00775068"/>
    <w:rsid w:val="00782954"/>
    <w:rsid w:val="007978E5"/>
    <w:rsid w:val="007A0150"/>
    <w:rsid w:val="007A6773"/>
    <w:rsid w:val="007C0E5B"/>
    <w:rsid w:val="007C452E"/>
    <w:rsid w:val="00836C13"/>
    <w:rsid w:val="00874B26"/>
    <w:rsid w:val="00887672"/>
    <w:rsid w:val="00895E26"/>
    <w:rsid w:val="008C7210"/>
    <w:rsid w:val="008D6D60"/>
    <w:rsid w:val="008F0705"/>
    <w:rsid w:val="00920706"/>
    <w:rsid w:val="0092310F"/>
    <w:rsid w:val="00963D19"/>
    <w:rsid w:val="00967A62"/>
    <w:rsid w:val="009A0671"/>
    <w:rsid w:val="009D38F2"/>
    <w:rsid w:val="009F5619"/>
    <w:rsid w:val="009F696F"/>
    <w:rsid w:val="00A0041D"/>
    <w:rsid w:val="00A13738"/>
    <w:rsid w:val="00A96045"/>
    <w:rsid w:val="00AC6C7E"/>
    <w:rsid w:val="00B0176E"/>
    <w:rsid w:val="00B04177"/>
    <w:rsid w:val="00B117B7"/>
    <w:rsid w:val="00B1777A"/>
    <w:rsid w:val="00B234C1"/>
    <w:rsid w:val="00B505F0"/>
    <w:rsid w:val="00B52F08"/>
    <w:rsid w:val="00B55563"/>
    <w:rsid w:val="00BC1C3E"/>
    <w:rsid w:val="00BF4039"/>
    <w:rsid w:val="00BF5512"/>
    <w:rsid w:val="00C06032"/>
    <w:rsid w:val="00C213C0"/>
    <w:rsid w:val="00C4528B"/>
    <w:rsid w:val="00C64F5B"/>
    <w:rsid w:val="00CB3180"/>
    <w:rsid w:val="00CD3FEE"/>
    <w:rsid w:val="00D372B4"/>
    <w:rsid w:val="00D53960"/>
    <w:rsid w:val="00D53C05"/>
    <w:rsid w:val="00D53E10"/>
    <w:rsid w:val="00D63D17"/>
    <w:rsid w:val="00D6649C"/>
    <w:rsid w:val="00D8075B"/>
    <w:rsid w:val="00D82D58"/>
    <w:rsid w:val="00DB1726"/>
    <w:rsid w:val="00DE19C3"/>
    <w:rsid w:val="00DF208F"/>
    <w:rsid w:val="00E347A4"/>
    <w:rsid w:val="00E60119"/>
    <w:rsid w:val="00E973E2"/>
    <w:rsid w:val="00ED61D3"/>
    <w:rsid w:val="00EE3457"/>
    <w:rsid w:val="00F17C25"/>
    <w:rsid w:val="00F21256"/>
    <w:rsid w:val="00F524F3"/>
    <w:rsid w:val="00F52DAB"/>
    <w:rsid w:val="00F73E09"/>
    <w:rsid w:val="00FA1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71E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71E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571E"/>
    <w:pPr>
      <w:keepNext/>
      <w:jc w:val="both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571E"/>
    <w:pPr>
      <w:keepNext/>
      <w:ind w:firstLine="6237"/>
      <w:jc w:val="both"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50571E"/>
    <w:pPr>
      <w:ind w:left="1276" w:hanging="1276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3417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23417C"/>
  </w:style>
  <w:style w:type="table" w:styleId="TableGrid">
    <w:name w:val="Table Grid"/>
    <w:basedOn w:val="TableNormal"/>
    <w:uiPriority w:val="99"/>
    <w:rsid w:val="00216D7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A1D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customStyle="1" w:styleId="ConsNormal">
    <w:name w:val="ConsNormal"/>
    <w:uiPriority w:val="99"/>
    <w:rsid w:val="002A551E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779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29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71</Words>
  <Characters>406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целевых программ,</dc:title>
  <dc:subject/>
  <dc:creator>Малахова</dc:creator>
  <cp:keywords/>
  <dc:description/>
  <cp:lastModifiedBy>User</cp:lastModifiedBy>
  <cp:revision>2</cp:revision>
  <cp:lastPrinted>2010-11-12T18:09:00Z</cp:lastPrinted>
  <dcterms:created xsi:type="dcterms:W3CDTF">2011-02-16T13:03:00Z</dcterms:created>
  <dcterms:modified xsi:type="dcterms:W3CDTF">2011-02-16T13:03:00Z</dcterms:modified>
</cp:coreProperties>
</file>