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22A" w:rsidRPr="00602678" w:rsidRDefault="00A4622A" w:rsidP="00602678">
      <w:pPr>
        <w:jc w:val="right"/>
        <w:rPr>
          <w:b/>
          <w:bCs/>
          <w:sz w:val="20"/>
          <w:szCs w:val="20"/>
        </w:rPr>
      </w:pPr>
      <w:r w:rsidRPr="00602678">
        <w:rPr>
          <w:sz w:val="20"/>
          <w:szCs w:val="20"/>
        </w:rPr>
        <w:t xml:space="preserve">                                                                                                                     </w:t>
      </w:r>
      <w:r w:rsidRPr="00602678">
        <w:rPr>
          <w:b/>
          <w:bCs/>
          <w:sz w:val="20"/>
          <w:szCs w:val="20"/>
        </w:rPr>
        <w:t>Приложение  № 6</w:t>
      </w:r>
    </w:p>
    <w:p w:rsidR="00A4622A" w:rsidRPr="00602678" w:rsidRDefault="00A4622A" w:rsidP="00602678">
      <w:pPr>
        <w:pStyle w:val="ConsNormal"/>
        <w:ind w:left="5670" w:firstLine="0"/>
        <w:jc w:val="right"/>
        <w:rPr>
          <w:rFonts w:ascii="Times New Roman" w:hAnsi="Times New Roman" w:cs="Times New Roman"/>
        </w:rPr>
      </w:pPr>
      <w:r w:rsidRPr="00602678">
        <w:rPr>
          <w:rFonts w:ascii="Times New Roman" w:hAnsi="Times New Roman" w:cs="Times New Roman"/>
        </w:rPr>
        <w:t xml:space="preserve">           к решению Совета депутатов</w:t>
      </w:r>
    </w:p>
    <w:p w:rsidR="00A4622A" w:rsidRPr="00602678" w:rsidRDefault="00A4622A" w:rsidP="00602678">
      <w:pPr>
        <w:pStyle w:val="ConsNormal"/>
        <w:jc w:val="right"/>
        <w:rPr>
          <w:rFonts w:ascii="Times New Roman" w:hAnsi="Times New Roman" w:cs="Times New Roman"/>
        </w:rPr>
      </w:pPr>
      <w:r w:rsidRPr="00602678">
        <w:rPr>
          <w:rFonts w:ascii="Times New Roman" w:hAnsi="Times New Roman" w:cs="Times New Roman"/>
        </w:rPr>
        <w:t xml:space="preserve">                                                                     МО «Кингисеппское городское поселение»</w:t>
      </w:r>
    </w:p>
    <w:p w:rsidR="00A4622A" w:rsidRPr="00602678" w:rsidRDefault="00A4622A" w:rsidP="00602678">
      <w:pPr>
        <w:pStyle w:val="ConsNormal"/>
        <w:ind w:left="5670" w:firstLine="0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от  16 декабря </w:t>
      </w:r>
      <w:r w:rsidRPr="00602678">
        <w:rPr>
          <w:rFonts w:ascii="Times New Roman" w:hAnsi="Times New Roman" w:cs="Times New Roman"/>
          <w:b/>
          <w:bCs/>
        </w:rPr>
        <w:t>2010 года  №</w:t>
      </w:r>
      <w:r>
        <w:rPr>
          <w:rFonts w:ascii="Times New Roman" w:hAnsi="Times New Roman" w:cs="Times New Roman"/>
          <w:b/>
          <w:bCs/>
        </w:rPr>
        <w:t xml:space="preserve"> 250</w:t>
      </w:r>
    </w:p>
    <w:p w:rsidR="00A4622A" w:rsidRDefault="00A4622A" w:rsidP="0037243F">
      <w:pPr>
        <w:ind w:firstLine="5580"/>
        <w:jc w:val="both"/>
      </w:pPr>
      <w:r>
        <w:t xml:space="preserve">                                       </w:t>
      </w:r>
    </w:p>
    <w:p w:rsidR="00A4622A" w:rsidRDefault="00A4622A" w:rsidP="00D2727F">
      <w:pPr>
        <w:jc w:val="right"/>
      </w:pPr>
    </w:p>
    <w:p w:rsidR="00A4622A" w:rsidRDefault="00A4622A" w:rsidP="00D2727F">
      <w:pPr>
        <w:jc w:val="right"/>
      </w:pPr>
    </w:p>
    <w:p w:rsidR="00A4622A" w:rsidRDefault="00A4622A" w:rsidP="00D2727F">
      <w:pPr>
        <w:jc w:val="right"/>
      </w:pPr>
    </w:p>
    <w:p w:rsidR="00A4622A" w:rsidRPr="005D4B72" w:rsidRDefault="00A4622A" w:rsidP="00D2727F">
      <w:pPr>
        <w:jc w:val="center"/>
        <w:rPr>
          <w:b/>
          <w:bCs/>
        </w:rPr>
      </w:pPr>
      <w:r w:rsidRPr="005D4B72">
        <w:rPr>
          <w:b/>
          <w:bCs/>
        </w:rPr>
        <w:t xml:space="preserve">Главные администраторы источников </w:t>
      </w:r>
    </w:p>
    <w:p w:rsidR="00A4622A" w:rsidRPr="005D4B72" w:rsidRDefault="00A4622A" w:rsidP="00D2727F">
      <w:pPr>
        <w:jc w:val="center"/>
        <w:rPr>
          <w:b/>
          <w:bCs/>
        </w:rPr>
      </w:pPr>
      <w:r w:rsidRPr="005D4B72">
        <w:rPr>
          <w:b/>
          <w:bCs/>
        </w:rPr>
        <w:t xml:space="preserve">внутреннего финансирования дефицита  </w:t>
      </w:r>
    </w:p>
    <w:p w:rsidR="00A4622A" w:rsidRPr="005D4B72" w:rsidRDefault="00A4622A" w:rsidP="00D2727F">
      <w:pPr>
        <w:jc w:val="center"/>
        <w:rPr>
          <w:b/>
          <w:bCs/>
        </w:rPr>
      </w:pPr>
      <w:r w:rsidRPr="005D4B72">
        <w:rPr>
          <w:b/>
          <w:bCs/>
        </w:rPr>
        <w:t xml:space="preserve"> бюджета МО «Кингисеппское городское поселение»</w:t>
      </w:r>
    </w:p>
    <w:p w:rsidR="00A4622A" w:rsidRPr="00B76C87" w:rsidRDefault="00A4622A" w:rsidP="00D2727F">
      <w:pPr>
        <w:jc w:val="center"/>
        <w:rPr>
          <w:b/>
          <w:bCs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60"/>
        <w:gridCol w:w="3060"/>
        <w:gridCol w:w="5760"/>
      </w:tblGrid>
      <w:tr w:rsidR="00A4622A" w:rsidRPr="00C10FEB">
        <w:tc>
          <w:tcPr>
            <w:tcW w:w="4320" w:type="dxa"/>
            <w:gridSpan w:val="2"/>
          </w:tcPr>
          <w:p w:rsidR="00A4622A" w:rsidRDefault="00A4622A" w:rsidP="00C10FEB">
            <w:pPr>
              <w:jc w:val="center"/>
            </w:pPr>
            <w:r>
              <w:t>Код бюджетной классификации Российской  Федерации</w:t>
            </w:r>
          </w:p>
        </w:tc>
        <w:tc>
          <w:tcPr>
            <w:tcW w:w="5760" w:type="dxa"/>
            <w:vMerge w:val="restart"/>
          </w:tcPr>
          <w:p w:rsidR="00A4622A" w:rsidRDefault="00A4622A" w:rsidP="00C10FEB">
            <w:pPr>
              <w:jc w:val="center"/>
            </w:pPr>
          </w:p>
          <w:p w:rsidR="00A4622A" w:rsidRPr="00F11D7B" w:rsidRDefault="00A4622A" w:rsidP="00C10FEB">
            <w:pPr>
              <w:jc w:val="center"/>
            </w:pPr>
            <w:r w:rsidRPr="00F11D7B">
              <w:t xml:space="preserve">Наименование главного администратора и источников внутреннего финансирования дефицита бюджета </w:t>
            </w:r>
          </w:p>
          <w:p w:rsidR="00A4622A" w:rsidRDefault="00A4622A" w:rsidP="00C10FEB">
            <w:pPr>
              <w:ind w:left="-108"/>
              <w:jc w:val="center"/>
            </w:pPr>
            <w:r w:rsidRPr="00F11D7B">
              <w:t>МО «Кингисеппское городское поселение»</w:t>
            </w:r>
          </w:p>
        </w:tc>
      </w:tr>
      <w:tr w:rsidR="00A4622A" w:rsidRPr="00C10FEB">
        <w:tc>
          <w:tcPr>
            <w:tcW w:w="1260" w:type="dxa"/>
          </w:tcPr>
          <w:p w:rsidR="00A4622A" w:rsidRDefault="00A4622A" w:rsidP="00C10FEB">
            <w:pPr>
              <w:jc w:val="center"/>
            </w:pPr>
            <w:r>
              <w:t xml:space="preserve">Код главного админи-стратора </w:t>
            </w:r>
          </w:p>
        </w:tc>
        <w:tc>
          <w:tcPr>
            <w:tcW w:w="3060" w:type="dxa"/>
          </w:tcPr>
          <w:p w:rsidR="00A4622A" w:rsidRDefault="00A4622A" w:rsidP="00C10FEB">
            <w:pPr>
              <w:jc w:val="center"/>
            </w:pPr>
            <w:r>
              <w:t xml:space="preserve">источников внутреннего финансирования дефицита бюджета </w:t>
            </w:r>
          </w:p>
          <w:p w:rsidR="00A4622A" w:rsidRDefault="00A4622A" w:rsidP="00C10FEB">
            <w:pPr>
              <w:jc w:val="center"/>
            </w:pPr>
            <w:r>
              <w:t xml:space="preserve"> МО «Кингисеппское городское поселение»</w:t>
            </w:r>
          </w:p>
        </w:tc>
        <w:tc>
          <w:tcPr>
            <w:tcW w:w="5760" w:type="dxa"/>
            <w:vMerge/>
            <w:vAlign w:val="center"/>
          </w:tcPr>
          <w:p w:rsidR="00A4622A" w:rsidRDefault="00A4622A"/>
        </w:tc>
      </w:tr>
      <w:tr w:rsidR="00A4622A" w:rsidRPr="00C10FEB">
        <w:tc>
          <w:tcPr>
            <w:tcW w:w="1260" w:type="dxa"/>
          </w:tcPr>
          <w:p w:rsidR="00A4622A" w:rsidRDefault="00A4622A" w:rsidP="00C10FEB">
            <w:pPr>
              <w:jc w:val="center"/>
            </w:pPr>
            <w:r>
              <w:t>1</w:t>
            </w:r>
          </w:p>
        </w:tc>
        <w:tc>
          <w:tcPr>
            <w:tcW w:w="3060" w:type="dxa"/>
          </w:tcPr>
          <w:p w:rsidR="00A4622A" w:rsidRDefault="00A4622A" w:rsidP="00C10FEB">
            <w:pPr>
              <w:jc w:val="center"/>
            </w:pPr>
            <w:r>
              <w:t>2</w:t>
            </w:r>
          </w:p>
        </w:tc>
        <w:tc>
          <w:tcPr>
            <w:tcW w:w="5760" w:type="dxa"/>
          </w:tcPr>
          <w:p w:rsidR="00A4622A" w:rsidRDefault="00A4622A" w:rsidP="00C10FEB">
            <w:pPr>
              <w:jc w:val="center"/>
            </w:pPr>
            <w:r>
              <w:t>3</w:t>
            </w:r>
          </w:p>
        </w:tc>
      </w:tr>
      <w:tr w:rsidR="00A4622A" w:rsidRPr="00C10FEB">
        <w:tc>
          <w:tcPr>
            <w:tcW w:w="1260" w:type="dxa"/>
            <w:tcBorders>
              <w:left w:val="nil"/>
              <w:bottom w:val="nil"/>
              <w:right w:val="nil"/>
            </w:tcBorders>
          </w:tcPr>
          <w:p w:rsidR="00A4622A" w:rsidRDefault="00A4622A" w:rsidP="00C10FEB">
            <w:pPr>
              <w:jc w:val="center"/>
            </w:pPr>
          </w:p>
        </w:tc>
        <w:tc>
          <w:tcPr>
            <w:tcW w:w="3060" w:type="dxa"/>
            <w:tcBorders>
              <w:left w:val="nil"/>
              <w:bottom w:val="nil"/>
              <w:right w:val="nil"/>
            </w:tcBorders>
          </w:tcPr>
          <w:p w:rsidR="00A4622A" w:rsidRDefault="00A4622A" w:rsidP="00C10FEB">
            <w:pPr>
              <w:jc w:val="center"/>
            </w:pPr>
          </w:p>
        </w:tc>
        <w:tc>
          <w:tcPr>
            <w:tcW w:w="5760" w:type="dxa"/>
            <w:tcBorders>
              <w:left w:val="nil"/>
              <w:bottom w:val="nil"/>
              <w:right w:val="nil"/>
            </w:tcBorders>
          </w:tcPr>
          <w:p w:rsidR="00A4622A" w:rsidRDefault="00A4622A" w:rsidP="00C10FEB">
            <w:pPr>
              <w:jc w:val="center"/>
            </w:pPr>
          </w:p>
        </w:tc>
      </w:tr>
      <w:tr w:rsidR="00A4622A" w:rsidRPr="00C10FEB"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A4622A" w:rsidRDefault="00A4622A" w:rsidP="00C10FEB">
            <w:pPr>
              <w:jc w:val="center"/>
            </w:pP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</w:tcPr>
          <w:p w:rsidR="00A4622A" w:rsidRDefault="00A4622A" w:rsidP="00C10FEB">
            <w:pPr>
              <w:jc w:val="center"/>
            </w:pPr>
          </w:p>
        </w:tc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</w:tcPr>
          <w:p w:rsidR="00A4622A" w:rsidRDefault="00A4622A" w:rsidP="00C10FEB">
            <w:pPr>
              <w:jc w:val="center"/>
            </w:pPr>
          </w:p>
        </w:tc>
      </w:tr>
    </w:tbl>
    <w:p w:rsidR="00A4622A" w:rsidRPr="00C802DC" w:rsidRDefault="00A4622A" w:rsidP="00D2727F">
      <w:pPr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  <w:sz w:val="28"/>
          <w:szCs w:val="28"/>
        </w:rPr>
        <w:t xml:space="preserve">                                             </w:t>
      </w:r>
      <w:r w:rsidRPr="00C802DC">
        <w:rPr>
          <w:b/>
          <w:bCs/>
        </w:rPr>
        <w:t xml:space="preserve">Администрация МО «Кингисеппское  </w:t>
      </w:r>
    </w:p>
    <w:p w:rsidR="00A4622A" w:rsidRPr="00C802DC" w:rsidRDefault="00A4622A" w:rsidP="00D2727F">
      <w:pPr>
        <w:jc w:val="both"/>
        <w:rPr>
          <w:b/>
          <w:bCs/>
        </w:rPr>
      </w:pPr>
      <w:r w:rsidRPr="00C802DC">
        <w:rPr>
          <w:b/>
          <w:bCs/>
        </w:rPr>
        <w:t xml:space="preserve">                                                       </w:t>
      </w:r>
      <w:r>
        <w:rPr>
          <w:b/>
          <w:bCs/>
        </w:rPr>
        <w:t xml:space="preserve">                      </w:t>
      </w:r>
      <w:r w:rsidRPr="00C802DC">
        <w:rPr>
          <w:b/>
          <w:bCs/>
        </w:rPr>
        <w:t xml:space="preserve">  городское поселение»  </w:t>
      </w:r>
    </w:p>
    <w:p w:rsidR="00A4622A" w:rsidRPr="00C802DC" w:rsidRDefault="00A4622A" w:rsidP="00D2727F">
      <w:pPr>
        <w:ind w:left="300"/>
        <w:jc w:val="both"/>
        <w:rPr>
          <w:b/>
          <w:bCs/>
        </w:rPr>
      </w:pPr>
      <w:r w:rsidRPr="00C802DC">
        <w:rPr>
          <w:b/>
          <w:bCs/>
        </w:rPr>
        <w:t xml:space="preserve">                                                             (ИНН 4707023345 /КПП 470701001)            </w:t>
      </w:r>
    </w:p>
    <w:p w:rsidR="00A4622A" w:rsidRDefault="00A4622A" w:rsidP="00D2727F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A4622A" w:rsidRPr="00F33E89" w:rsidRDefault="00A4622A" w:rsidP="00D2727F">
      <w:pPr>
        <w:jc w:val="both"/>
      </w:pPr>
      <w:r w:rsidRPr="00F33E89">
        <w:t xml:space="preserve">902      01 02 00 00 10 0000 710      </w:t>
      </w:r>
      <w:r>
        <w:t xml:space="preserve"> </w:t>
      </w:r>
      <w:r w:rsidRPr="00F33E89">
        <w:t xml:space="preserve">Получение кредитов от кредитных организаций </w:t>
      </w:r>
    </w:p>
    <w:p w:rsidR="00A4622A" w:rsidRPr="00F33E89" w:rsidRDefault="00A4622A" w:rsidP="00D2727F">
      <w:pPr>
        <w:jc w:val="both"/>
      </w:pPr>
      <w:r w:rsidRPr="00F33E89">
        <w:t xml:space="preserve">                                                          </w:t>
      </w:r>
      <w:r>
        <w:t xml:space="preserve"> </w:t>
      </w:r>
      <w:r w:rsidRPr="00F33E89">
        <w:t>бюджетами поселений  в валюте Российско</w:t>
      </w:r>
      <w:r>
        <w:t xml:space="preserve">й </w:t>
      </w:r>
      <w:r w:rsidRPr="00F33E89">
        <w:t xml:space="preserve">Федерации  </w:t>
      </w:r>
    </w:p>
    <w:p w:rsidR="00A4622A" w:rsidRPr="00F33E89" w:rsidRDefault="00A4622A" w:rsidP="00D2727F">
      <w:pPr>
        <w:jc w:val="both"/>
      </w:pPr>
      <w:r w:rsidRPr="00F33E89">
        <w:t xml:space="preserve">902      01 02 00 00 10 0000 810      </w:t>
      </w:r>
      <w:r>
        <w:t xml:space="preserve"> </w:t>
      </w:r>
      <w:r w:rsidRPr="00F33E89">
        <w:t xml:space="preserve">Погашение  кредитов от кредитных организаций  </w:t>
      </w:r>
    </w:p>
    <w:p w:rsidR="00A4622A" w:rsidRPr="00F33E89" w:rsidRDefault="00A4622A" w:rsidP="00D2727F">
      <w:pPr>
        <w:jc w:val="both"/>
      </w:pPr>
      <w:r w:rsidRPr="00F33E89">
        <w:t xml:space="preserve">                                                          </w:t>
      </w:r>
      <w:r>
        <w:t xml:space="preserve"> </w:t>
      </w:r>
      <w:r w:rsidRPr="00F33E89">
        <w:t xml:space="preserve">бюджетами поселений в  валюте Российской Федерации  </w:t>
      </w:r>
    </w:p>
    <w:p w:rsidR="00A4622A" w:rsidRPr="00F33E89" w:rsidRDefault="00A4622A" w:rsidP="00D2727F">
      <w:pPr>
        <w:jc w:val="both"/>
      </w:pPr>
      <w:r w:rsidRPr="00F33E89">
        <w:t xml:space="preserve">902     01 03 00 00 10 0000 710       </w:t>
      </w:r>
      <w:r>
        <w:t xml:space="preserve"> </w:t>
      </w:r>
      <w:r w:rsidRPr="00F33E89">
        <w:t xml:space="preserve">Получение кредитов от других бюджетов </w:t>
      </w:r>
    </w:p>
    <w:p w:rsidR="00A4622A" w:rsidRPr="00F33E89" w:rsidRDefault="00A4622A" w:rsidP="00D2727F">
      <w:pPr>
        <w:jc w:val="both"/>
      </w:pPr>
      <w:r w:rsidRPr="00F33E89">
        <w:t xml:space="preserve">                                                          </w:t>
      </w:r>
      <w:r>
        <w:t xml:space="preserve"> </w:t>
      </w:r>
      <w:r w:rsidRPr="00F33E89">
        <w:t xml:space="preserve">бюджетной системы   Российской Федерации  </w:t>
      </w:r>
    </w:p>
    <w:p w:rsidR="00A4622A" w:rsidRPr="00F33E89" w:rsidRDefault="00A4622A" w:rsidP="00D2727F">
      <w:pPr>
        <w:jc w:val="both"/>
      </w:pPr>
      <w:r w:rsidRPr="00F33E89">
        <w:t xml:space="preserve">                                                          </w:t>
      </w:r>
      <w:r>
        <w:t xml:space="preserve"> </w:t>
      </w:r>
      <w:r w:rsidRPr="00F33E89">
        <w:t>бюджетам</w:t>
      </w:r>
      <w:r>
        <w:t xml:space="preserve">и поселений в валюте Российской </w:t>
      </w:r>
      <w:r w:rsidRPr="00F33E89">
        <w:t xml:space="preserve">Федерации                                                      </w:t>
      </w:r>
    </w:p>
    <w:p w:rsidR="00A4622A" w:rsidRPr="00F33E89" w:rsidRDefault="00A4622A" w:rsidP="00D2727F">
      <w:pPr>
        <w:jc w:val="both"/>
      </w:pPr>
      <w:r w:rsidRPr="00F33E89">
        <w:t xml:space="preserve">902    01 03 00 00 10 0000 810        </w:t>
      </w:r>
      <w:r>
        <w:t xml:space="preserve"> </w:t>
      </w:r>
      <w:r w:rsidRPr="00F33E89">
        <w:t xml:space="preserve">Погашение бюджетами поселений бюджетных </w:t>
      </w:r>
    </w:p>
    <w:p w:rsidR="00A4622A" w:rsidRDefault="00A4622A" w:rsidP="00D2727F">
      <w:pPr>
        <w:jc w:val="both"/>
      </w:pPr>
      <w:r w:rsidRPr="00F33E89">
        <w:t xml:space="preserve">                                                          </w:t>
      </w:r>
      <w:r>
        <w:t xml:space="preserve"> </w:t>
      </w:r>
      <w:r w:rsidRPr="00F33E89">
        <w:t>кредитов от других уровней бюджетов бюджетной</w:t>
      </w:r>
    </w:p>
    <w:p w:rsidR="00A4622A" w:rsidRDefault="00A4622A" w:rsidP="00D2727F">
      <w:pPr>
        <w:jc w:val="both"/>
      </w:pPr>
      <w:r>
        <w:t xml:space="preserve">                                         </w:t>
      </w:r>
      <w:r w:rsidRPr="00F33E89">
        <w:t xml:space="preserve"> </w:t>
      </w:r>
      <w:r>
        <w:t xml:space="preserve">                 системы Российской Федерации в </w:t>
      </w:r>
      <w:r w:rsidRPr="00F33E89">
        <w:t>валюте Российской</w:t>
      </w:r>
    </w:p>
    <w:p w:rsidR="00A4622A" w:rsidRPr="00F33E89" w:rsidRDefault="00A4622A" w:rsidP="00D2727F">
      <w:pPr>
        <w:jc w:val="both"/>
      </w:pPr>
      <w:r>
        <w:t xml:space="preserve">                                                       </w:t>
      </w:r>
      <w:r w:rsidRPr="00F33E89">
        <w:t xml:space="preserve"> </w:t>
      </w:r>
      <w:r>
        <w:t xml:space="preserve">   </w:t>
      </w:r>
      <w:r w:rsidRPr="00F33E89">
        <w:t>Федерации</w:t>
      </w:r>
    </w:p>
    <w:p w:rsidR="00A4622A" w:rsidRPr="00F33E89" w:rsidRDefault="00A4622A" w:rsidP="00D2727F">
      <w:pPr>
        <w:jc w:val="both"/>
      </w:pPr>
      <w:r w:rsidRPr="00F33E89">
        <w:t xml:space="preserve">902    01 05 02 01 10 0000 510        </w:t>
      </w:r>
      <w:r>
        <w:t xml:space="preserve"> </w:t>
      </w:r>
      <w:r w:rsidRPr="00F33E89">
        <w:t xml:space="preserve">Увеличение прочих остатков денежных средств </w:t>
      </w:r>
    </w:p>
    <w:p w:rsidR="00A4622A" w:rsidRPr="00F33E89" w:rsidRDefault="00A4622A" w:rsidP="00D2727F">
      <w:pPr>
        <w:jc w:val="both"/>
      </w:pPr>
      <w:r w:rsidRPr="00F33E89">
        <w:t xml:space="preserve">                                                          </w:t>
      </w:r>
      <w:r>
        <w:t xml:space="preserve"> </w:t>
      </w:r>
      <w:r w:rsidRPr="00F33E89">
        <w:t>бюджетов поселений</w:t>
      </w:r>
    </w:p>
    <w:p w:rsidR="00A4622A" w:rsidRPr="00F33E89" w:rsidRDefault="00A4622A" w:rsidP="00D2727F">
      <w:pPr>
        <w:jc w:val="both"/>
      </w:pPr>
      <w:r w:rsidRPr="00F33E89">
        <w:t xml:space="preserve">902    01 05 02 01 10 0000 610        </w:t>
      </w:r>
      <w:r>
        <w:t xml:space="preserve"> </w:t>
      </w:r>
      <w:r w:rsidRPr="00F33E89">
        <w:t xml:space="preserve">Уменьшение прочих остатков  денежных средств  </w:t>
      </w:r>
    </w:p>
    <w:p w:rsidR="00A4622A" w:rsidRPr="00F33E89" w:rsidRDefault="00A4622A" w:rsidP="00D2727F">
      <w:pPr>
        <w:jc w:val="both"/>
      </w:pPr>
      <w:r w:rsidRPr="00F33E89">
        <w:t xml:space="preserve">                                                          </w:t>
      </w:r>
      <w:r>
        <w:t xml:space="preserve"> </w:t>
      </w:r>
      <w:r w:rsidRPr="00F33E89">
        <w:t>бюджетов поселений</w:t>
      </w:r>
    </w:p>
    <w:p w:rsidR="00A4622A" w:rsidRPr="00F33E89" w:rsidRDefault="00A4622A" w:rsidP="001E5040">
      <w:pPr>
        <w:jc w:val="both"/>
      </w:pPr>
      <w:r w:rsidRPr="00F33E89">
        <w:t xml:space="preserve">902   01 06 01 00 10 0926 630         </w:t>
      </w:r>
      <w:r>
        <w:t xml:space="preserve"> </w:t>
      </w:r>
      <w:r w:rsidRPr="00F33E89">
        <w:t xml:space="preserve">Средства от продажи  акций и иных форм участи </w:t>
      </w:r>
    </w:p>
    <w:p w:rsidR="00A4622A" w:rsidRPr="00F33E89" w:rsidRDefault="00A4622A" w:rsidP="001E5040">
      <w:pPr>
        <w:jc w:val="both"/>
      </w:pPr>
      <w:r w:rsidRPr="00F33E89">
        <w:t xml:space="preserve">                                                          </w:t>
      </w:r>
      <w:r>
        <w:t xml:space="preserve"> </w:t>
      </w:r>
      <w:r w:rsidRPr="00F33E89">
        <w:t xml:space="preserve">в капитале, находящихся в муниципальной </w:t>
      </w:r>
    </w:p>
    <w:p w:rsidR="00A4622A" w:rsidRPr="00F33E89" w:rsidRDefault="00A4622A" w:rsidP="001E5040">
      <w:pPr>
        <w:jc w:val="both"/>
      </w:pPr>
      <w:r w:rsidRPr="00F33E89">
        <w:t xml:space="preserve">                                                          </w:t>
      </w:r>
      <w:r>
        <w:t xml:space="preserve"> </w:t>
      </w:r>
      <w:r w:rsidRPr="00F33E89">
        <w:t>собственности поселений</w:t>
      </w:r>
    </w:p>
    <w:p w:rsidR="00A4622A" w:rsidRDefault="00A4622A" w:rsidP="004806E9">
      <w:pPr>
        <w:jc w:val="both"/>
      </w:pPr>
      <w:r>
        <w:t xml:space="preserve">902   </w:t>
      </w:r>
      <w:r w:rsidRPr="00F33E89">
        <w:t>01 06 04 00 10 00</w:t>
      </w:r>
      <w:r>
        <w:t xml:space="preserve">00 810          </w:t>
      </w:r>
      <w:r w:rsidRPr="00F33E89">
        <w:t>Исполнение  муниципальных гаран</w:t>
      </w:r>
      <w:r>
        <w:t xml:space="preserve">тий </w:t>
      </w:r>
      <w:r w:rsidRPr="00F33E89">
        <w:t>бюджетами</w:t>
      </w:r>
    </w:p>
    <w:p w:rsidR="00A4622A" w:rsidRDefault="00A4622A" w:rsidP="007252D2">
      <w:pPr>
        <w:ind w:left="360"/>
        <w:jc w:val="both"/>
      </w:pPr>
      <w:r>
        <w:t xml:space="preserve">                                        </w:t>
      </w:r>
      <w:r w:rsidRPr="00F33E89">
        <w:t xml:space="preserve"> </w:t>
      </w:r>
      <w:r>
        <w:t xml:space="preserve">            </w:t>
      </w:r>
      <w:r w:rsidRPr="00F33E89">
        <w:t>поселений в валюте Российской Федерации, в случае,</w:t>
      </w:r>
    </w:p>
    <w:p w:rsidR="00A4622A" w:rsidRDefault="00A4622A" w:rsidP="007252D2">
      <w:pPr>
        <w:ind w:left="360"/>
        <w:jc w:val="both"/>
      </w:pPr>
      <w:r>
        <w:t xml:space="preserve">                                                     если исполнение гарантом </w:t>
      </w:r>
      <w:r w:rsidRPr="00F33E89">
        <w:t xml:space="preserve">муниципальных гарантий </w:t>
      </w:r>
    </w:p>
    <w:p w:rsidR="00A4622A" w:rsidRDefault="00A4622A" w:rsidP="007252D2">
      <w:pPr>
        <w:ind w:left="360"/>
        <w:jc w:val="both"/>
      </w:pPr>
      <w:r>
        <w:t xml:space="preserve">                                                     ведет к возникновению </w:t>
      </w:r>
      <w:r w:rsidRPr="00F33E89">
        <w:t>права регрессного требования</w:t>
      </w:r>
    </w:p>
    <w:p w:rsidR="00A4622A" w:rsidRPr="00F33E89" w:rsidRDefault="00A4622A" w:rsidP="007252D2">
      <w:pPr>
        <w:ind w:left="360"/>
        <w:jc w:val="both"/>
      </w:pPr>
      <w:r>
        <w:t xml:space="preserve">                                                     гаранта к </w:t>
      </w:r>
      <w:r w:rsidRPr="00F33E89">
        <w:t xml:space="preserve">принципалу, либо обусловлено уступкой прав </w:t>
      </w:r>
    </w:p>
    <w:p w:rsidR="00A4622A" w:rsidRPr="00F33E89" w:rsidRDefault="00A4622A" w:rsidP="00D2727F">
      <w:pPr>
        <w:jc w:val="both"/>
      </w:pPr>
      <w:r w:rsidRPr="00F33E89">
        <w:t xml:space="preserve">                                                        </w:t>
      </w:r>
      <w:r>
        <w:t xml:space="preserve">   </w:t>
      </w:r>
      <w:r w:rsidRPr="00F33E89">
        <w:t xml:space="preserve">требования бенефициара  к принципалу  </w:t>
      </w:r>
    </w:p>
    <w:p w:rsidR="00A4622A" w:rsidRPr="00F33E89" w:rsidRDefault="00A4622A" w:rsidP="00D2727F">
      <w:pPr>
        <w:jc w:val="both"/>
      </w:pPr>
      <w:r w:rsidRPr="00F33E89">
        <w:t xml:space="preserve">902    01 06 05 01 10 0902 640      </w:t>
      </w:r>
      <w:r>
        <w:t xml:space="preserve">   </w:t>
      </w:r>
      <w:r w:rsidRPr="00F33E89">
        <w:t xml:space="preserve">Возврат бюджетных кредитов, предоставленных </w:t>
      </w:r>
    </w:p>
    <w:p w:rsidR="00A4622A" w:rsidRPr="00F33E89" w:rsidRDefault="00A4622A" w:rsidP="00D2727F">
      <w:pPr>
        <w:jc w:val="both"/>
      </w:pPr>
      <w:r w:rsidRPr="00F33E89">
        <w:t xml:space="preserve">                                                        </w:t>
      </w:r>
      <w:r>
        <w:t xml:space="preserve">   </w:t>
      </w:r>
      <w:r w:rsidRPr="00F33E89">
        <w:t xml:space="preserve">юридическим лицам  из бюджетов поселений в </w:t>
      </w:r>
    </w:p>
    <w:p w:rsidR="00A4622A" w:rsidRPr="00F33E89" w:rsidRDefault="00A4622A" w:rsidP="00D2727F">
      <w:pPr>
        <w:jc w:val="both"/>
      </w:pPr>
      <w:r w:rsidRPr="00F33E89">
        <w:t xml:space="preserve">                                                        </w:t>
      </w:r>
      <w:r>
        <w:t xml:space="preserve">   </w:t>
      </w:r>
      <w:r w:rsidRPr="00F33E89">
        <w:t xml:space="preserve">валюте Российской Федерации </w:t>
      </w:r>
    </w:p>
    <w:p w:rsidR="00A4622A" w:rsidRPr="00F33E89" w:rsidRDefault="00A4622A" w:rsidP="001E5040">
      <w:pPr>
        <w:jc w:val="both"/>
      </w:pPr>
      <w:r w:rsidRPr="00F33E89">
        <w:t xml:space="preserve"> 902  01 06 05 01 10 0912 640       </w:t>
      </w:r>
      <w:r>
        <w:t xml:space="preserve">   </w:t>
      </w:r>
      <w:r w:rsidRPr="00F33E89">
        <w:t xml:space="preserve">Возврат бюджетных кредитов, предоставленных </w:t>
      </w:r>
    </w:p>
    <w:p w:rsidR="00A4622A" w:rsidRDefault="00A4622A" w:rsidP="001E5040">
      <w:pPr>
        <w:jc w:val="both"/>
      </w:pPr>
      <w:r w:rsidRPr="00F33E89">
        <w:t xml:space="preserve">                                                        </w:t>
      </w:r>
      <w:r>
        <w:t xml:space="preserve">   </w:t>
      </w:r>
      <w:r w:rsidRPr="00F33E89">
        <w:t>юридическим лицам  из бюджетов поселений в валюте</w:t>
      </w:r>
    </w:p>
    <w:p w:rsidR="00A4622A" w:rsidRPr="00F33E89" w:rsidRDefault="00A4622A" w:rsidP="001E5040">
      <w:pPr>
        <w:jc w:val="both"/>
      </w:pPr>
      <w:r>
        <w:t xml:space="preserve">                                             </w:t>
      </w:r>
      <w:r w:rsidRPr="00F33E89">
        <w:t xml:space="preserve"> </w:t>
      </w:r>
      <w:r>
        <w:t xml:space="preserve">             </w:t>
      </w:r>
      <w:r w:rsidRPr="00F33E89">
        <w:t>Российской Федерации  (за счет целевой</w:t>
      </w:r>
      <w:r>
        <w:t xml:space="preserve"> </w:t>
      </w:r>
      <w:r w:rsidRPr="00F33E89">
        <w:t>программы)</w:t>
      </w:r>
    </w:p>
    <w:p w:rsidR="00A4622A" w:rsidRDefault="00A4622A" w:rsidP="001E5040">
      <w:pPr>
        <w:jc w:val="both"/>
      </w:pPr>
      <w:r w:rsidRPr="00F33E89">
        <w:t xml:space="preserve">902  01 06 05 01 10 0902 540        </w:t>
      </w:r>
      <w:r>
        <w:t xml:space="preserve">   </w:t>
      </w:r>
      <w:r w:rsidRPr="00F33E89">
        <w:t>Предоставление бюджетных кредитов юридическим</w:t>
      </w:r>
    </w:p>
    <w:p w:rsidR="00A4622A" w:rsidRDefault="00A4622A" w:rsidP="001E5040">
      <w:pPr>
        <w:jc w:val="both"/>
      </w:pPr>
      <w:r>
        <w:t xml:space="preserve">                                 </w:t>
      </w:r>
      <w:r w:rsidRPr="00F33E89">
        <w:t xml:space="preserve"> </w:t>
      </w:r>
      <w:r>
        <w:t xml:space="preserve">                         </w:t>
      </w:r>
      <w:r w:rsidRPr="00F33E89">
        <w:t>лицам из бюджетов поселений  в валюте Российской</w:t>
      </w:r>
    </w:p>
    <w:p w:rsidR="00A4622A" w:rsidRPr="00F33E89" w:rsidRDefault="00A4622A" w:rsidP="001E5040">
      <w:pPr>
        <w:jc w:val="both"/>
      </w:pPr>
      <w:r>
        <w:t xml:space="preserve">                                                  </w:t>
      </w:r>
      <w:r w:rsidRPr="00F33E89">
        <w:t xml:space="preserve"> </w:t>
      </w:r>
      <w:r>
        <w:t xml:space="preserve">        </w:t>
      </w:r>
      <w:r w:rsidRPr="00F33E89">
        <w:t xml:space="preserve">Федерации </w:t>
      </w:r>
    </w:p>
    <w:p w:rsidR="00A4622A" w:rsidRDefault="00A4622A" w:rsidP="00D2727F">
      <w:pPr>
        <w:jc w:val="both"/>
      </w:pPr>
      <w:r w:rsidRPr="00F33E89">
        <w:t xml:space="preserve">902  01 06 05 01 10 0912 540        </w:t>
      </w:r>
      <w:r>
        <w:t xml:space="preserve">   </w:t>
      </w:r>
      <w:r w:rsidRPr="00F33E89">
        <w:t>Предоставление бюджетных кредитов юридическим</w:t>
      </w:r>
    </w:p>
    <w:p w:rsidR="00A4622A" w:rsidRDefault="00A4622A" w:rsidP="00D2727F">
      <w:pPr>
        <w:jc w:val="both"/>
      </w:pPr>
      <w:r>
        <w:t xml:space="preserve">                        </w:t>
      </w:r>
      <w:r w:rsidRPr="00F33E89">
        <w:t xml:space="preserve"> </w:t>
      </w:r>
      <w:r>
        <w:t xml:space="preserve">                                  </w:t>
      </w:r>
      <w:r w:rsidRPr="00F33E89">
        <w:t xml:space="preserve">лицам из бюджетов поселений  в валюте Российской </w:t>
      </w:r>
    </w:p>
    <w:p w:rsidR="00A4622A" w:rsidRPr="00F33E89" w:rsidRDefault="00A4622A" w:rsidP="00D2727F">
      <w:pPr>
        <w:jc w:val="both"/>
      </w:pPr>
      <w:r>
        <w:t xml:space="preserve">                                                           </w:t>
      </w:r>
      <w:r w:rsidRPr="00F33E89">
        <w:t>Федерации  (за</w:t>
      </w:r>
      <w:r>
        <w:t xml:space="preserve"> счет целевой </w:t>
      </w:r>
      <w:r w:rsidRPr="00F33E89">
        <w:t>программы)</w:t>
      </w:r>
    </w:p>
    <w:p w:rsidR="00A4622A" w:rsidRPr="00F33E89" w:rsidRDefault="00A4622A" w:rsidP="00D2727F">
      <w:pPr>
        <w:jc w:val="both"/>
      </w:pPr>
    </w:p>
    <w:p w:rsidR="00A4622A" w:rsidRPr="00F33E89" w:rsidRDefault="00A4622A" w:rsidP="00D2727F">
      <w:pPr>
        <w:jc w:val="both"/>
      </w:pPr>
    </w:p>
    <w:p w:rsidR="00A4622A" w:rsidRDefault="00A4622A" w:rsidP="00D2727F">
      <w:pPr>
        <w:jc w:val="both"/>
        <w:rPr>
          <w:sz w:val="26"/>
          <w:szCs w:val="26"/>
        </w:rPr>
      </w:pPr>
    </w:p>
    <w:p w:rsidR="00A4622A" w:rsidRDefault="00A4622A"/>
    <w:sectPr w:rsidR="00A4622A" w:rsidSect="003333DB">
      <w:pgSz w:w="11906" w:h="16838"/>
      <w:pgMar w:top="1134" w:right="850" w:bottom="1134" w:left="1701" w:header="708" w:footer="708" w:gutter="0"/>
      <w:pgNumType w:start="25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622A" w:rsidRDefault="00A4622A">
      <w:r>
        <w:separator/>
      </w:r>
    </w:p>
  </w:endnote>
  <w:endnote w:type="continuationSeparator" w:id="1">
    <w:p w:rsidR="00A4622A" w:rsidRDefault="00A462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622A" w:rsidRDefault="00A4622A">
      <w:r>
        <w:separator/>
      </w:r>
    </w:p>
  </w:footnote>
  <w:footnote w:type="continuationSeparator" w:id="1">
    <w:p w:rsidR="00A4622A" w:rsidRDefault="00A4622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9A4C6B"/>
    <w:multiLevelType w:val="hybridMultilevel"/>
    <w:tmpl w:val="ACD278CE"/>
    <w:lvl w:ilvl="0" w:tplc="140EC85A">
      <w:start w:val="902"/>
      <w:numFmt w:val="decimal"/>
      <w:lvlText w:val="%1"/>
      <w:lvlJc w:val="left"/>
      <w:pPr>
        <w:tabs>
          <w:tab w:val="num" w:pos="795"/>
        </w:tabs>
        <w:ind w:left="795" w:hanging="435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ED573B"/>
    <w:multiLevelType w:val="hybridMultilevel"/>
    <w:tmpl w:val="30B4CEE0"/>
    <w:lvl w:ilvl="0" w:tplc="3E524576">
      <w:start w:val="926"/>
      <w:numFmt w:val="decimal"/>
      <w:lvlText w:val="%1"/>
      <w:lvlJc w:val="left"/>
      <w:pPr>
        <w:tabs>
          <w:tab w:val="num" w:pos="795"/>
        </w:tabs>
        <w:ind w:left="795" w:hanging="43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CEE5E80"/>
    <w:multiLevelType w:val="hybridMultilevel"/>
    <w:tmpl w:val="5D423B50"/>
    <w:lvl w:ilvl="0" w:tplc="F91C677C">
      <w:start w:val="986"/>
      <w:numFmt w:val="decimal"/>
      <w:lvlText w:val="%1"/>
      <w:lvlJc w:val="left"/>
      <w:pPr>
        <w:tabs>
          <w:tab w:val="num" w:pos="3930"/>
        </w:tabs>
        <w:ind w:left="3930" w:hanging="364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3">
    <w:nsid w:val="7F721769"/>
    <w:multiLevelType w:val="hybridMultilevel"/>
    <w:tmpl w:val="DB36496A"/>
    <w:lvl w:ilvl="0" w:tplc="EF3C8A94">
      <w:start w:val="902"/>
      <w:numFmt w:val="decimal"/>
      <w:lvlText w:val="%1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90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92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727F"/>
    <w:rsid w:val="00067DF9"/>
    <w:rsid w:val="000701E6"/>
    <w:rsid w:val="001066EA"/>
    <w:rsid w:val="001231C9"/>
    <w:rsid w:val="00164D3B"/>
    <w:rsid w:val="00193A04"/>
    <w:rsid w:val="001B5B30"/>
    <w:rsid w:val="001E5040"/>
    <w:rsid w:val="001F0974"/>
    <w:rsid w:val="00214455"/>
    <w:rsid w:val="00234CBF"/>
    <w:rsid w:val="00311D26"/>
    <w:rsid w:val="003333DB"/>
    <w:rsid w:val="00352BA7"/>
    <w:rsid w:val="00371FEB"/>
    <w:rsid w:val="0037243F"/>
    <w:rsid w:val="00387C76"/>
    <w:rsid w:val="003B6661"/>
    <w:rsid w:val="003C1149"/>
    <w:rsid w:val="003C3343"/>
    <w:rsid w:val="003C624C"/>
    <w:rsid w:val="003C6E65"/>
    <w:rsid w:val="003F066D"/>
    <w:rsid w:val="00420831"/>
    <w:rsid w:val="00474B51"/>
    <w:rsid w:val="004806E9"/>
    <w:rsid w:val="004E7553"/>
    <w:rsid w:val="0051130C"/>
    <w:rsid w:val="005338BA"/>
    <w:rsid w:val="00542C12"/>
    <w:rsid w:val="005D4B72"/>
    <w:rsid w:val="005F62AF"/>
    <w:rsid w:val="00602678"/>
    <w:rsid w:val="00616B40"/>
    <w:rsid w:val="006C558F"/>
    <w:rsid w:val="006E647F"/>
    <w:rsid w:val="007252D2"/>
    <w:rsid w:val="007512D4"/>
    <w:rsid w:val="00760BE2"/>
    <w:rsid w:val="007B486F"/>
    <w:rsid w:val="00824CBE"/>
    <w:rsid w:val="00876BE8"/>
    <w:rsid w:val="008A3F1C"/>
    <w:rsid w:val="008A5EE3"/>
    <w:rsid w:val="008D4D40"/>
    <w:rsid w:val="008F1904"/>
    <w:rsid w:val="00965BC1"/>
    <w:rsid w:val="009C148E"/>
    <w:rsid w:val="009C74FA"/>
    <w:rsid w:val="00A115F6"/>
    <w:rsid w:val="00A153EA"/>
    <w:rsid w:val="00A4622A"/>
    <w:rsid w:val="00B5621C"/>
    <w:rsid w:val="00B76C87"/>
    <w:rsid w:val="00B905D6"/>
    <w:rsid w:val="00C10FEB"/>
    <w:rsid w:val="00C17D4A"/>
    <w:rsid w:val="00C40A91"/>
    <w:rsid w:val="00C53351"/>
    <w:rsid w:val="00C802DC"/>
    <w:rsid w:val="00C82601"/>
    <w:rsid w:val="00D2727F"/>
    <w:rsid w:val="00D638AC"/>
    <w:rsid w:val="00DD032E"/>
    <w:rsid w:val="00E046C6"/>
    <w:rsid w:val="00EB4239"/>
    <w:rsid w:val="00F10D72"/>
    <w:rsid w:val="00F11D7B"/>
    <w:rsid w:val="00F16F6E"/>
    <w:rsid w:val="00F33E89"/>
    <w:rsid w:val="00FB0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727F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D2727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3333D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3333D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sz w:val="24"/>
      <w:szCs w:val="24"/>
    </w:rPr>
  </w:style>
  <w:style w:type="character" w:styleId="PageNumber">
    <w:name w:val="page number"/>
    <w:basedOn w:val="DefaultParagraphFont"/>
    <w:uiPriority w:val="99"/>
    <w:rsid w:val="003333DB"/>
  </w:style>
  <w:style w:type="paragraph" w:customStyle="1" w:styleId="ConsNormal">
    <w:name w:val="ConsNormal"/>
    <w:uiPriority w:val="99"/>
    <w:rsid w:val="00876BE8"/>
    <w:pPr>
      <w:snapToGrid w:val="0"/>
      <w:ind w:firstLine="720"/>
    </w:pPr>
    <w:rPr>
      <w:rFonts w:ascii="Consultant" w:hAnsi="Consultant" w:cs="Consultant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4817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7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676</Words>
  <Characters>3859</Characters>
  <Application>Microsoft Office Outlook</Application>
  <DocSecurity>0</DocSecurity>
  <Lines>0</Lines>
  <Paragraphs>0</Paragraphs>
  <ScaleCrop>false</ScaleCrop>
  <Company>KFGP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Приложение  № 6</dc:title>
  <dc:subject/>
  <dc:creator>PK2</dc:creator>
  <cp:keywords/>
  <dc:description/>
  <cp:lastModifiedBy>User</cp:lastModifiedBy>
  <cp:revision>2</cp:revision>
  <cp:lastPrinted>2010-11-14T11:30:00Z</cp:lastPrinted>
  <dcterms:created xsi:type="dcterms:W3CDTF">2011-02-16T13:02:00Z</dcterms:created>
  <dcterms:modified xsi:type="dcterms:W3CDTF">2011-02-16T13:02:00Z</dcterms:modified>
</cp:coreProperties>
</file>