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827" w:rsidRPr="00C64F5B" w:rsidRDefault="00626827" w:rsidP="00750423">
      <w:pPr>
        <w:jc w:val="right"/>
        <w:rPr>
          <w:b/>
          <w:bCs/>
        </w:rPr>
      </w:pPr>
      <w:r w:rsidRPr="00C64F5B">
        <w:rPr>
          <w:b/>
          <w:bCs/>
        </w:rPr>
        <w:t>Приложение  № 1</w:t>
      </w:r>
      <w:r>
        <w:rPr>
          <w:b/>
          <w:bCs/>
        </w:rPr>
        <w:t>0</w:t>
      </w:r>
    </w:p>
    <w:p w:rsidR="00626827" w:rsidRPr="00C64F5B" w:rsidRDefault="00626827" w:rsidP="00750423">
      <w:pPr>
        <w:ind w:left="5580"/>
        <w:jc w:val="right"/>
      </w:pPr>
      <w:r w:rsidRPr="00C64F5B">
        <w:t>к решению Совета депутатов</w:t>
      </w:r>
    </w:p>
    <w:p w:rsidR="00626827" w:rsidRPr="00C64F5B" w:rsidRDefault="00626827" w:rsidP="00750423">
      <w:pPr>
        <w:ind w:left="5580"/>
        <w:jc w:val="right"/>
      </w:pPr>
      <w:r w:rsidRPr="00C64F5B">
        <w:t>МО «Кингисеппское городское</w:t>
      </w:r>
    </w:p>
    <w:p w:rsidR="00626827" w:rsidRPr="00C64F5B" w:rsidRDefault="00626827" w:rsidP="00750423">
      <w:pPr>
        <w:ind w:left="5580"/>
        <w:jc w:val="right"/>
        <w:rPr>
          <w:b/>
          <w:bCs/>
        </w:rPr>
      </w:pPr>
      <w:r w:rsidRPr="00C64F5B">
        <w:rPr>
          <w:b/>
          <w:bCs/>
        </w:rPr>
        <w:t>от 16 декабря 2010 г.  № 250</w:t>
      </w:r>
    </w:p>
    <w:p w:rsidR="00626827" w:rsidRDefault="006268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</w:t>
      </w:r>
    </w:p>
    <w:p w:rsidR="00626827" w:rsidRDefault="006268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626827" w:rsidRPr="00FF752C" w:rsidRDefault="00626827" w:rsidP="006B6004">
      <w:pPr>
        <w:jc w:val="center"/>
        <w:rPr>
          <w:b/>
          <w:bCs/>
          <w:sz w:val="24"/>
          <w:szCs w:val="24"/>
        </w:rPr>
      </w:pPr>
      <w:r w:rsidRPr="00FF752C">
        <w:rPr>
          <w:b/>
          <w:bCs/>
          <w:sz w:val="24"/>
          <w:szCs w:val="24"/>
        </w:rPr>
        <w:t>ПЕРЕЧЕНЬ</w:t>
      </w:r>
    </w:p>
    <w:p w:rsidR="00626827" w:rsidRPr="00FF752C" w:rsidRDefault="00626827">
      <w:pPr>
        <w:jc w:val="center"/>
        <w:rPr>
          <w:b/>
          <w:bCs/>
          <w:sz w:val="24"/>
          <w:szCs w:val="24"/>
        </w:rPr>
      </w:pPr>
      <w:r w:rsidRPr="00FF752C">
        <w:rPr>
          <w:b/>
          <w:bCs/>
          <w:sz w:val="24"/>
          <w:szCs w:val="24"/>
        </w:rPr>
        <w:t xml:space="preserve">  КОДОВ   ПОЛУЧАТЕЛЕЙ</w:t>
      </w:r>
    </w:p>
    <w:p w:rsidR="00626827" w:rsidRPr="00FF752C" w:rsidRDefault="00626827">
      <w:pPr>
        <w:jc w:val="center"/>
        <w:rPr>
          <w:b/>
          <w:bCs/>
          <w:sz w:val="24"/>
          <w:szCs w:val="24"/>
        </w:rPr>
      </w:pPr>
      <w:r w:rsidRPr="00FF752C">
        <w:rPr>
          <w:b/>
          <w:bCs/>
          <w:sz w:val="24"/>
          <w:szCs w:val="24"/>
        </w:rPr>
        <w:t>БЮДЖЕТНЫХ СРЕДСТВ МУНИЦИПАЛЬНОГО ОБРАЗОВАНИЯ</w:t>
      </w:r>
    </w:p>
    <w:p w:rsidR="00626827" w:rsidRPr="00FF752C" w:rsidRDefault="00626827">
      <w:pPr>
        <w:jc w:val="center"/>
        <w:rPr>
          <w:b/>
          <w:bCs/>
          <w:sz w:val="24"/>
          <w:szCs w:val="24"/>
        </w:rPr>
      </w:pPr>
      <w:r w:rsidRPr="00FF752C">
        <w:rPr>
          <w:b/>
          <w:bCs/>
          <w:sz w:val="24"/>
          <w:szCs w:val="24"/>
        </w:rPr>
        <w:t xml:space="preserve">«КИНГИСЕППСКОЕ ГОРОДСКОЕ ПОСЕЛЕНИЕ» </w:t>
      </w:r>
    </w:p>
    <w:p w:rsidR="00626827" w:rsidRPr="00AB4DA0" w:rsidRDefault="00626827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7"/>
        <w:gridCol w:w="851"/>
        <w:gridCol w:w="7654"/>
      </w:tblGrid>
      <w:tr w:rsidR="00626827" w:rsidRPr="00FF752C">
        <w:tc>
          <w:tcPr>
            <w:tcW w:w="817" w:type="dxa"/>
          </w:tcPr>
          <w:p w:rsidR="00626827" w:rsidRPr="00FF752C" w:rsidRDefault="00626827" w:rsidP="001668A4">
            <w:pPr>
              <w:jc w:val="center"/>
              <w:rPr>
                <w:b/>
                <w:bCs/>
                <w:sz w:val="24"/>
                <w:szCs w:val="24"/>
              </w:rPr>
            </w:pPr>
            <w:r w:rsidRPr="00FF752C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851" w:type="dxa"/>
          </w:tcPr>
          <w:p w:rsidR="00626827" w:rsidRPr="00FF752C" w:rsidRDefault="00626827" w:rsidP="001668A4">
            <w:pPr>
              <w:jc w:val="center"/>
              <w:rPr>
                <w:b/>
                <w:bCs/>
                <w:sz w:val="24"/>
                <w:szCs w:val="24"/>
              </w:rPr>
            </w:pPr>
            <w:r w:rsidRPr="00FF752C">
              <w:rPr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7654" w:type="dxa"/>
          </w:tcPr>
          <w:p w:rsidR="00626827" w:rsidRPr="00FF752C" w:rsidRDefault="00626827" w:rsidP="001668A4">
            <w:pPr>
              <w:jc w:val="center"/>
              <w:rPr>
                <w:b/>
                <w:bCs/>
                <w:sz w:val="24"/>
                <w:szCs w:val="24"/>
              </w:rPr>
            </w:pPr>
            <w:r w:rsidRPr="00FF752C">
              <w:rPr>
                <w:b/>
                <w:bCs/>
                <w:sz w:val="24"/>
                <w:szCs w:val="24"/>
              </w:rPr>
              <w:t>Наименование</w:t>
            </w:r>
          </w:p>
        </w:tc>
      </w:tr>
      <w:tr w:rsidR="00626827" w:rsidRPr="00FF752C">
        <w:trPr>
          <w:trHeight w:val="478"/>
        </w:trPr>
        <w:tc>
          <w:tcPr>
            <w:tcW w:w="817" w:type="dxa"/>
          </w:tcPr>
          <w:p w:rsidR="00626827" w:rsidRPr="00FF752C" w:rsidRDefault="00626827" w:rsidP="001668A4">
            <w:pPr>
              <w:jc w:val="center"/>
              <w:rPr>
                <w:sz w:val="24"/>
                <w:szCs w:val="24"/>
              </w:rPr>
            </w:pPr>
            <w:r w:rsidRPr="00FF752C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626827" w:rsidRPr="00FF752C" w:rsidRDefault="00626827" w:rsidP="001668A4">
            <w:pPr>
              <w:jc w:val="center"/>
              <w:rPr>
                <w:sz w:val="24"/>
                <w:szCs w:val="24"/>
              </w:rPr>
            </w:pPr>
            <w:r w:rsidRPr="00FF752C">
              <w:rPr>
                <w:sz w:val="24"/>
                <w:szCs w:val="24"/>
              </w:rPr>
              <w:t>902</w:t>
            </w:r>
          </w:p>
        </w:tc>
        <w:tc>
          <w:tcPr>
            <w:tcW w:w="7654" w:type="dxa"/>
          </w:tcPr>
          <w:p w:rsidR="00626827" w:rsidRPr="00FF752C" w:rsidRDefault="00626827" w:rsidP="005C725A">
            <w:pPr>
              <w:rPr>
                <w:sz w:val="24"/>
                <w:szCs w:val="24"/>
              </w:rPr>
            </w:pPr>
            <w:r w:rsidRPr="00FF752C">
              <w:rPr>
                <w:sz w:val="24"/>
                <w:szCs w:val="24"/>
              </w:rPr>
              <w:t>Администрация МО «Кингисеппское городское поселение»</w:t>
            </w:r>
          </w:p>
        </w:tc>
      </w:tr>
      <w:tr w:rsidR="00626827" w:rsidRPr="00FF752C">
        <w:tc>
          <w:tcPr>
            <w:tcW w:w="817" w:type="dxa"/>
          </w:tcPr>
          <w:p w:rsidR="00626827" w:rsidRPr="00FF752C" w:rsidRDefault="00626827" w:rsidP="001668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626827" w:rsidRPr="00FF752C" w:rsidRDefault="00626827" w:rsidP="00397BE3">
            <w:pPr>
              <w:jc w:val="center"/>
              <w:rPr>
                <w:sz w:val="24"/>
                <w:szCs w:val="24"/>
              </w:rPr>
            </w:pPr>
            <w:r w:rsidRPr="00FF752C">
              <w:rPr>
                <w:sz w:val="24"/>
                <w:szCs w:val="24"/>
              </w:rPr>
              <w:t>911</w:t>
            </w:r>
          </w:p>
        </w:tc>
        <w:tc>
          <w:tcPr>
            <w:tcW w:w="7654" w:type="dxa"/>
          </w:tcPr>
          <w:p w:rsidR="00626827" w:rsidRPr="00FF752C" w:rsidRDefault="00626827" w:rsidP="00397BE3">
            <w:pPr>
              <w:rPr>
                <w:sz w:val="24"/>
                <w:szCs w:val="24"/>
              </w:rPr>
            </w:pPr>
            <w:r w:rsidRPr="00FF752C">
              <w:rPr>
                <w:sz w:val="24"/>
                <w:szCs w:val="24"/>
              </w:rPr>
              <w:t>Муниципальное учреждение «Служба заказчика»</w:t>
            </w:r>
          </w:p>
        </w:tc>
      </w:tr>
      <w:tr w:rsidR="00626827" w:rsidRPr="00FF752C">
        <w:tc>
          <w:tcPr>
            <w:tcW w:w="817" w:type="dxa"/>
          </w:tcPr>
          <w:p w:rsidR="00626827" w:rsidRPr="00FF752C" w:rsidRDefault="00626827" w:rsidP="001668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626827" w:rsidRPr="00FF752C" w:rsidRDefault="00626827" w:rsidP="00397BE3">
            <w:pPr>
              <w:jc w:val="center"/>
              <w:rPr>
                <w:sz w:val="24"/>
                <w:szCs w:val="24"/>
              </w:rPr>
            </w:pPr>
            <w:r w:rsidRPr="00FF752C">
              <w:rPr>
                <w:sz w:val="24"/>
                <w:szCs w:val="24"/>
              </w:rPr>
              <w:t>912</w:t>
            </w:r>
          </w:p>
        </w:tc>
        <w:tc>
          <w:tcPr>
            <w:tcW w:w="7654" w:type="dxa"/>
          </w:tcPr>
          <w:p w:rsidR="00626827" w:rsidRPr="00FF752C" w:rsidRDefault="00626827" w:rsidP="00397BE3">
            <w:pPr>
              <w:rPr>
                <w:sz w:val="24"/>
                <w:szCs w:val="24"/>
              </w:rPr>
            </w:pPr>
            <w:r w:rsidRPr="00FF752C">
              <w:rPr>
                <w:sz w:val="24"/>
                <w:szCs w:val="24"/>
              </w:rPr>
              <w:t>Муниципальное учреждение «Центр поддержки малого</w:t>
            </w:r>
          </w:p>
          <w:p w:rsidR="00626827" w:rsidRPr="00FF752C" w:rsidRDefault="00626827" w:rsidP="00397BE3">
            <w:pPr>
              <w:rPr>
                <w:sz w:val="24"/>
                <w:szCs w:val="24"/>
              </w:rPr>
            </w:pPr>
            <w:r w:rsidRPr="00FF752C">
              <w:rPr>
                <w:sz w:val="24"/>
                <w:szCs w:val="24"/>
              </w:rPr>
              <w:t>предпринимательства»</w:t>
            </w:r>
          </w:p>
        </w:tc>
      </w:tr>
      <w:tr w:rsidR="00626827" w:rsidRPr="00FF752C">
        <w:trPr>
          <w:trHeight w:val="570"/>
        </w:trPr>
        <w:tc>
          <w:tcPr>
            <w:tcW w:w="817" w:type="dxa"/>
          </w:tcPr>
          <w:p w:rsidR="00626827" w:rsidRPr="00FF752C" w:rsidRDefault="00626827" w:rsidP="001E5A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626827" w:rsidRPr="00FF752C" w:rsidRDefault="00626827" w:rsidP="001E5A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927</w:t>
            </w:r>
          </w:p>
        </w:tc>
        <w:tc>
          <w:tcPr>
            <w:tcW w:w="7654" w:type="dxa"/>
          </w:tcPr>
          <w:p w:rsidR="00626827" w:rsidRPr="00FF752C" w:rsidRDefault="00626827" w:rsidP="001E5A9B">
            <w:pPr>
              <w:rPr>
                <w:sz w:val="24"/>
                <w:szCs w:val="24"/>
              </w:rPr>
            </w:pPr>
            <w:r w:rsidRPr="00FF752C">
              <w:rPr>
                <w:sz w:val="24"/>
                <w:szCs w:val="24"/>
              </w:rPr>
              <w:t>Муниципальное учреждение культуры «Кингисеппская центральная городская библиотека»</w:t>
            </w:r>
          </w:p>
        </w:tc>
      </w:tr>
      <w:tr w:rsidR="00626827" w:rsidRPr="00FF752C">
        <w:tc>
          <w:tcPr>
            <w:tcW w:w="817" w:type="dxa"/>
          </w:tcPr>
          <w:p w:rsidR="00626827" w:rsidRPr="00FF752C" w:rsidRDefault="00626827" w:rsidP="001668A4">
            <w:pPr>
              <w:jc w:val="center"/>
              <w:rPr>
                <w:sz w:val="24"/>
                <w:szCs w:val="24"/>
              </w:rPr>
            </w:pPr>
            <w:r w:rsidRPr="00FF752C"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626827" w:rsidRPr="00FF752C" w:rsidRDefault="00626827" w:rsidP="001668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927</w:t>
            </w:r>
          </w:p>
        </w:tc>
        <w:tc>
          <w:tcPr>
            <w:tcW w:w="7654" w:type="dxa"/>
          </w:tcPr>
          <w:p w:rsidR="00626827" w:rsidRPr="00FF752C" w:rsidRDefault="00626827" w:rsidP="005C725A">
            <w:pPr>
              <w:rPr>
                <w:sz w:val="24"/>
                <w:szCs w:val="24"/>
              </w:rPr>
            </w:pPr>
            <w:r w:rsidRPr="00FF752C">
              <w:rPr>
                <w:sz w:val="24"/>
                <w:szCs w:val="24"/>
              </w:rPr>
              <w:t>Муниципальное учреждение культуры «Кингисеппский парк культуры и отдыха «РОМАНОВКА»</w:t>
            </w:r>
          </w:p>
        </w:tc>
      </w:tr>
      <w:tr w:rsidR="00626827" w:rsidRPr="00FF752C">
        <w:tc>
          <w:tcPr>
            <w:tcW w:w="817" w:type="dxa"/>
          </w:tcPr>
          <w:p w:rsidR="00626827" w:rsidRPr="00FF752C" w:rsidRDefault="00626827" w:rsidP="001668A4">
            <w:pPr>
              <w:jc w:val="center"/>
              <w:rPr>
                <w:sz w:val="24"/>
                <w:szCs w:val="24"/>
              </w:rPr>
            </w:pPr>
            <w:r w:rsidRPr="00FF752C">
              <w:rPr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626827" w:rsidRPr="00FF752C" w:rsidRDefault="00626827" w:rsidP="001668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927</w:t>
            </w:r>
          </w:p>
        </w:tc>
        <w:tc>
          <w:tcPr>
            <w:tcW w:w="7654" w:type="dxa"/>
          </w:tcPr>
          <w:p w:rsidR="00626827" w:rsidRPr="00FF752C" w:rsidRDefault="00626827" w:rsidP="005C725A">
            <w:pPr>
              <w:rPr>
                <w:sz w:val="24"/>
                <w:szCs w:val="24"/>
              </w:rPr>
            </w:pPr>
            <w:r w:rsidRPr="00FF752C">
              <w:rPr>
                <w:sz w:val="24"/>
                <w:szCs w:val="24"/>
              </w:rPr>
              <w:t>Муниципальное учреждение «Кингисеппский физкультурно-спортивный комплекс»</w:t>
            </w:r>
          </w:p>
        </w:tc>
      </w:tr>
      <w:tr w:rsidR="00626827" w:rsidRPr="00FF752C">
        <w:tc>
          <w:tcPr>
            <w:tcW w:w="817" w:type="dxa"/>
          </w:tcPr>
          <w:p w:rsidR="00626827" w:rsidRPr="00FF752C" w:rsidRDefault="00626827" w:rsidP="001668A4">
            <w:pPr>
              <w:jc w:val="center"/>
              <w:rPr>
                <w:sz w:val="24"/>
                <w:szCs w:val="24"/>
              </w:rPr>
            </w:pPr>
            <w:r w:rsidRPr="00FF752C"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:rsidR="00626827" w:rsidRPr="00FF752C" w:rsidRDefault="00626827" w:rsidP="001668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927</w:t>
            </w:r>
          </w:p>
        </w:tc>
        <w:tc>
          <w:tcPr>
            <w:tcW w:w="7654" w:type="dxa"/>
          </w:tcPr>
          <w:p w:rsidR="00626827" w:rsidRPr="00FF752C" w:rsidRDefault="00626827" w:rsidP="005C725A">
            <w:pPr>
              <w:rPr>
                <w:sz w:val="24"/>
                <w:szCs w:val="24"/>
              </w:rPr>
            </w:pPr>
            <w:r w:rsidRPr="00FF752C">
              <w:rPr>
                <w:sz w:val="24"/>
                <w:szCs w:val="24"/>
              </w:rPr>
              <w:t>Муниципальное учреждение культуры  «Кингисеппский культурно-досуговый комплекс»</w:t>
            </w:r>
          </w:p>
        </w:tc>
      </w:tr>
      <w:tr w:rsidR="00626827" w:rsidRPr="00FF752C">
        <w:trPr>
          <w:trHeight w:val="752"/>
        </w:trPr>
        <w:tc>
          <w:tcPr>
            <w:tcW w:w="817" w:type="dxa"/>
          </w:tcPr>
          <w:p w:rsidR="00626827" w:rsidRPr="00FF752C" w:rsidRDefault="00626827" w:rsidP="001668A4">
            <w:pPr>
              <w:jc w:val="center"/>
              <w:rPr>
                <w:sz w:val="24"/>
                <w:szCs w:val="24"/>
              </w:rPr>
            </w:pPr>
            <w:r w:rsidRPr="00FF752C"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626827" w:rsidRPr="00FF752C" w:rsidRDefault="00626827" w:rsidP="001668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927</w:t>
            </w:r>
          </w:p>
        </w:tc>
        <w:tc>
          <w:tcPr>
            <w:tcW w:w="7654" w:type="dxa"/>
          </w:tcPr>
          <w:p w:rsidR="00626827" w:rsidRDefault="00626827" w:rsidP="005C725A">
            <w:pPr>
              <w:rPr>
                <w:sz w:val="24"/>
                <w:szCs w:val="24"/>
              </w:rPr>
            </w:pPr>
            <w:r w:rsidRPr="00FF752C">
              <w:rPr>
                <w:sz w:val="24"/>
                <w:szCs w:val="24"/>
              </w:rPr>
              <w:t>Муниципальное учреждение «Молодежный досуговый центр «ВЫБОР»</w:t>
            </w:r>
          </w:p>
          <w:p w:rsidR="00626827" w:rsidRPr="00DE6D52" w:rsidRDefault="00626827" w:rsidP="00DE6D52">
            <w:pPr>
              <w:tabs>
                <w:tab w:val="left" w:pos="4590"/>
              </w:tabs>
              <w:rPr>
                <w:sz w:val="24"/>
                <w:szCs w:val="24"/>
              </w:rPr>
            </w:pPr>
          </w:p>
        </w:tc>
      </w:tr>
      <w:tr w:rsidR="00626827" w:rsidRPr="00FF752C">
        <w:tc>
          <w:tcPr>
            <w:tcW w:w="817" w:type="dxa"/>
          </w:tcPr>
          <w:p w:rsidR="00626827" w:rsidRPr="00FF752C" w:rsidRDefault="00626827" w:rsidP="00751FEB">
            <w:pPr>
              <w:jc w:val="center"/>
              <w:rPr>
                <w:sz w:val="24"/>
                <w:szCs w:val="24"/>
              </w:rPr>
            </w:pPr>
            <w:r w:rsidRPr="00FF752C">
              <w:rPr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:rsidR="00626827" w:rsidRPr="00FF752C" w:rsidRDefault="00626827" w:rsidP="00751F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927</w:t>
            </w:r>
          </w:p>
        </w:tc>
        <w:tc>
          <w:tcPr>
            <w:tcW w:w="7654" w:type="dxa"/>
          </w:tcPr>
          <w:p w:rsidR="00626827" w:rsidRPr="00FF752C" w:rsidRDefault="00626827" w:rsidP="00751FEB">
            <w:pPr>
              <w:rPr>
                <w:sz w:val="24"/>
                <w:szCs w:val="24"/>
              </w:rPr>
            </w:pPr>
            <w:r w:rsidRPr="00FF752C">
              <w:rPr>
                <w:sz w:val="24"/>
                <w:szCs w:val="24"/>
              </w:rPr>
              <w:t>Муниципальное образовательное учреждение дополнительного образования детей «Кингисеппская детская музыкальная школа»</w:t>
            </w:r>
          </w:p>
        </w:tc>
      </w:tr>
      <w:tr w:rsidR="00626827" w:rsidRPr="00FF752C">
        <w:trPr>
          <w:trHeight w:val="527"/>
        </w:trPr>
        <w:tc>
          <w:tcPr>
            <w:tcW w:w="817" w:type="dxa"/>
          </w:tcPr>
          <w:p w:rsidR="00626827" w:rsidRPr="00FF752C" w:rsidRDefault="00626827" w:rsidP="00E2238A">
            <w:pPr>
              <w:jc w:val="center"/>
              <w:rPr>
                <w:sz w:val="24"/>
                <w:szCs w:val="24"/>
              </w:rPr>
            </w:pPr>
            <w:r w:rsidRPr="00FF752C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626827" w:rsidRPr="00FF752C" w:rsidRDefault="00626827" w:rsidP="00E223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927</w:t>
            </w:r>
          </w:p>
        </w:tc>
        <w:tc>
          <w:tcPr>
            <w:tcW w:w="7654" w:type="dxa"/>
          </w:tcPr>
          <w:p w:rsidR="00626827" w:rsidRPr="00FF752C" w:rsidRDefault="00626827" w:rsidP="00E2238A">
            <w:pPr>
              <w:rPr>
                <w:sz w:val="24"/>
                <w:szCs w:val="24"/>
              </w:rPr>
            </w:pPr>
            <w:r w:rsidRPr="00FF752C">
              <w:rPr>
                <w:sz w:val="24"/>
                <w:szCs w:val="24"/>
              </w:rPr>
              <w:t>Муниципальное образовательное учреждение дополнительного образования детей «Кингисеппская детская художественная школа»</w:t>
            </w:r>
          </w:p>
        </w:tc>
      </w:tr>
      <w:tr w:rsidR="00626827" w:rsidRPr="00FF752C">
        <w:trPr>
          <w:trHeight w:val="527"/>
        </w:trPr>
        <w:tc>
          <w:tcPr>
            <w:tcW w:w="817" w:type="dxa"/>
          </w:tcPr>
          <w:p w:rsidR="00626827" w:rsidRPr="00FF752C" w:rsidRDefault="00626827" w:rsidP="00E2238A">
            <w:pPr>
              <w:jc w:val="center"/>
              <w:rPr>
                <w:sz w:val="24"/>
                <w:szCs w:val="24"/>
              </w:rPr>
            </w:pPr>
            <w:r w:rsidRPr="00FF752C">
              <w:rPr>
                <w:sz w:val="24"/>
                <w:szCs w:val="24"/>
              </w:rPr>
              <w:t>11</w:t>
            </w:r>
          </w:p>
        </w:tc>
        <w:tc>
          <w:tcPr>
            <w:tcW w:w="851" w:type="dxa"/>
          </w:tcPr>
          <w:p w:rsidR="00626827" w:rsidRPr="00FF752C" w:rsidRDefault="00626827" w:rsidP="00E2238A">
            <w:pPr>
              <w:jc w:val="center"/>
              <w:rPr>
                <w:sz w:val="24"/>
                <w:szCs w:val="24"/>
              </w:rPr>
            </w:pPr>
            <w:r w:rsidRPr="00FF752C">
              <w:rPr>
                <w:sz w:val="24"/>
                <w:szCs w:val="24"/>
              </w:rPr>
              <w:t>92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7654" w:type="dxa"/>
          </w:tcPr>
          <w:p w:rsidR="00626827" w:rsidRPr="00FF752C" w:rsidRDefault="00626827" w:rsidP="00E2238A">
            <w:pPr>
              <w:rPr>
                <w:sz w:val="24"/>
                <w:szCs w:val="24"/>
              </w:rPr>
            </w:pPr>
            <w:r w:rsidRPr="00FF752C">
              <w:rPr>
                <w:sz w:val="24"/>
                <w:szCs w:val="24"/>
              </w:rPr>
              <w:t>Муниципальное образовательное учреждение дополнительного образования детей «Кингисеппская детско- юношеская спортивная школа «Юность»</w:t>
            </w:r>
          </w:p>
        </w:tc>
      </w:tr>
      <w:tr w:rsidR="00626827" w:rsidRPr="00FF752C">
        <w:trPr>
          <w:trHeight w:val="527"/>
        </w:trPr>
        <w:tc>
          <w:tcPr>
            <w:tcW w:w="817" w:type="dxa"/>
          </w:tcPr>
          <w:p w:rsidR="00626827" w:rsidRPr="00FF752C" w:rsidRDefault="00626827" w:rsidP="00E2238A">
            <w:pPr>
              <w:jc w:val="center"/>
              <w:rPr>
                <w:sz w:val="24"/>
                <w:szCs w:val="24"/>
              </w:rPr>
            </w:pPr>
            <w:r w:rsidRPr="00FF752C">
              <w:rPr>
                <w:sz w:val="24"/>
                <w:szCs w:val="24"/>
              </w:rPr>
              <w:t>12</w:t>
            </w:r>
          </w:p>
        </w:tc>
        <w:tc>
          <w:tcPr>
            <w:tcW w:w="851" w:type="dxa"/>
          </w:tcPr>
          <w:p w:rsidR="00626827" w:rsidRPr="00FF752C" w:rsidRDefault="00626827" w:rsidP="00E223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927</w:t>
            </w:r>
          </w:p>
        </w:tc>
        <w:tc>
          <w:tcPr>
            <w:tcW w:w="7654" w:type="dxa"/>
          </w:tcPr>
          <w:p w:rsidR="00626827" w:rsidRPr="00FF752C" w:rsidRDefault="00626827" w:rsidP="00E2238A">
            <w:pPr>
              <w:rPr>
                <w:sz w:val="24"/>
                <w:szCs w:val="24"/>
              </w:rPr>
            </w:pPr>
            <w:r w:rsidRPr="00FF752C">
              <w:rPr>
                <w:sz w:val="24"/>
                <w:szCs w:val="24"/>
              </w:rPr>
              <w:t>Муниципальное образовательное учреждение дополнительного образования детей «Кингисеппская детско- юношеская спортивная школа «Ямбург»</w:t>
            </w:r>
          </w:p>
        </w:tc>
      </w:tr>
      <w:tr w:rsidR="00626827" w:rsidRPr="00FF752C">
        <w:trPr>
          <w:trHeight w:val="527"/>
        </w:trPr>
        <w:tc>
          <w:tcPr>
            <w:tcW w:w="817" w:type="dxa"/>
          </w:tcPr>
          <w:p w:rsidR="00626827" w:rsidRPr="00FF752C" w:rsidRDefault="00626827" w:rsidP="00E2238A">
            <w:pPr>
              <w:jc w:val="center"/>
              <w:rPr>
                <w:sz w:val="24"/>
                <w:szCs w:val="24"/>
              </w:rPr>
            </w:pPr>
            <w:r w:rsidRPr="00FF752C">
              <w:rPr>
                <w:sz w:val="24"/>
                <w:szCs w:val="24"/>
              </w:rPr>
              <w:t>13</w:t>
            </w:r>
          </w:p>
        </w:tc>
        <w:tc>
          <w:tcPr>
            <w:tcW w:w="851" w:type="dxa"/>
          </w:tcPr>
          <w:p w:rsidR="00626827" w:rsidRPr="00FF752C" w:rsidRDefault="00626827" w:rsidP="00E223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927</w:t>
            </w:r>
          </w:p>
        </w:tc>
        <w:tc>
          <w:tcPr>
            <w:tcW w:w="7654" w:type="dxa"/>
          </w:tcPr>
          <w:p w:rsidR="00626827" w:rsidRPr="00FF752C" w:rsidRDefault="00626827" w:rsidP="00E2238A">
            <w:pPr>
              <w:rPr>
                <w:sz w:val="24"/>
                <w:szCs w:val="24"/>
              </w:rPr>
            </w:pPr>
            <w:r w:rsidRPr="00FF752C">
              <w:rPr>
                <w:sz w:val="24"/>
                <w:szCs w:val="24"/>
              </w:rPr>
              <w:t>Муниципальное образовательное учреждение дополнительного образования детей «Детско- юношеская спортивная школа» г.Ивангород</w:t>
            </w:r>
          </w:p>
        </w:tc>
      </w:tr>
      <w:tr w:rsidR="00626827" w:rsidRPr="00FF752C">
        <w:trPr>
          <w:trHeight w:val="527"/>
        </w:trPr>
        <w:tc>
          <w:tcPr>
            <w:tcW w:w="817" w:type="dxa"/>
          </w:tcPr>
          <w:p w:rsidR="00626827" w:rsidRPr="00FF752C" w:rsidRDefault="00626827" w:rsidP="00E2238A">
            <w:pPr>
              <w:jc w:val="center"/>
              <w:rPr>
                <w:sz w:val="24"/>
                <w:szCs w:val="24"/>
              </w:rPr>
            </w:pPr>
            <w:r w:rsidRPr="00FF752C">
              <w:rPr>
                <w:sz w:val="24"/>
                <w:szCs w:val="24"/>
              </w:rPr>
              <w:t>14</w:t>
            </w:r>
          </w:p>
        </w:tc>
        <w:tc>
          <w:tcPr>
            <w:tcW w:w="851" w:type="dxa"/>
          </w:tcPr>
          <w:p w:rsidR="00626827" w:rsidRPr="00FF752C" w:rsidRDefault="00626827" w:rsidP="00E223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927</w:t>
            </w:r>
          </w:p>
        </w:tc>
        <w:tc>
          <w:tcPr>
            <w:tcW w:w="7654" w:type="dxa"/>
          </w:tcPr>
          <w:p w:rsidR="00626827" w:rsidRPr="00FF752C" w:rsidRDefault="00626827" w:rsidP="00E2238A">
            <w:pPr>
              <w:rPr>
                <w:sz w:val="24"/>
                <w:szCs w:val="24"/>
              </w:rPr>
            </w:pPr>
            <w:r w:rsidRPr="00FF752C">
              <w:rPr>
                <w:sz w:val="24"/>
                <w:szCs w:val="24"/>
              </w:rPr>
              <w:t>Муниципальное образовательное учреждение дополнительного образования детей «Ивангородская детская музыкальная школа»</w:t>
            </w:r>
          </w:p>
        </w:tc>
      </w:tr>
      <w:tr w:rsidR="00626827" w:rsidRPr="00FF752C">
        <w:trPr>
          <w:trHeight w:val="527"/>
        </w:trPr>
        <w:tc>
          <w:tcPr>
            <w:tcW w:w="817" w:type="dxa"/>
          </w:tcPr>
          <w:p w:rsidR="00626827" w:rsidRPr="00FF752C" w:rsidRDefault="00626827" w:rsidP="00E2238A">
            <w:pPr>
              <w:jc w:val="center"/>
              <w:rPr>
                <w:sz w:val="24"/>
                <w:szCs w:val="24"/>
              </w:rPr>
            </w:pPr>
            <w:r w:rsidRPr="00FF752C">
              <w:rPr>
                <w:sz w:val="24"/>
                <w:szCs w:val="24"/>
              </w:rPr>
              <w:t>15</w:t>
            </w:r>
          </w:p>
        </w:tc>
        <w:tc>
          <w:tcPr>
            <w:tcW w:w="851" w:type="dxa"/>
          </w:tcPr>
          <w:p w:rsidR="00626827" w:rsidRPr="00FF752C" w:rsidRDefault="00626827" w:rsidP="00E223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927</w:t>
            </w:r>
          </w:p>
        </w:tc>
        <w:tc>
          <w:tcPr>
            <w:tcW w:w="7654" w:type="dxa"/>
          </w:tcPr>
          <w:p w:rsidR="00626827" w:rsidRPr="00FF752C" w:rsidRDefault="00626827" w:rsidP="00E2238A">
            <w:pPr>
              <w:rPr>
                <w:sz w:val="24"/>
                <w:szCs w:val="24"/>
              </w:rPr>
            </w:pPr>
            <w:r w:rsidRPr="00FF752C">
              <w:rPr>
                <w:sz w:val="24"/>
                <w:szCs w:val="24"/>
              </w:rPr>
              <w:t>Муниципальное образовательное учреждение дополнительного образования детей «Ивангородская детская художественная школа»</w:t>
            </w:r>
          </w:p>
        </w:tc>
      </w:tr>
      <w:tr w:rsidR="00626827" w:rsidRPr="00FF752C">
        <w:trPr>
          <w:trHeight w:val="527"/>
        </w:trPr>
        <w:tc>
          <w:tcPr>
            <w:tcW w:w="817" w:type="dxa"/>
          </w:tcPr>
          <w:p w:rsidR="00626827" w:rsidRPr="00FF752C" w:rsidRDefault="00626827" w:rsidP="00E2238A">
            <w:pPr>
              <w:jc w:val="center"/>
              <w:rPr>
                <w:sz w:val="24"/>
                <w:szCs w:val="24"/>
              </w:rPr>
            </w:pPr>
            <w:r w:rsidRPr="00FF752C">
              <w:rPr>
                <w:sz w:val="24"/>
                <w:szCs w:val="24"/>
              </w:rPr>
              <w:t>16</w:t>
            </w:r>
          </w:p>
        </w:tc>
        <w:tc>
          <w:tcPr>
            <w:tcW w:w="851" w:type="dxa"/>
          </w:tcPr>
          <w:p w:rsidR="00626827" w:rsidRPr="00FF752C" w:rsidRDefault="00626827" w:rsidP="00E2238A">
            <w:pPr>
              <w:jc w:val="center"/>
              <w:rPr>
                <w:sz w:val="24"/>
                <w:szCs w:val="24"/>
              </w:rPr>
            </w:pPr>
            <w:r w:rsidRPr="00FF752C">
              <w:rPr>
                <w:sz w:val="24"/>
                <w:szCs w:val="24"/>
              </w:rPr>
              <w:t>927</w:t>
            </w:r>
          </w:p>
        </w:tc>
        <w:tc>
          <w:tcPr>
            <w:tcW w:w="7654" w:type="dxa"/>
          </w:tcPr>
          <w:p w:rsidR="00626827" w:rsidRPr="00FF752C" w:rsidRDefault="00626827" w:rsidP="00E2238A">
            <w:pPr>
              <w:rPr>
                <w:sz w:val="24"/>
                <w:szCs w:val="24"/>
              </w:rPr>
            </w:pPr>
            <w:r w:rsidRPr="00FF752C">
              <w:rPr>
                <w:sz w:val="24"/>
                <w:szCs w:val="24"/>
              </w:rPr>
              <w:t>Комитет по культуре, спорту и молодежной политике АМО «Кингисеппское городское поселение»</w:t>
            </w:r>
          </w:p>
        </w:tc>
      </w:tr>
      <w:tr w:rsidR="00626827" w:rsidRPr="00FF752C">
        <w:trPr>
          <w:trHeight w:val="527"/>
        </w:trPr>
        <w:tc>
          <w:tcPr>
            <w:tcW w:w="817" w:type="dxa"/>
          </w:tcPr>
          <w:p w:rsidR="00626827" w:rsidRPr="00FF752C" w:rsidRDefault="00626827" w:rsidP="00E2238A">
            <w:pPr>
              <w:jc w:val="center"/>
              <w:rPr>
                <w:sz w:val="24"/>
                <w:szCs w:val="24"/>
              </w:rPr>
            </w:pPr>
            <w:r w:rsidRPr="00FF752C">
              <w:rPr>
                <w:sz w:val="24"/>
                <w:szCs w:val="24"/>
              </w:rPr>
              <w:t>17</w:t>
            </w:r>
          </w:p>
        </w:tc>
        <w:tc>
          <w:tcPr>
            <w:tcW w:w="851" w:type="dxa"/>
          </w:tcPr>
          <w:p w:rsidR="00626827" w:rsidRPr="00FF752C" w:rsidRDefault="00626827" w:rsidP="00E2238A">
            <w:pPr>
              <w:jc w:val="center"/>
              <w:rPr>
                <w:sz w:val="24"/>
                <w:szCs w:val="24"/>
              </w:rPr>
            </w:pPr>
            <w:r w:rsidRPr="00FF752C">
              <w:rPr>
                <w:sz w:val="24"/>
                <w:szCs w:val="24"/>
              </w:rPr>
              <w:t>937</w:t>
            </w:r>
          </w:p>
        </w:tc>
        <w:tc>
          <w:tcPr>
            <w:tcW w:w="7654" w:type="dxa"/>
          </w:tcPr>
          <w:p w:rsidR="00626827" w:rsidRPr="00FF752C" w:rsidRDefault="00626827" w:rsidP="00E2238A">
            <w:pPr>
              <w:rPr>
                <w:sz w:val="24"/>
                <w:szCs w:val="24"/>
              </w:rPr>
            </w:pPr>
            <w:r w:rsidRPr="00FF752C">
              <w:rPr>
                <w:sz w:val="24"/>
                <w:szCs w:val="24"/>
              </w:rPr>
              <w:t>Совет депутатов МО «Кингисеппское городское поселение»</w:t>
            </w:r>
          </w:p>
        </w:tc>
      </w:tr>
    </w:tbl>
    <w:p w:rsidR="00626827" w:rsidRPr="00FF752C" w:rsidRDefault="00626827" w:rsidP="00FF752C">
      <w:pPr>
        <w:jc w:val="center"/>
      </w:pPr>
    </w:p>
    <w:sectPr w:rsidR="00626827" w:rsidRPr="00FF752C" w:rsidSect="00750423">
      <w:pgSz w:w="11906" w:h="16838"/>
      <w:pgMar w:top="993" w:right="707" w:bottom="1134" w:left="1701" w:header="720" w:footer="720" w:gutter="0"/>
      <w:pgNumType w:start="33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6827" w:rsidRDefault="00626827">
      <w:r>
        <w:separator/>
      </w:r>
    </w:p>
  </w:endnote>
  <w:endnote w:type="continuationSeparator" w:id="1">
    <w:p w:rsidR="00626827" w:rsidRDefault="006268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6827" w:rsidRDefault="00626827">
      <w:r>
        <w:separator/>
      </w:r>
    </w:p>
  </w:footnote>
  <w:footnote w:type="continuationSeparator" w:id="1">
    <w:p w:rsidR="00626827" w:rsidRDefault="006268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E333B"/>
    <w:multiLevelType w:val="singleLevel"/>
    <w:tmpl w:val="3CB0B648"/>
    <w:lvl w:ilvl="0">
      <w:start w:val="18"/>
      <w:numFmt w:val="decimalZero"/>
      <w:lvlText w:val="%1"/>
      <w:lvlJc w:val="left"/>
      <w:pPr>
        <w:tabs>
          <w:tab w:val="num" w:pos="408"/>
        </w:tabs>
        <w:ind w:left="408" w:hanging="408"/>
      </w:pPr>
      <w:rPr>
        <w:rFonts w:hint="default"/>
      </w:rPr>
    </w:lvl>
  </w:abstractNum>
  <w:abstractNum w:abstractNumId="1">
    <w:nsid w:val="0BE7432D"/>
    <w:multiLevelType w:val="singleLevel"/>
    <w:tmpl w:val="C9E4CEE0"/>
    <w:lvl w:ilvl="0">
      <w:start w:val="10"/>
      <w:numFmt w:val="decimalZero"/>
      <w:lvlText w:val="%1"/>
      <w:lvlJc w:val="left"/>
      <w:pPr>
        <w:tabs>
          <w:tab w:val="num" w:pos="840"/>
        </w:tabs>
        <w:ind w:left="840" w:hanging="840"/>
      </w:pPr>
      <w:rPr>
        <w:rFonts w:hint="default"/>
      </w:rPr>
    </w:lvl>
  </w:abstractNum>
  <w:abstractNum w:abstractNumId="2">
    <w:nsid w:val="0C0552EE"/>
    <w:multiLevelType w:val="hybridMultilevel"/>
    <w:tmpl w:val="69B4AFD4"/>
    <w:lvl w:ilvl="0" w:tplc="EB969EB0">
      <w:start w:val="934"/>
      <w:numFmt w:val="decimal"/>
      <w:lvlText w:val="%1"/>
      <w:lvlJc w:val="left"/>
      <w:pPr>
        <w:tabs>
          <w:tab w:val="num" w:pos="1284"/>
        </w:tabs>
        <w:ind w:left="1284" w:hanging="924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527183"/>
    <w:multiLevelType w:val="singleLevel"/>
    <w:tmpl w:val="DF7879BE"/>
    <w:lvl w:ilvl="0">
      <w:start w:val="11"/>
      <w:numFmt w:val="decimalZero"/>
      <w:lvlText w:val="%1"/>
      <w:lvlJc w:val="left"/>
      <w:pPr>
        <w:tabs>
          <w:tab w:val="num" w:pos="408"/>
        </w:tabs>
        <w:ind w:left="408" w:hanging="408"/>
      </w:pPr>
      <w:rPr>
        <w:rFonts w:hint="default"/>
      </w:rPr>
    </w:lvl>
  </w:abstractNum>
  <w:abstractNum w:abstractNumId="4">
    <w:nsid w:val="156C10D4"/>
    <w:multiLevelType w:val="singleLevel"/>
    <w:tmpl w:val="76704BA6"/>
    <w:lvl w:ilvl="0">
      <w:start w:val="1"/>
      <w:numFmt w:val="decimalZero"/>
      <w:lvlText w:val="%1"/>
      <w:lvlJc w:val="left"/>
      <w:pPr>
        <w:tabs>
          <w:tab w:val="num" w:pos="408"/>
        </w:tabs>
        <w:ind w:left="408" w:hanging="408"/>
      </w:pPr>
      <w:rPr>
        <w:rFonts w:hint="default"/>
      </w:rPr>
    </w:lvl>
  </w:abstractNum>
  <w:abstractNum w:abstractNumId="5">
    <w:nsid w:val="1BAB23E8"/>
    <w:multiLevelType w:val="hybridMultilevel"/>
    <w:tmpl w:val="2222E4B2"/>
    <w:lvl w:ilvl="0" w:tplc="13A4E622">
      <w:start w:val="901"/>
      <w:numFmt w:val="decimal"/>
      <w:lvlText w:val="%1"/>
      <w:lvlJc w:val="left"/>
      <w:pPr>
        <w:tabs>
          <w:tab w:val="num" w:pos="1272"/>
        </w:tabs>
        <w:ind w:left="1272" w:hanging="912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C71BC6"/>
    <w:multiLevelType w:val="hybridMultilevel"/>
    <w:tmpl w:val="68F85CAA"/>
    <w:lvl w:ilvl="0" w:tplc="37EE236C">
      <w:start w:val="925"/>
      <w:numFmt w:val="decimal"/>
      <w:lvlText w:val="%1"/>
      <w:lvlJc w:val="left"/>
      <w:pPr>
        <w:tabs>
          <w:tab w:val="num" w:pos="1260"/>
        </w:tabs>
        <w:ind w:left="1260" w:hanging="912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28"/>
        </w:tabs>
        <w:ind w:left="142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48"/>
        </w:tabs>
        <w:ind w:left="2148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88"/>
        </w:tabs>
        <w:ind w:left="358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08"/>
        </w:tabs>
        <w:ind w:left="430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48"/>
        </w:tabs>
        <w:ind w:left="574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68"/>
        </w:tabs>
        <w:ind w:left="6468" w:hanging="180"/>
      </w:pPr>
    </w:lvl>
  </w:abstractNum>
  <w:abstractNum w:abstractNumId="7">
    <w:nsid w:val="1FA93B4C"/>
    <w:multiLevelType w:val="singleLevel"/>
    <w:tmpl w:val="1A3CAE84"/>
    <w:lvl w:ilvl="0">
      <w:start w:val="1"/>
      <w:numFmt w:val="decimalZero"/>
      <w:lvlText w:val="%1"/>
      <w:lvlJc w:val="left"/>
      <w:pPr>
        <w:tabs>
          <w:tab w:val="num" w:pos="408"/>
        </w:tabs>
        <w:ind w:left="408" w:hanging="408"/>
      </w:pPr>
      <w:rPr>
        <w:rFonts w:hint="default"/>
      </w:rPr>
    </w:lvl>
  </w:abstractNum>
  <w:abstractNum w:abstractNumId="8">
    <w:nsid w:val="212E16CD"/>
    <w:multiLevelType w:val="hybridMultilevel"/>
    <w:tmpl w:val="41BC3A06"/>
    <w:lvl w:ilvl="0" w:tplc="F200B3AC">
      <w:start w:val="922"/>
      <w:numFmt w:val="decimal"/>
      <w:lvlText w:val="%1"/>
      <w:lvlJc w:val="left"/>
      <w:pPr>
        <w:tabs>
          <w:tab w:val="num" w:pos="1260"/>
        </w:tabs>
        <w:ind w:left="1260" w:hanging="90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857524E"/>
    <w:multiLevelType w:val="singleLevel"/>
    <w:tmpl w:val="96C0C9B4"/>
    <w:lvl w:ilvl="0">
      <w:start w:val="5"/>
      <w:numFmt w:val="decimalZero"/>
      <w:lvlText w:val="%1"/>
      <w:lvlJc w:val="left"/>
      <w:pPr>
        <w:tabs>
          <w:tab w:val="num" w:pos="408"/>
        </w:tabs>
        <w:ind w:left="408" w:hanging="408"/>
      </w:pPr>
      <w:rPr>
        <w:rFonts w:hint="default"/>
      </w:rPr>
    </w:lvl>
  </w:abstractNum>
  <w:abstractNum w:abstractNumId="10">
    <w:nsid w:val="2B1A3873"/>
    <w:multiLevelType w:val="singleLevel"/>
    <w:tmpl w:val="A5F4F748"/>
    <w:lvl w:ilvl="0">
      <w:start w:val="5"/>
      <w:numFmt w:val="decimalZero"/>
      <w:lvlText w:val="%1"/>
      <w:lvlJc w:val="left"/>
      <w:pPr>
        <w:tabs>
          <w:tab w:val="num" w:pos="408"/>
        </w:tabs>
        <w:ind w:left="408" w:hanging="408"/>
      </w:pPr>
      <w:rPr>
        <w:rFonts w:hint="default"/>
      </w:rPr>
    </w:lvl>
  </w:abstractNum>
  <w:abstractNum w:abstractNumId="11">
    <w:nsid w:val="3A230576"/>
    <w:multiLevelType w:val="singleLevel"/>
    <w:tmpl w:val="7326FC7C"/>
    <w:lvl w:ilvl="0">
      <w:start w:val="1"/>
      <w:numFmt w:val="decimalZero"/>
      <w:lvlText w:val="%1"/>
      <w:lvlJc w:val="left"/>
      <w:pPr>
        <w:tabs>
          <w:tab w:val="num" w:pos="408"/>
        </w:tabs>
        <w:ind w:left="408" w:hanging="408"/>
      </w:pPr>
      <w:rPr>
        <w:rFonts w:hint="default"/>
      </w:rPr>
    </w:lvl>
  </w:abstractNum>
  <w:abstractNum w:abstractNumId="12">
    <w:nsid w:val="3D8C577F"/>
    <w:multiLevelType w:val="hybridMultilevel"/>
    <w:tmpl w:val="759414D2"/>
    <w:lvl w:ilvl="0" w:tplc="EA567F84">
      <w:start w:val="928"/>
      <w:numFmt w:val="decimal"/>
      <w:lvlText w:val="%1"/>
      <w:lvlJc w:val="left"/>
      <w:pPr>
        <w:tabs>
          <w:tab w:val="num" w:pos="1260"/>
        </w:tabs>
        <w:ind w:left="1260" w:hanging="90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9F16DC"/>
    <w:multiLevelType w:val="hybridMultilevel"/>
    <w:tmpl w:val="DE04D314"/>
    <w:lvl w:ilvl="0" w:tplc="8E6C5936">
      <w:start w:val="91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F91567E"/>
    <w:multiLevelType w:val="singleLevel"/>
    <w:tmpl w:val="D25CD4FA"/>
    <w:lvl w:ilvl="0">
      <w:start w:val="1"/>
      <w:numFmt w:val="decimalZero"/>
      <w:lvlText w:val="%1"/>
      <w:lvlJc w:val="left"/>
      <w:pPr>
        <w:tabs>
          <w:tab w:val="num" w:pos="408"/>
        </w:tabs>
        <w:ind w:left="408" w:hanging="408"/>
      </w:pPr>
      <w:rPr>
        <w:rFonts w:hint="default"/>
      </w:rPr>
    </w:lvl>
  </w:abstractNum>
  <w:abstractNum w:abstractNumId="15">
    <w:nsid w:val="41F77532"/>
    <w:multiLevelType w:val="multilevel"/>
    <w:tmpl w:val="984AB370"/>
    <w:lvl w:ilvl="0">
      <w:start w:val="981"/>
      <w:numFmt w:val="decimal"/>
      <w:lvlText w:val="%1"/>
      <w:lvlJc w:val="left"/>
      <w:pPr>
        <w:tabs>
          <w:tab w:val="num" w:pos="1350"/>
        </w:tabs>
        <w:ind w:left="1350" w:hanging="99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415A15"/>
    <w:multiLevelType w:val="singleLevel"/>
    <w:tmpl w:val="3F668036"/>
    <w:lvl w:ilvl="0">
      <w:start w:val="9"/>
      <w:numFmt w:val="decimalZero"/>
      <w:lvlText w:val="%1"/>
      <w:lvlJc w:val="left"/>
      <w:pPr>
        <w:tabs>
          <w:tab w:val="num" w:pos="840"/>
        </w:tabs>
        <w:ind w:left="840" w:hanging="840"/>
      </w:pPr>
      <w:rPr>
        <w:rFonts w:hint="default"/>
      </w:rPr>
    </w:lvl>
  </w:abstractNum>
  <w:abstractNum w:abstractNumId="17">
    <w:nsid w:val="53FB0DF3"/>
    <w:multiLevelType w:val="hybridMultilevel"/>
    <w:tmpl w:val="984AB370"/>
    <w:lvl w:ilvl="0" w:tplc="FEF25852">
      <w:start w:val="981"/>
      <w:numFmt w:val="decimal"/>
      <w:lvlText w:val="%1"/>
      <w:lvlJc w:val="left"/>
      <w:pPr>
        <w:tabs>
          <w:tab w:val="num" w:pos="1350"/>
        </w:tabs>
        <w:ind w:left="135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ABC1DFA"/>
    <w:multiLevelType w:val="hybridMultilevel"/>
    <w:tmpl w:val="8EE6923E"/>
    <w:lvl w:ilvl="0" w:tplc="DCF082C0">
      <w:start w:val="902"/>
      <w:numFmt w:val="decimal"/>
      <w:lvlText w:val="%1"/>
      <w:lvlJc w:val="left"/>
      <w:pPr>
        <w:tabs>
          <w:tab w:val="num" w:pos="705"/>
        </w:tabs>
        <w:ind w:left="705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>
    <w:nsid w:val="5B371BB7"/>
    <w:multiLevelType w:val="singleLevel"/>
    <w:tmpl w:val="EC24E13E"/>
    <w:lvl w:ilvl="0">
      <w:start w:val="4"/>
      <w:numFmt w:val="decimalZero"/>
      <w:lvlText w:val="%1"/>
      <w:lvlJc w:val="left"/>
      <w:pPr>
        <w:tabs>
          <w:tab w:val="num" w:pos="408"/>
        </w:tabs>
        <w:ind w:left="408" w:hanging="408"/>
      </w:pPr>
      <w:rPr>
        <w:rFonts w:hint="default"/>
      </w:rPr>
    </w:lvl>
  </w:abstractNum>
  <w:abstractNum w:abstractNumId="20">
    <w:nsid w:val="69F2452A"/>
    <w:multiLevelType w:val="singleLevel"/>
    <w:tmpl w:val="55AC1D64"/>
    <w:lvl w:ilvl="0">
      <w:start w:val="1"/>
      <w:numFmt w:val="decimalZero"/>
      <w:lvlText w:val="%1"/>
      <w:lvlJc w:val="left"/>
      <w:pPr>
        <w:tabs>
          <w:tab w:val="num" w:pos="624"/>
        </w:tabs>
        <w:ind w:left="624" w:hanging="624"/>
      </w:pPr>
      <w:rPr>
        <w:rFonts w:hint="default"/>
      </w:rPr>
    </w:lvl>
  </w:abstractNum>
  <w:abstractNum w:abstractNumId="21">
    <w:nsid w:val="6BA14420"/>
    <w:multiLevelType w:val="hybridMultilevel"/>
    <w:tmpl w:val="A7A2644C"/>
    <w:lvl w:ilvl="0" w:tplc="C24C77E2">
      <w:start w:val="930"/>
      <w:numFmt w:val="decimal"/>
      <w:lvlText w:val="%1"/>
      <w:lvlJc w:val="left"/>
      <w:pPr>
        <w:tabs>
          <w:tab w:val="num" w:pos="1335"/>
        </w:tabs>
        <w:ind w:left="1335" w:hanging="105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2">
    <w:nsid w:val="6EF16AF3"/>
    <w:multiLevelType w:val="singleLevel"/>
    <w:tmpl w:val="8BEAF77C"/>
    <w:lvl w:ilvl="0">
      <w:start w:val="3"/>
      <w:numFmt w:val="decimalZero"/>
      <w:lvlText w:val="%1"/>
      <w:lvlJc w:val="left"/>
      <w:pPr>
        <w:tabs>
          <w:tab w:val="num" w:pos="912"/>
        </w:tabs>
        <w:ind w:left="912" w:hanging="912"/>
      </w:pPr>
      <w:rPr>
        <w:rFonts w:hint="default"/>
      </w:rPr>
    </w:lvl>
  </w:abstractNum>
  <w:abstractNum w:abstractNumId="23">
    <w:nsid w:val="77762951"/>
    <w:multiLevelType w:val="hybridMultilevel"/>
    <w:tmpl w:val="9EAEFC7E"/>
    <w:lvl w:ilvl="0" w:tplc="E6340ABE">
      <w:start w:val="902"/>
      <w:numFmt w:val="decimal"/>
      <w:lvlText w:val="%1"/>
      <w:lvlJc w:val="left"/>
      <w:pPr>
        <w:tabs>
          <w:tab w:val="num" w:pos="2677"/>
        </w:tabs>
        <w:ind w:left="2677" w:hanging="408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3349"/>
        </w:tabs>
        <w:ind w:left="334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4069"/>
        </w:tabs>
        <w:ind w:left="4069" w:hanging="180"/>
      </w:pPr>
    </w:lvl>
    <w:lvl w:ilvl="3" w:tplc="0419000F">
      <w:start w:val="1"/>
      <w:numFmt w:val="decimal"/>
      <w:lvlText w:val="%4."/>
      <w:lvlJc w:val="left"/>
      <w:pPr>
        <w:tabs>
          <w:tab w:val="num" w:pos="4789"/>
        </w:tabs>
        <w:ind w:left="478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5509"/>
        </w:tabs>
        <w:ind w:left="550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6229"/>
        </w:tabs>
        <w:ind w:left="6229" w:hanging="180"/>
      </w:pPr>
    </w:lvl>
    <w:lvl w:ilvl="6" w:tplc="0419000F">
      <w:start w:val="1"/>
      <w:numFmt w:val="decimal"/>
      <w:lvlText w:val="%7."/>
      <w:lvlJc w:val="left"/>
      <w:pPr>
        <w:tabs>
          <w:tab w:val="num" w:pos="6949"/>
        </w:tabs>
        <w:ind w:left="694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7669"/>
        </w:tabs>
        <w:ind w:left="766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8389"/>
        </w:tabs>
        <w:ind w:left="8389" w:hanging="180"/>
      </w:pPr>
    </w:lvl>
  </w:abstractNum>
  <w:abstractNum w:abstractNumId="24">
    <w:nsid w:val="77B0615E"/>
    <w:multiLevelType w:val="hybridMultilevel"/>
    <w:tmpl w:val="F77CFFCC"/>
    <w:lvl w:ilvl="0" w:tplc="CD805F42">
      <w:start w:val="927"/>
      <w:numFmt w:val="decimal"/>
      <w:lvlText w:val="%1"/>
      <w:lvlJc w:val="left"/>
      <w:pPr>
        <w:tabs>
          <w:tab w:val="num" w:pos="1365"/>
        </w:tabs>
        <w:ind w:left="1365" w:hanging="10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>
    <w:nsid w:val="78D269B4"/>
    <w:multiLevelType w:val="hybridMultilevel"/>
    <w:tmpl w:val="75A4B9F4"/>
    <w:lvl w:ilvl="0" w:tplc="10F8751E">
      <w:start w:val="936"/>
      <w:numFmt w:val="decimal"/>
      <w:lvlText w:val="%1"/>
      <w:lvlJc w:val="left"/>
      <w:pPr>
        <w:tabs>
          <w:tab w:val="num" w:pos="2304"/>
        </w:tabs>
        <w:ind w:left="2304" w:hanging="1944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D4A6269"/>
    <w:multiLevelType w:val="singleLevel"/>
    <w:tmpl w:val="3CAC1118"/>
    <w:lvl w:ilvl="0">
      <w:start w:val="1"/>
      <w:numFmt w:val="decimalZero"/>
      <w:lvlText w:val="%1"/>
      <w:lvlJc w:val="left"/>
      <w:pPr>
        <w:tabs>
          <w:tab w:val="num" w:pos="408"/>
        </w:tabs>
        <w:ind w:left="408" w:hanging="408"/>
      </w:pPr>
      <w:rPr>
        <w:rFonts w:hint="default"/>
      </w:rPr>
    </w:lvl>
  </w:abstractNum>
  <w:num w:numId="1">
    <w:abstractNumId w:val="20"/>
  </w:num>
  <w:num w:numId="2">
    <w:abstractNumId w:val="26"/>
  </w:num>
  <w:num w:numId="3">
    <w:abstractNumId w:val="7"/>
  </w:num>
  <w:num w:numId="4">
    <w:abstractNumId w:val="14"/>
  </w:num>
  <w:num w:numId="5">
    <w:abstractNumId w:val="4"/>
  </w:num>
  <w:num w:numId="6">
    <w:abstractNumId w:val="11"/>
  </w:num>
  <w:num w:numId="7">
    <w:abstractNumId w:val="22"/>
  </w:num>
  <w:num w:numId="8">
    <w:abstractNumId w:val="19"/>
  </w:num>
  <w:num w:numId="9">
    <w:abstractNumId w:val="10"/>
  </w:num>
  <w:num w:numId="10">
    <w:abstractNumId w:val="9"/>
  </w:num>
  <w:num w:numId="11">
    <w:abstractNumId w:val="16"/>
  </w:num>
  <w:num w:numId="12">
    <w:abstractNumId w:val="1"/>
  </w:num>
  <w:num w:numId="13">
    <w:abstractNumId w:val="3"/>
  </w:num>
  <w:num w:numId="14">
    <w:abstractNumId w:val="0"/>
  </w:num>
  <w:num w:numId="15">
    <w:abstractNumId w:val="25"/>
  </w:num>
  <w:num w:numId="16">
    <w:abstractNumId w:val="5"/>
  </w:num>
  <w:num w:numId="17">
    <w:abstractNumId w:val="6"/>
  </w:num>
  <w:num w:numId="18">
    <w:abstractNumId w:val="13"/>
  </w:num>
  <w:num w:numId="19">
    <w:abstractNumId w:val="8"/>
  </w:num>
  <w:num w:numId="20">
    <w:abstractNumId w:val="12"/>
  </w:num>
  <w:num w:numId="21">
    <w:abstractNumId w:val="2"/>
  </w:num>
  <w:num w:numId="22">
    <w:abstractNumId w:val="23"/>
  </w:num>
  <w:num w:numId="23">
    <w:abstractNumId w:val="24"/>
  </w:num>
  <w:num w:numId="24">
    <w:abstractNumId w:val="21"/>
  </w:num>
  <w:num w:numId="25">
    <w:abstractNumId w:val="18"/>
  </w:num>
  <w:num w:numId="26">
    <w:abstractNumId w:val="17"/>
  </w:num>
  <w:num w:numId="2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0219"/>
    <w:rsid w:val="00000D47"/>
    <w:rsid w:val="00023BD9"/>
    <w:rsid w:val="0004293C"/>
    <w:rsid w:val="000440AB"/>
    <w:rsid w:val="00051C01"/>
    <w:rsid w:val="000541C8"/>
    <w:rsid w:val="00060F86"/>
    <w:rsid w:val="00063515"/>
    <w:rsid w:val="00067726"/>
    <w:rsid w:val="00077F30"/>
    <w:rsid w:val="000B561E"/>
    <w:rsid w:val="000C4759"/>
    <w:rsid w:val="000C6DA3"/>
    <w:rsid w:val="000E70E8"/>
    <w:rsid w:val="000F0FC7"/>
    <w:rsid w:val="00132E38"/>
    <w:rsid w:val="001340B0"/>
    <w:rsid w:val="001668A4"/>
    <w:rsid w:val="00167174"/>
    <w:rsid w:val="00195A7C"/>
    <w:rsid w:val="001A0219"/>
    <w:rsid w:val="001B01B0"/>
    <w:rsid w:val="001C4583"/>
    <w:rsid w:val="001D335A"/>
    <w:rsid w:val="001E5A9B"/>
    <w:rsid w:val="001F0041"/>
    <w:rsid w:val="0023417C"/>
    <w:rsid w:val="00235A2F"/>
    <w:rsid w:val="00245A03"/>
    <w:rsid w:val="00285EDC"/>
    <w:rsid w:val="00291D7B"/>
    <w:rsid w:val="002A78FF"/>
    <w:rsid w:val="003075D6"/>
    <w:rsid w:val="00311D82"/>
    <w:rsid w:val="0035623C"/>
    <w:rsid w:val="00365A45"/>
    <w:rsid w:val="00397BE3"/>
    <w:rsid w:val="003A3F16"/>
    <w:rsid w:val="00404D7B"/>
    <w:rsid w:val="00413F25"/>
    <w:rsid w:val="0041552D"/>
    <w:rsid w:val="00421907"/>
    <w:rsid w:val="00447FE8"/>
    <w:rsid w:val="004523A5"/>
    <w:rsid w:val="004837FC"/>
    <w:rsid w:val="004C5BAE"/>
    <w:rsid w:val="004F0ACC"/>
    <w:rsid w:val="0050165F"/>
    <w:rsid w:val="005076A8"/>
    <w:rsid w:val="00513D6B"/>
    <w:rsid w:val="0054126A"/>
    <w:rsid w:val="00544B46"/>
    <w:rsid w:val="0054645C"/>
    <w:rsid w:val="00580A39"/>
    <w:rsid w:val="005A7D67"/>
    <w:rsid w:val="005B1D10"/>
    <w:rsid w:val="005B5C8B"/>
    <w:rsid w:val="005B71FC"/>
    <w:rsid w:val="005C725A"/>
    <w:rsid w:val="00605B4C"/>
    <w:rsid w:val="00626827"/>
    <w:rsid w:val="006315FD"/>
    <w:rsid w:val="00652080"/>
    <w:rsid w:val="0066705E"/>
    <w:rsid w:val="00670073"/>
    <w:rsid w:val="006753EB"/>
    <w:rsid w:val="006765DE"/>
    <w:rsid w:val="006B2392"/>
    <w:rsid w:val="006B6004"/>
    <w:rsid w:val="006C2BF6"/>
    <w:rsid w:val="006D677B"/>
    <w:rsid w:val="0070694F"/>
    <w:rsid w:val="00717680"/>
    <w:rsid w:val="00722076"/>
    <w:rsid w:val="0072569B"/>
    <w:rsid w:val="007321C4"/>
    <w:rsid w:val="00750423"/>
    <w:rsid w:val="00751FEB"/>
    <w:rsid w:val="00775E8F"/>
    <w:rsid w:val="00782954"/>
    <w:rsid w:val="007978E5"/>
    <w:rsid w:val="007A0150"/>
    <w:rsid w:val="007A6773"/>
    <w:rsid w:val="007C0E5B"/>
    <w:rsid w:val="007C452E"/>
    <w:rsid w:val="008175FA"/>
    <w:rsid w:val="00821FE5"/>
    <w:rsid w:val="00827B5A"/>
    <w:rsid w:val="00830572"/>
    <w:rsid w:val="008312AF"/>
    <w:rsid w:val="00836C13"/>
    <w:rsid w:val="00874B26"/>
    <w:rsid w:val="00887672"/>
    <w:rsid w:val="00895E26"/>
    <w:rsid w:val="008B79F0"/>
    <w:rsid w:val="008C7210"/>
    <w:rsid w:val="008D6D60"/>
    <w:rsid w:val="008F0705"/>
    <w:rsid w:val="00920706"/>
    <w:rsid w:val="0092310F"/>
    <w:rsid w:val="0095652E"/>
    <w:rsid w:val="00963D19"/>
    <w:rsid w:val="00967A62"/>
    <w:rsid w:val="009732CE"/>
    <w:rsid w:val="009A0671"/>
    <w:rsid w:val="009D38F2"/>
    <w:rsid w:val="009E0A22"/>
    <w:rsid w:val="009F5619"/>
    <w:rsid w:val="009F696F"/>
    <w:rsid w:val="00A0041D"/>
    <w:rsid w:val="00A05D4B"/>
    <w:rsid w:val="00A13738"/>
    <w:rsid w:val="00A40AEC"/>
    <w:rsid w:val="00A61142"/>
    <w:rsid w:val="00A96045"/>
    <w:rsid w:val="00AA61D3"/>
    <w:rsid w:val="00AB4DA0"/>
    <w:rsid w:val="00AC6C7E"/>
    <w:rsid w:val="00AD33BE"/>
    <w:rsid w:val="00AE06E6"/>
    <w:rsid w:val="00AE4765"/>
    <w:rsid w:val="00AE6094"/>
    <w:rsid w:val="00B0176E"/>
    <w:rsid w:val="00B234C1"/>
    <w:rsid w:val="00B30201"/>
    <w:rsid w:val="00B460E5"/>
    <w:rsid w:val="00B505F0"/>
    <w:rsid w:val="00B55563"/>
    <w:rsid w:val="00B63200"/>
    <w:rsid w:val="00BD08E6"/>
    <w:rsid w:val="00BF4039"/>
    <w:rsid w:val="00BF5512"/>
    <w:rsid w:val="00C04F5C"/>
    <w:rsid w:val="00C213C0"/>
    <w:rsid w:val="00C64F5B"/>
    <w:rsid w:val="00C82E53"/>
    <w:rsid w:val="00CE6A8F"/>
    <w:rsid w:val="00D2285B"/>
    <w:rsid w:val="00D372B4"/>
    <w:rsid w:val="00D53960"/>
    <w:rsid w:val="00D53C05"/>
    <w:rsid w:val="00D63D17"/>
    <w:rsid w:val="00D6649C"/>
    <w:rsid w:val="00D803AC"/>
    <w:rsid w:val="00D82D58"/>
    <w:rsid w:val="00D91751"/>
    <w:rsid w:val="00DB1726"/>
    <w:rsid w:val="00DE19C3"/>
    <w:rsid w:val="00DE6D52"/>
    <w:rsid w:val="00DF208F"/>
    <w:rsid w:val="00E13130"/>
    <w:rsid w:val="00E2238A"/>
    <w:rsid w:val="00E347A4"/>
    <w:rsid w:val="00E60119"/>
    <w:rsid w:val="00E714F9"/>
    <w:rsid w:val="00E847A6"/>
    <w:rsid w:val="00EC14C1"/>
    <w:rsid w:val="00EC7EC6"/>
    <w:rsid w:val="00ED0F81"/>
    <w:rsid w:val="00ED61D3"/>
    <w:rsid w:val="00EE1907"/>
    <w:rsid w:val="00EE3457"/>
    <w:rsid w:val="00F17C25"/>
    <w:rsid w:val="00F21256"/>
    <w:rsid w:val="00F524F3"/>
    <w:rsid w:val="00F52DAB"/>
    <w:rsid w:val="00F73E09"/>
    <w:rsid w:val="00F76E6C"/>
    <w:rsid w:val="00FB3A84"/>
    <w:rsid w:val="00FF752C"/>
    <w:rsid w:val="00FF7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907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E1907"/>
    <w:pPr>
      <w:keepNext/>
      <w:jc w:val="center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E1907"/>
    <w:pPr>
      <w:keepNext/>
      <w:jc w:val="both"/>
      <w:outlineLvl w:val="1"/>
    </w:pPr>
    <w:rPr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E1907"/>
    <w:pPr>
      <w:keepNext/>
      <w:ind w:firstLine="6237"/>
      <w:jc w:val="both"/>
      <w:outlineLvl w:val="2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Cambria"/>
      <w:b/>
      <w:bCs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rsid w:val="00EE1907"/>
    <w:pPr>
      <w:ind w:left="1276" w:hanging="1276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sz w:val="20"/>
      <w:szCs w:val="20"/>
    </w:rPr>
  </w:style>
  <w:style w:type="paragraph" w:styleId="Footer">
    <w:name w:val="footer"/>
    <w:basedOn w:val="Normal"/>
    <w:link w:val="FooterChar"/>
    <w:uiPriority w:val="99"/>
    <w:rsid w:val="0023417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0"/>
      <w:szCs w:val="20"/>
    </w:rPr>
  </w:style>
  <w:style w:type="character" w:styleId="PageNumber">
    <w:name w:val="page number"/>
    <w:basedOn w:val="DefaultParagraphFont"/>
    <w:uiPriority w:val="99"/>
    <w:rsid w:val="0023417C"/>
  </w:style>
  <w:style w:type="table" w:styleId="TableGrid">
    <w:name w:val="Table Grid"/>
    <w:basedOn w:val="TableNormal"/>
    <w:uiPriority w:val="99"/>
    <w:rsid w:val="006B600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5C725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sz w:val="20"/>
      <w:szCs w:val="20"/>
    </w:rPr>
  </w:style>
  <w:style w:type="paragraph" w:customStyle="1" w:styleId="ConsNormal">
    <w:name w:val="ConsNormal"/>
    <w:uiPriority w:val="99"/>
    <w:rsid w:val="00B30201"/>
    <w:pPr>
      <w:snapToGrid w:val="0"/>
      <w:ind w:firstLine="720"/>
    </w:pPr>
    <w:rPr>
      <w:rFonts w:ascii="Consultant" w:hAnsi="Consultant" w:cs="Consultant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FF752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93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3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299</Words>
  <Characters>1707</Characters>
  <Application>Microsoft Office Outlook</Application>
  <DocSecurity>0</DocSecurity>
  <Lines>0</Lines>
  <Paragraphs>0</Paragraphs>
  <ScaleCrop>false</ScaleCrop>
  <Company> 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 целевых программ,</dc:title>
  <dc:subject/>
  <dc:creator>Малахова</dc:creator>
  <cp:keywords/>
  <dc:description/>
  <cp:lastModifiedBy>User</cp:lastModifiedBy>
  <cp:revision>2</cp:revision>
  <cp:lastPrinted>2010-11-12T15:28:00Z</cp:lastPrinted>
  <dcterms:created xsi:type="dcterms:W3CDTF">2011-02-16T13:03:00Z</dcterms:created>
  <dcterms:modified xsi:type="dcterms:W3CDTF">2011-02-16T13:03:00Z</dcterms:modified>
</cp:coreProperties>
</file>