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7D" w:rsidRDefault="002B047D" w:rsidP="00C3070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B047D" w:rsidRDefault="002B047D" w:rsidP="00C3070C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2B047D" w:rsidRDefault="002B047D" w:rsidP="00C3070C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2B047D" w:rsidRDefault="002B047D" w:rsidP="00C3070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B047D" w:rsidRDefault="002B047D" w:rsidP="00C3070C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B047D" w:rsidRDefault="002B047D" w:rsidP="00C3070C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B047D" w:rsidRDefault="002B047D" w:rsidP="00C3070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B047D" w:rsidRDefault="002B047D" w:rsidP="00C3070C">
      <w:pPr>
        <w:jc w:val="center"/>
        <w:rPr>
          <w:b/>
          <w:bCs/>
          <w:sz w:val="28"/>
          <w:szCs w:val="28"/>
        </w:rPr>
      </w:pPr>
    </w:p>
    <w:p w:rsidR="002B047D" w:rsidRDefault="002B047D" w:rsidP="00C3070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B047D" w:rsidRPr="00C44960" w:rsidRDefault="002B047D" w:rsidP="00601C67">
      <w:pPr>
        <w:suppressAutoHyphens/>
        <w:jc w:val="center"/>
        <w:rPr>
          <w:b/>
          <w:bCs/>
          <w:sz w:val="28"/>
          <w:szCs w:val="28"/>
        </w:rPr>
      </w:pPr>
    </w:p>
    <w:p w:rsidR="002B047D" w:rsidRPr="00C544EB" w:rsidRDefault="002B047D" w:rsidP="00601C67">
      <w:pPr>
        <w:suppressAutoHyphens/>
        <w:rPr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 xml:space="preserve">от 16 декабря 2010 года </w:t>
      </w:r>
      <w:r w:rsidRPr="00C44960">
        <w:rPr>
          <w:b/>
          <w:bCs/>
          <w:sz w:val="28"/>
          <w:szCs w:val="28"/>
        </w:rPr>
        <w:t xml:space="preserve"> №  24</w:t>
      </w:r>
      <w:r>
        <w:rPr>
          <w:b/>
          <w:bCs/>
          <w:sz w:val="28"/>
          <w:szCs w:val="28"/>
          <w:lang w:val="en-US"/>
        </w:rPr>
        <w:t>8</w:t>
      </w:r>
    </w:p>
    <w:p w:rsidR="002B047D" w:rsidRPr="00C44960" w:rsidRDefault="002B047D" w:rsidP="00601C67">
      <w:pPr>
        <w:jc w:val="both"/>
        <w:rPr>
          <w:sz w:val="28"/>
          <w:szCs w:val="28"/>
        </w:rPr>
      </w:pPr>
    </w:p>
    <w:p w:rsidR="002B047D" w:rsidRPr="008A0CC0" w:rsidRDefault="002B047D" w:rsidP="00407836">
      <w:pPr>
        <w:rPr>
          <w:b/>
          <w:bCs/>
          <w:sz w:val="28"/>
          <w:szCs w:val="28"/>
        </w:rPr>
      </w:pPr>
      <w:r w:rsidRPr="008A0CC0">
        <w:rPr>
          <w:b/>
          <w:bCs/>
          <w:sz w:val="28"/>
          <w:szCs w:val="28"/>
        </w:rPr>
        <w:t>Об утверждении базовой ставки платы</w:t>
      </w:r>
    </w:p>
    <w:p w:rsidR="002B047D" w:rsidRPr="008A0CC0" w:rsidRDefault="002B047D" w:rsidP="00407836">
      <w:pPr>
        <w:rPr>
          <w:b/>
          <w:bCs/>
          <w:sz w:val="28"/>
          <w:szCs w:val="28"/>
        </w:rPr>
      </w:pPr>
      <w:r w:rsidRPr="008A0CC0">
        <w:rPr>
          <w:b/>
          <w:bCs/>
          <w:sz w:val="28"/>
          <w:szCs w:val="28"/>
        </w:rPr>
        <w:t>за пользование жилыми помещениями</w:t>
      </w:r>
    </w:p>
    <w:p w:rsidR="002B047D" w:rsidRPr="008A0CC0" w:rsidRDefault="002B047D" w:rsidP="00407836">
      <w:pPr>
        <w:rPr>
          <w:b/>
          <w:bCs/>
          <w:sz w:val="28"/>
          <w:szCs w:val="28"/>
        </w:rPr>
      </w:pPr>
      <w:r w:rsidRPr="008A0CC0">
        <w:rPr>
          <w:b/>
          <w:bCs/>
          <w:sz w:val="28"/>
          <w:szCs w:val="28"/>
        </w:rPr>
        <w:t>при коммерческом найме (аренде) жилых помещений</w:t>
      </w:r>
    </w:p>
    <w:p w:rsidR="002B047D" w:rsidRPr="008A0CC0" w:rsidRDefault="002B047D" w:rsidP="00407836">
      <w:pPr>
        <w:rPr>
          <w:b/>
          <w:bCs/>
          <w:sz w:val="28"/>
          <w:szCs w:val="28"/>
        </w:rPr>
      </w:pPr>
      <w:r w:rsidRPr="008A0CC0">
        <w:rPr>
          <w:b/>
          <w:bCs/>
          <w:sz w:val="28"/>
          <w:szCs w:val="28"/>
        </w:rPr>
        <w:t>муниципального жилищного фонда на 2011 год</w:t>
      </w:r>
    </w:p>
    <w:p w:rsidR="002B047D" w:rsidRPr="008A0CC0" w:rsidRDefault="002B047D" w:rsidP="00407836">
      <w:pPr>
        <w:jc w:val="both"/>
        <w:rPr>
          <w:sz w:val="28"/>
          <w:szCs w:val="28"/>
        </w:rPr>
      </w:pPr>
    </w:p>
    <w:p w:rsidR="002B047D" w:rsidRPr="008A0CC0" w:rsidRDefault="002B047D" w:rsidP="00601C67">
      <w:pPr>
        <w:ind w:firstLine="708"/>
        <w:jc w:val="both"/>
        <w:rPr>
          <w:sz w:val="28"/>
          <w:szCs w:val="28"/>
        </w:rPr>
      </w:pPr>
      <w:r w:rsidRPr="008A0CC0">
        <w:rPr>
          <w:sz w:val="28"/>
          <w:szCs w:val="28"/>
        </w:rPr>
        <w:t xml:space="preserve">В соответствии с Жилищным кодексом Российской Федерации,  Гражданским кодексом Российской Федерации, Положением о порядке управления и распоряжения муниципальной собственностью муниципального образования «Кингисеппское городское поселение», утвержденным решением Совета депутатов МО «Кингисеппское городское поселение» от 27.01.2006 года № 44 и Порядка предоставления муниципального жилищного фонда коммерческого использования по договору коммерческого найма (аренды) жилого помещения, утвержденного постановлением главы администрации МО «Кингисеппское городское поселение» от 29.12.2008 года № 532,  </w:t>
      </w:r>
    </w:p>
    <w:p w:rsidR="002B047D" w:rsidRPr="008A0CC0" w:rsidRDefault="002B047D" w:rsidP="00407836">
      <w:pPr>
        <w:jc w:val="both"/>
        <w:rPr>
          <w:sz w:val="28"/>
          <w:szCs w:val="28"/>
        </w:rPr>
      </w:pPr>
      <w:r w:rsidRPr="008A0CC0">
        <w:rPr>
          <w:sz w:val="28"/>
          <w:szCs w:val="28"/>
        </w:rPr>
        <w:t xml:space="preserve">Совет депутатов МО «Кингисеппское городское поселение», </w:t>
      </w:r>
    </w:p>
    <w:p w:rsidR="002B047D" w:rsidRPr="0032318B" w:rsidRDefault="002B047D" w:rsidP="00C544EB">
      <w:pPr>
        <w:jc w:val="both"/>
        <w:rPr>
          <w:sz w:val="28"/>
          <w:szCs w:val="28"/>
        </w:rPr>
      </w:pPr>
    </w:p>
    <w:p w:rsidR="002B047D" w:rsidRPr="0032318B" w:rsidRDefault="002B047D" w:rsidP="00C544EB">
      <w:pPr>
        <w:jc w:val="both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>Р Е Ш И Л:</w:t>
      </w:r>
    </w:p>
    <w:p w:rsidR="002B047D" w:rsidRPr="0032318B" w:rsidRDefault="002B047D" w:rsidP="00C544EB">
      <w:pPr>
        <w:jc w:val="both"/>
        <w:rPr>
          <w:sz w:val="28"/>
          <w:szCs w:val="28"/>
        </w:rPr>
      </w:pPr>
    </w:p>
    <w:p w:rsidR="002B047D" w:rsidRDefault="002B047D" w:rsidP="00C544EB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</w:t>
      </w:r>
      <w:r w:rsidRPr="008A0CC0">
        <w:rPr>
          <w:sz w:val="28"/>
          <w:szCs w:val="28"/>
        </w:rPr>
        <w:t>охрани</w:t>
      </w:r>
      <w:r>
        <w:rPr>
          <w:sz w:val="28"/>
          <w:szCs w:val="28"/>
        </w:rPr>
        <w:t>ть</w:t>
      </w:r>
      <w:r w:rsidRPr="008A0CC0">
        <w:rPr>
          <w:sz w:val="28"/>
          <w:szCs w:val="28"/>
        </w:rPr>
        <w:t xml:space="preserve"> величин</w:t>
      </w:r>
      <w:r>
        <w:rPr>
          <w:sz w:val="28"/>
          <w:szCs w:val="28"/>
        </w:rPr>
        <w:t>у</w:t>
      </w:r>
      <w:r w:rsidRPr="008A0CC0">
        <w:rPr>
          <w:sz w:val="28"/>
          <w:szCs w:val="28"/>
        </w:rPr>
        <w:t xml:space="preserve"> базовой ставки за наем по договорам коммерческого найма (аренды) жилого помещения муниципального жилищного фонда на 2011 год в размере </w:t>
      </w:r>
      <w:r w:rsidRPr="008A0CC0">
        <w:rPr>
          <w:b/>
          <w:bCs/>
          <w:sz w:val="28"/>
          <w:szCs w:val="28"/>
        </w:rPr>
        <w:t>50 рублей за квадратный метр общей площади жилого помещения в месяц</w:t>
      </w:r>
      <w:r>
        <w:rPr>
          <w:b/>
          <w:bCs/>
          <w:sz w:val="28"/>
          <w:szCs w:val="28"/>
        </w:rPr>
        <w:t>.</w:t>
      </w:r>
    </w:p>
    <w:p w:rsidR="002B047D" w:rsidRDefault="002B047D" w:rsidP="00C544EB">
      <w:pPr>
        <w:tabs>
          <w:tab w:val="num" w:pos="426"/>
        </w:tabs>
        <w:ind w:left="426" w:hanging="426"/>
        <w:jc w:val="both"/>
        <w:rPr>
          <w:b/>
          <w:bCs/>
          <w:sz w:val="28"/>
          <w:szCs w:val="28"/>
        </w:rPr>
      </w:pPr>
    </w:p>
    <w:p w:rsidR="002B047D" w:rsidRPr="00C544EB" w:rsidRDefault="002B047D" w:rsidP="00C544EB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Распространить </w:t>
      </w:r>
      <w:r w:rsidRPr="00343D2B">
        <w:rPr>
          <w:sz w:val="28"/>
          <w:szCs w:val="28"/>
        </w:rPr>
        <w:t>на 2011 год действие</w:t>
      </w:r>
      <w:r>
        <w:rPr>
          <w:sz w:val="28"/>
          <w:szCs w:val="28"/>
        </w:rPr>
        <w:t xml:space="preserve"> р</w:t>
      </w:r>
      <w:r w:rsidRPr="008A0CC0">
        <w:rPr>
          <w:sz w:val="28"/>
          <w:szCs w:val="28"/>
        </w:rPr>
        <w:t>ешения Совета депутатов МО «Кингисеппское городское поселение»</w:t>
      </w:r>
      <w:r w:rsidRPr="00C544EB">
        <w:rPr>
          <w:sz w:val="28"/>
          <w:szCs w:val="28"/>
        </w:rPr>
        <w:t xml:space="preserve"> </w:t>
      </w:r>
      <w:r w:rsidRPr="008A0CC0">
        <w:rPr>
          <w:sz w:val="28"/>
          <w:szCs w:val="28"/>
        </w:rPr>
        <w:t>от 18.12.20</w:t>
      </w:r>
      <w:r>
        <w:rPr>
          <w:sz w:val="28"/>
          <w:szCs w:val="28"/>
        </w:rPr>
        <w:t>09</w:t>
      </w:r>
      <w:r w:rsidRPr="008A0CC0">
        <w:rPr>
          <w:sz w:val="28"/>
          <w:szCs w:val="28"/>
        </w:rPr>
        <w:t>г. №</w:t>
      </w:r>
      <w:r w:rsidRPr="00C544EB">
        <w:rPr>
          <w:sz w:val="28"/>
          <w:szCs w:val="28"/>
        </w:rPr>
        <w:t xml:space="preserve"> </w:t>
      </w:r>
      <w:r w:rsidRPr="008A0CC0">
        <w:rPr>
          <w:sz w:val="28"/>
          <w:szCs w:val="28"/>
        </w:rPr>
        <w:t xml:space="preserve">31 </w:t>
      </w:r>
      <w:r>
        <w:rPr>
          <w:sz w:val="28"/>
          <w:szCs w:val="28"/>
        </w:rPr>
        <w:t>«</w:t>
      </w:r>
      <w:r w:rsidRPr="00834E94">
        <w:rPr>
          <w:sz w:val="28"/>
          <w:szCs w:val="28"/>
        </w:rPr>
        <w:t>Об</w:t>
      </w:r>
      <w:r w:rsidRPr="008A0CC0">
        <w:rPr>
          <w:b/>
          <w:bCs/>
          <w:sz w:val="28"/>
          <w:szCs w:val="28"/>
        </w:rPr>
        <w:t xml:space="preserve"> </w:t>
      </w:r>
      <w:r w:rsidRPr="00834E94">
        <w:rPr>
          <w:sz w:val="28"/>
          <w:szCs w:val="28"/>
        </w:rPr>
        <w:t>утверждении базовой ставки платы</w:t>
      </w:r>
      <w:r>
        <w:rPr>
          <w:sz w:val="28"/>
          <w:szCs w:val="28"/>
        </w:rPr>
        <w:t xml:space="preserve"> </w:t>
      </w:r>
      <w:r w:rsidRPr="00834E94">
        <w:rPr>
          <w:sz w:val="28"/>
          <w:szCs w:val="28"/>
        </w:rPr>
        <w:t>за пользование жилыми помещениями</w:t>
      </w:r>
      <w:r>
        <w:rPr>
          <w:sz w:val="28"/>
          <w:szCs w:val="28"/>
        </w:rPr>
        <w:t xml:space="preserve"> </w:t>
      </w:r>
      <w:r w:rsidRPr="00834E94">
        <w:rPr>
          <w:sz w:val="28"/>
          <w:szCs w:val="28"/>
        </w:rPr>
        <w:t>при коммерческом найме (аренде) жилых помещений</w:t>
      </w:r>
      <w:r>
        <w:rPr>
          <w:sz w:val="28"/>
          <w:szCs w:val="28"/>
        </w:rPr>
        <w:t xml:space="preserve"> </w:t>
      </w:r>
      <w:r w:rsidRPr="00834E94">
        <w:rPr>
          <w:sz w:val="28"/>
          <w:szCs w:val="28"/>
        </w:rPr>
        <w:t>муниципального жилищного фонда на 201</w:t>
      </w:r>
      <w:r>
        <w:rPr>
          <w:sz w:val="28"/>
          <w:szCs w:val="28"/>
        </w:rPr>
        <w:t>0</w:t>
      </w:r>
      <w:r w:rsidRPr="00834E94">
        <w:rPr>
          <w:sz w:val="28"/>
          <w:szCs w:val="28"/>
        </w:rPr>
        <w:t xml:space="preserve"> год</w:t>
      </w:r>
      <w:r w:rsidRPr="00C544EB">
        <w:rPr>
          <w:sz w:val="28"/>
          <w:szCs w:val="28"/>
        </w:rPr>
        <w:t>».</w:t>
      </w:r>
    </w:p>
    <w:p w:rsidR="002B047D" w:rsidRPr="00834E94" w:rsidRDefault="002B047D" w:rsidP="0064162B">
      <w:pPr>
        <w:ind w:left="360"/>
        <w:jc w:val="both"/>
        <w:rPr>
          <w:b/>
          <w:bCs/>
          <w:sz w:val="28"/>
          <w:szCs w:val="28"/>
        </w:rPr>
      </w:pPr>
    </w:p>
    <w:p w:rsidR="002B047D" w:rsidRDefault="002B047D" w:rsidP="00C544EB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8"/>
          <w:szCs w:val="28"/>
        </w:rPr>
      </w:pPr>
      <w:r w:rsidRPr="008A0CC0">
        <w:rPr>
          <w:sz w:val="28"/>
          <w:szCs w:val="28"/>
        </w:rPr>
        <w:t>Настоящее решение вступ</w:t>
      </w:r>
      <w:r>
        <w:rPr>
          <w:sz w:val="28"/>
          <w:szCs w:val="28"/>
        </w:rPr>
        <w:t xml:space="preserve">ает </w:t>
      </w:r>
      <w:r w:rsidRPr="008A0CC0">
        <w:rPr>
          <w:sz w:val="28"/>
          <w:szCs w:val="28"/>
        </w:rPr>
        <w:t xml:space="preserve">в силу </w:t>
      </w:r>
      <w:r w:rsidRPr="008A0CC0">
        <w:rPr>
          <w:b/>
          <w:bCs/>
          <w:sz w:val="28"/>
          <w:szCs w:val="28"/>
        </w:rPr>
        <w:t>с 01 января 2011 года</w:t>
      </w:r>
      <w:r w:rsidRPr="008A0CC0">
        <w:rPr>
          <w:sz w:val="28"/>
          <w:szCs w:val="28"/>
        </w:rPr>
        <w:t>.</w:t>
      </w:r>
    </w:p>
    <w:p w:rsidR="002B047D" w:rsidRDefault="002B047D" w:rsidP="00C544EB">
      <w:pPr>
        <w:pStyle w:val="a"/>
        <w:tabs>
          <w:tab w:val="num" w:pos="426"/>
        </w:tabs>
        <w:ind w:left="426" w:hanging="426"/>
        <w:rPr>
          <w:sz w:val="28"/>
          <w:szCs w:val="28"/>
        </w:rPr>
      </w:pPr>
    </w:p>
    <w:p w:rsidR="002B047D" w:rsidRPr="00C544EB" w:rsidRDefault="002B047D" w:rsidP="00C544EB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8"/>
          <w:szCs w:val="28"/>
        </w:rPr>
      </w:pPr>
      <w:r w:rsidRPr="00C544EB">
        <w:rPr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2B047D" w:rsidRDefault="002B047D" w:rsidP="00C544EB">
      <w:pPr>
        <w:tabs>
          <w:tab w:val="num" w:pos="426"/>
        </w:tabs>
        <w:ind w:left="426" w:hanging="426"/>
        <w:jc w:val="both"/>
        <w:rPr>
          <w:sz w:val="28"/>
          <w:szCs w:val="28"/>
        </w:rPr>
      </w:pPr>
    </w:p>
    <w:p w:rsidR="002B047D" w:rsidRDefault="002B047D" w:rsidP="00C544EB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8"/>
          <w:szCs w:val="28"/>
        </w:rPr>
      </w:pPr>
      <w:r w:rsidRPr="008A0CC0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настоящего</w:t>
      </w:r>
      <w:r w:rsidRPr="008A0CC0">
        <w:rPr>
          <w:sz w:val="28"/>
          <w:szCs w:val="28"/>
        </w:rPr>
        <w:t xml:space="preserve"> решения возложить на председателя комитета по управлению имуществом МО «Кингисеппское городское поселение»</w:t>
      </w:r>
      <w:r>
        <w:rPr>
          <w:sz w:val="28"/>
          <w:szCs w:val="28"/>
        </w:rPr>
        <w:t>.</w:t>
      </w:r>
    </w:p>
    <w:p w:rsidR="002B047D" w:rsidRDefault="002B047D" w:rsidP="00C544EB">
      <w:pPr>
        <w:tabs>
          <w:tab w:val="num" w:pos="426"/>
        </w:tabs>
        <w:ind w:left="426" w:hanging="426"/>
        <w:jc w:val="both"/>
        <w:rPr>
          <w:sz w:val="28"/>
          <w:szCs w:val="28"/>
        </w:rPr>
      </w:pPr>
    </w:p>
    <w:p w:rsidR="002B047D" w:rsidRPr="00AE2490" w:rsidRDefault="002B047D" w:rsidP="00C544EB">
      <w:pPr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sz w:val="28"/>
          <w:szCs w:val="28"/>
        </w:rPr>
      </w:pPr>
      <w:r w:rsidRPr="00AE2490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2B047D" w:rsidRDefault="002B047D" w:rsidP="00030D07">
      <w:pPr>
        <w:jc w:val="both"/>
        <w:rPr>
          <w:sz w:val="28"/>
          <w:szCs w:val="28"/>
        </w:rPr>
      </w:pPr>
    </w:p>
    <w:p w:rsidR="002B047D" w:rsidRPr="008A0CC0" w:rsidRDefault="002B047D" w:rsidP="00030D07">
      <w:pPr>
        <w:jc w:val="both"/>
        <w:rPr>
          <w:b/>
          <w:bCs/>
          <w:sz w:val="28"/>
          <w:szCs w:val="28"/>
        </w:rPr>
      </w:pPr>
    </w:p>
    <w:p w:rsidR="002B047D" w:rsidRPr="008A0CC0" w:rsidRDefault="002B047D" w:rsidP="00407836">
      <w:pPr>
        <w:jc w:val="both"/>
        <w:rPr>
          <w:sz w:val="28"/>
          <w:szCs w:val="28"/>
        </w:rPr>
      </w:pPr>
    </w:p>
    <w:p w:rsidR="002B047D" w:rsidRPr="002314CD" w:rsidRDefault="002B047D" w:rsidP="00601C67">
      <w:pPr>
        <w:rPr>
          <w:sz w:val="28"/>
          <w:szCs w:val="28"/>
        </w:rPr>
      </w:pPr>
      <w:r w:rsidRPr="002314CD">
        <w:rPr>
          <w:sz w:val="28"/>
          <w:szCs w:val="28"/>
        </w:rPr>
        <w:t xml:space="preserve">Глава </w:t>
      </w:r>
    </w:p>
    <w:p w:rsidR="002B047D" w:rsidRPr="002314CD" w:rsidRDefault="002B047D" w:rsidP="00601C67">
      <w:pPr>
        <w:rPr>
          <w:sz w:val="28"/>
          <w:szCs w:val="28"/>
        </w:rPr>
      </w:pPr>
      <w:r w:rsidRPr="002314CD">
        <w:rPr>
          <w:sz w:val="28"/>
          <w:szCs w:val="28"/>
        </w:rPr>
        <w:t>МО «Кингисеппское городское поселение»                                  А.И.Невский</w:t>
      </w:r>
    </w:p>
    <w:p w:rsidR="002B047D" w:rsidRPr="008A0CC0" w:rsidRDefault="002B047D" w:rsidP="00601C67">
      <w:pPr>
        <w:ind w:left="360"/>
        <w:jc w:val="both"/>
      </w:pPr>
    </w:p>
    <w:sectPr w:rsidR="002B047D" w:rsidRPr="008A0CC0" w:rsidSect="00601C67">
      <w:pgSz w:w="11906" w:h="16838"/>
      <w:pgMar w:top="899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26C7"/>
    <w:multiLevelType w:val="hybridMultilevel"/>
    <w:tmpl w:val="25FED44C"/>
    <w:lvl w:ilvl="0" w:tplc="EB2EEB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4E71B9"/>
    <w:multiLevelType w:val="hybridMultilevel"/>
    <w:tmpl w:val="1438EB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9D445C"/>
    <w:multiLevelType w:val="hybridMultilevel"/>
    <w:tmpl w:val="3A40F79C"/>
    <w:lvl w:ilvl="0" w:tplc="671E8A6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EA4"/>
    <w:rsid w:val="00030D07"/>
    <w:rsid w:val="000976E8"/>
    <w:rsid w:val="00114C74"/>
    <w:rsid w:val="00126AA9"/>
    <w:rsid w:val="00133A3C"/>
    <w:rsid w:val="002314CD"/>
    <w:rsid w:val="00275520"/>
    <w:rsid w:val="00283A32"/>
    <w:rsid w:val="002B047D"/>
    <w:rsid w:val="002E0A74"/>
    <w:rsid w:val="0032318B"/>
    <w:rsid w:val="00343D2B"/>
    <w:rsid w:val="00370A21"/>
    <w:rsid w:val="00376FCB"/>
    <w:rsid w:val="00407836"/>
    <w:rsid w:val="00496D0F"/>
    <w:rsid w:val="00545DA6"/>
    <w:rsid w:val="00591A86"/>
    <w:rsid w:val="005A6C21"/>
    <w:rsid w:val="005E12BD"/>
    <w:rsid w:val="00601C67"/>
    <w:rsid w:val="00617EA4"/>
    <w:rsid w:val="00622EA4"/>
    <w:rsid w:val="006342ED"/>
    <w:rsid w:val="0064162B"/>
    <w:rsid w:val="00671C01"/>
    <w:rsid w:val="00690191"/>
    <w:rsid w:val="006C1F98"/>
    <w:rsid w:val="00735285"/>
    <w:rsid w:val="00780FD9"/>
    <w:rsid w:val="00834E94"/>
    <w:rsid w:val="00863DF3"/>
    <w:rsid w:val="008A0CC0"/>
    <w:rsid w:val="00A8212F"/>
    <w:rsid w:val="00AE2490"/>
    <w:rsid w:val="00B916CC"/>
    <w:rsid w:val="00C3070C"/>
    <w:rsid w:val="00C44960"/>
    <w:rsid w:val="00C544EB"/>
    <w:rsid w:val="00C76A44"/>
    <w:rsid w:val="00C9798D"/>
    <w:rsid w:val="00D02A58"/>
    <w:rsid w:val="00D05826"/>
    <w:rsid w:val="00D242ED"/>
    <w:rsid w:val="00D257AF"/>
    <w:rsid w:val="00D913DA"/>
    <w:rsid w:val="00E501A4"/>
    <w:rsid w:val="00E53C90"/>
    <w:rsid w:val="00EA71CA"/>
    <w:rsid w:val="00EE0E65"/>
    <w:rsid w:val="00F0273E"/>
    <w:rsid w:val="00FF2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EA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A0CC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">
    <w:name w:val="Абзац списка"/>
    <w:basedOn w:val="Normal"/>
    <w:uiPriority w:val="99"/>
    <w:rsid w:val="00C544EB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48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312</Words>
  <Characters>1782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куми</dc:creator>
  <cp:keywords/>
  <dc:description/>
  <cp:lastModifiedBy>User</cp:lastModifiedBy>
  <cp:revision>2</cp:revision>
  <cp:lastPrinted>2010-12-17T10:52:00Z</cp:lastPrinted>
  <dcterms:created xsi:type="dcterms:W3CDTF">2011-02-16T12:58:00Z</dcterms:created>
  <dcterms:modified xsi:type="dcterms:W3CDTF">2011-02-16T12:59:00Z</dcterms:modified>
</cp:coreProperties>
</file>