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2D" w:rsidRDefault="003B132D" w:rsidP="00BD46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3B132D" w:rsidRDefault="003B132D" w:rsidP="00BD46D9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3B132D" w:rsidRDefault="003B132D" w:rsidP="00BD46D9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3B132D" w:rsidRDefault="003B132D" w:rsidP="00BD46D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3B132D" w:rsidRDefault="003B132D" w:rsidP="00BD46D9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3B132D" w:rsidRDefault="003B132D" w:rsidP="00BD46D9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3B132D" w:rsidRDefault="003B132D" w:rsidP="00BD46D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3B132D" w:rsidRDefault="003B132D" w:rsidP="00BD46D9">
      <w:pPr>
        <w:jc w:val="center"/>
        <w:rPr>
          <w:b/>
          <w:bCs/>
          <w:sz w:val="28"/>
          <w:szCs w:val="28"/>
        </w:rPr>
      </w:pPr>
    </w:p>
    <w:p w:rsidR="003B132D" w:rsidRDefault="003B132D" w:rsidP="00BD46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3B132D" w:rsidRPr="00C44960" w:rsidRDefault="003B132D" w:rsidP="006720B9">
      <w:pPr>
        <w:suppressAutoHyphens/>
        <w:jc w:val="center"/>
        <w:rPr>
          <w:b/>
          <w:bCs/>
          <w:sz w:val="28"/>
          <w:szCs w:val="28"/>
        </w:rPr>
      </w:pPr>
    </w:p>
    <w:p w:rsidR="003B132D" w:rsidRPr="00C44960" w:rsidRDefault="003B132D" w:rsidP="006720B9">
      <w:pPr>
        <w:suppressAutoHyphens/>
        <w:rPr>
          <w:sz w:val="28"/>
          <w:szCs w:val="28"/>
        </w:rPr>
      </w:pPr>
      <w:r w:rsidRPr="00C44960">
        <w:rPr>
          <w:b/>
          <w:bCs/>
          <w:sz w:val="28"/>
          <w:szCs w:val="28"/>
        </w:rPr>
        <w:t>от 16 декабря 2010 года   №  24</w:t>
      </w:r>
      <w:r>
        <w:rPr>
          <w:b/>
          <w:bCs/>
          <w:sz w:val="28"/>
          <w:szCs w:val="28"/>
        </w:rPr>
        <w:t>7</w:t>
      </w:r>
    </w:p>
    <w:p w:rsidR="003B132D" w:rsidRPr="008C76BC" w:rsidRDefault="003B132D" w:rsidP="00011004">
      <w:pPr>
        <w:rPr>
          <w:sz w:val="28"/>
          <w:szCs w:val="28"/>
        </w:rPr>
      </w:pPr>
    </w:p>
    <w:p w:rsidR="003B132D" w:rsidRPr="008C76BC" w:rsidRDefault="003B132D" w:rsidP="000A458E">
      <w:pPr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 xml:space="preserve">Об утверждении Адресной программы </w:t>
      </w:r>
    </w:p>
    <w:p w:rsidR="003B132D" w:rsidRPr="008C76BC" w:rsidRDefault="003B132D" w:rsidP="000A458E">
      <w:pPr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 xml:space="preserve">капитального ремонта объектов жилищно-коммунального, </w:t>
      </w:r>
    </w:p>
    <w:p w:rsidR="003B132D" w:rsidRPr="008C76BC" w:rsidRDefault="003B132D" w:rsidP="000A458E">
      <w:pPr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>социально-культурного и спортивного назначения</w:t>
      </w:r>
    </w:p>
    <w:p w:rsidR="003B132D" w:rsidRPr="008C76BC" w:rsidRDefault="003B132D" w:rsidP="000A458E">
      <w:pPr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>на территории муниципального образования</w:t>
      </w:r>
    </w:p>
    <w:p w:rsidR="003B132D" w:rsidRPr="008C76BC" w:rsidRDefault="003B132D" w:rsidP="000A458E">
      <w:pPr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>«Кингисеппское городское поселение» на 2011 год</w:t>
      </w:r>
    </w:p>
    <w:p w:rsidR="003B132D" w:rsidRPr="008C76BC" w:rsidRDefault="003B132D" w:rsidP="000A458E">
      <w:pPr>
        <w:rPr>
          <w:sz w:val="28"/>
          <w:szCs w:val="28"/>
        </w:rPr>
      </w:pPr>
    </w:p>
    <w:p w:rsidR="003B132D" w:rsidRDefault="003B132D" w:rsidP="006720B9">
      <w:pPr>
        <w:ind w:firstLine="708"/>
        <w:jc w:val="both"/>
        <w:rPr>
          <w:sz w:val="28"/>
          <w:szCs w:val="28"/>
        </w:rPr>
      </w:pPr>
      <w:r w:rsidRPr="008C76BC">
        <w:rPr>
          <w:sz w:val="28"/>
          <w:szCs w:val="28"/>
        </w:rPr>
        <w:t xml:space="preserve">Заслушав и обсудив информацию </w:t>
      </w:r>
      <w:r>
        <w:rPr>
          <w:sz w:val="28"/>
          <w:szCs w:val="28"/>
        </w:rPr>
        <w:t xml:space="preserve">председателя комитета ЖКХ, строительства и городской инфраструктуры администрации МО "Кингисеппское городское поселение" </w:t>
      </w:r>
      <w:r w:rsidRPr="008C76BC">
        <w:rPr>
          <w:sz w:val="28"/>
          <w:szCs w:val="28"/>
        </w:rPr>
        <w:t xml:space="preserve">о мероприятиях планируемых в рамках </w:t>
      </w:r>
      <w:r>
        <w:rPr>
          <w:sz w:val="28"/>
          <w:szCs w:val="28"/>
        </w:rPr>
        <w:t>А</w:t>
      </w:r>
      <w:r w:rsidRPr="008C76BC">
        <w:rPr>
          <w:sz w:val="28"/>
          <w:szCs w:val="28"/>
        </w:rPr>
        <w:t>дресной программы капитального ремонта объектов жилищно-коммунального, социально-культурного и спортивного назначения на территории муниципального образования «Кингисеппское го</w:t>
      </w:r>
      <w:r>
        <w:rPr>
          <w:sz w:val="28"/>
          <w:szCs w:val="28"/>
        </w:rPr>
        <w:t>родское поселение» на 2011 год,</w:t>
      </w:r>
    </w:p>
    <w:p w:rsidR="003B132D" w:rsidRPr="008C76BC" w:rsidRDefault="003B132D" w:rsidP="000A458E">
      <w:pPr>
        <w:jc w:val="both"/>
        <w:rPr>
          <w:sz w:val="28"/>
          <w:szCs w:val="28"/>
        </w:rPr>
      </w:pPr>
      <w:r w:rsidRPr="008C76BC">
        <w:rPr>
          <w:sz w:val="28"/>
          <w:szCs w:val="28"/>
        </w:rPr>
        <w:t>Совет депутатов МО «Кингисеппское городское поселение»</w:t>
      </w:r>
    </w:p>
    <w:p w:rsidR="003B132D" w:rsidRPr="008C76BC" w:rsidRDefault="003B132D" w:rsidP="000A458E">
      <w:pPr>
        <w:jc w:val="both"/>
        <w:rPr>
          <w:sz w:val="28"/>
          <w:szCs w:val="28"/>
        </w:rPr>
      </w:pPr>
    </w:p>
    <w:p w:rsidR="003B132D" w:rsidRPr="008507E8" w:rsidRDefault="003B132D" w:rsidP="006720B9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3B132D" w:rsidRPr="008C76BC" w:rsidRDefault="003B132D" w:rsidP="000A458E">
      <w:pPr>
        <w:jc w:val="both"/>
        <w:rPr>
          <w:sz w:val="28"/>
          <w:szCs w:val="28"/>
        </w:rPr>
      </w:pPr>
    </w:p>
    <w:p w:rsidR="003B132D" w:rsidRDefault="003B132D" w:rsidP="006720B9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8C76BC">
        <w:rPr>
          <w:sz w:val="28"/>
          <w:szCs w:val="28"/>
        </w:rPr>
        <w:t xml:space="preserve">Утвердить Адресную программу капитального ремонта объектов жилищно-коммунального, социально-культурного и спортивного назначения на </w:t>
      </w:r>
      <w:r>
        <w:rPr>
          <w:sz w:val="28"/>
          <w:szCs w:val="28"/>
        </w:rPr>
        <w:t>т</w:t>
      </w:r>
      <w:r w:rsidRPr="008C76BC">
        <w:rPr>
          <w:sz w:val="28"/>
          <w:szCs w:val="28"/>
        </w:rPr>
        <w:t xml:space="preserve">ерритории муниципального образования «Кингисеппское городское поселение» </w:t>
      </w:r>
      <w:r>
        <w:rPr>
          <w:sz w:val="28"/>
          <w:szCs w:val="28"/>
        </w:rPr>
        <w:t xml:space="preserve">на 2011 год </w:t>
      </w:r>
      <w:r w:rsidRPr="008C76BC">
        <w:rPr>
          <w:sz w:val="28"/>
          <w:szCs w:val="28"/>
        </w:rPr>
        <w:t xml:space="preserve">согласно приложению. </w:t>
      </w:r>
    </w:p>
    <w:p w:rsidR="003B132D" w:rsidRDefault="003B132D" w:rsidP="006720B9">
      <w:pPr>
        <w:tabs>
          <w:tab w:val="num" w:pos="720"/>
        </w:tabs>
        <w:ind w:left="720" w:hanging="720"/>
        <w:jc w:val="both"/>
        <w:rPr>
          <w:sz w:val="28"/>
          <w:szCs w:val="28"/>
        </w:rPr>
      </w:pPr>
    </w:p>
    <w:p w:rsidR="003B132D" w:rsidRDefault="003B132D" w:rsidP="006720B9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8C76BC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настоящего</w:t>
      </w:r>
      <w:r w:rsidRPr="008C76BC">
        <w:rPr>
          <w:sz w:val="28"/>
          <w:szCs w:val="28"/>
        </w:rPr>
        <w:t xml:space="preserve"> решения возложить на заместителя главы по ЖКХ, строительству и городской инфраструктуры администрации МО «Кингисеппское городское поселение»</w:t>
      </w:r>
      <w:r>
        <w:rPr>
          <w:sz w:val="28"/>
          <w:szCs w:val="28"/>
        </w:rPr>
        <w:t>.</w:t>
      </w:r>
    </w:p>
    <w:p w:rsidR="003B132D" w:rsidRDefault="003B132D" w:rsidP="006720B9">
      <w:pPr>
        <w:tabs>
          <w:tab w:val="num" w:pos="720"/>
        </w:tabs>
        <w:ind w:left="720" w:hanging="720"/>
        <w:jc w:val="both"/>
        <w:rPr>
          <w:sz w:val="28"/>
          <w:szCs w:val="28"/>
        </w:rPr>
      </w:pPr>
    </w:p>
    <w:p w:rsidR="003B132D" w:rsidRPr="008C76BC" w:rsidRDefault="003B132D" w:rsidP="006720B9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8C76BC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 xml:space="preserve">настоящего </w:t>
      </w:r>
      <w:r w:rsidRPr="008C76BC">
        <w:rPr>
          <w:sz w:val="28"/>
          <w:szCs w:val="28"/>
        </w:rPr>
        <w:t>решения возложить на постоянную депутатскую комиссию по городскому муниципальному хозяйству и земельным вопросам.</w:t>
      </w:r>
    </w:p>
    <w:p w:rsidR="003B132D" w:rsidRPr="008C76BC" w:rsidRDefault="003B132D" w:rsidP="008C76BC">
      <w:pPr>
        <w:tabs>
          <w:tab w:val="num" w:pos="0"/>
        </w:tabs>
        <w:jc w:val="both"/>
        <w:rPr>
          <w:sz w:val="28"/>
          <w:szCs w:val="28"/>
        </w:rPr>
      </w:pPr>
    </w:p>
    <w:p w:rsidR="003B132D" w:rsidRDefault="003B132D" w:rsidP="000A458E">
      <w:pPr>
        <w:rPr>
          <w:sz w:val="28"/>
          <w:szCs w:val="28"/>
        </w:rPr>
      </w:pPr>
    </w:p>
    <w:p w:rsidR="003B132D" w:rsidRPr="008C76BC" w:rsidRDefault="003B132D" w:rsidP="000A458E">
      <w:pPr>
        <w:rPr>
          <w:sz w:val="28"/>
          <w:szCs w:val="28"/>
        </w:rPr>
      </w:pPr>
    </w:p>
    <w:p w:rsidR="003B132D" w:rsidRDefault="003B132D" w:rsidP="000A458E">
      <w:pPr>
        <w:rPr>
          <w:sz w:val="28"/>
          <w:szCs w:val="28"/>
        </w:rPr>
      </w:pPr>
      <w:r w:rsidRPr="008C76BC">
        <w:rPr>
          <w:sz w:val="28"/>
          <w:szCs w:val="28"/>
        </w:rPr>
        <w:t xml:space="preserve">Глава </w:t>
      </w:r>
    </w:p>
    <w:p w:rsidR="003B132D" w:rsidRPr="008C76BC" w:rsidRDefault="003B132D" w:rsidP="000A458E">
      <w:pPr>
        <w:rPr>
          <w:sz w:val="28"/>
          <w:szCs w:val="28"/>
        </w:rPr>
      </w:pPr>
      <w:r w:rsidRPr="008C76BC">
        <w:rPr>
          <w:sz w:val="28"/>
          <w:szCs w:val="28"/>
        </w:rPr>
        <w:t xml:space="preserve">МО «Кингисеппское городское поселение»          </w:t>
      </w:r>
      <w:r>
        <w:rPr>
          <w:sz w:val="28"/>
          <w:szCs w:val="28"/>
        </w:rPr>
        <w:t xml:space="preserve">     </w:t>
      </w:r>
      <w:r w:rsidRPr="008C76BC">
        <w:rPr>
          <w:sz w:val="28"/>
          <w:szCs w:val="28"/>
        </w:rPr>
        <w:t xml:space="preserve">                    А. И. Невский</w:t>
      </w:r>
    </w:p>
    <w:p w:rsidR="003B132D" w:rsidRDefault="003B132D" w:rsidP="00CE0CDC">
      <w:pPr>
        <w:jc w:val="right"/>
        <w:rPr>
          <w:sz w:val="28"/>
          <w:szCs w:val="28"/>
        </w:rPr>
      </w:pPr>
    </w:p>
    <w:p w:rsidR="003B132D" w:rsidRDefault="003B132D" w:rsidP="00CE0CDC">
      <w:pPr>
        <w:jc w:val="right"/>
        <w:rPr>
          <w:sz w:val="28"/>
          <w:szCs w:val="28"/>
        </w:rPr>
      </w:pPr>
    </w:p>
    <w:p w:rsidR="003B132D" w:rsidRPr="00AB5679" w:rsidRDefault="003B132D" w:rsidP="006720B9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3B132D" w:rsidRPr="00AB5679" w:rsidRDefault="003B132D" w:rsidP="006720B9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3B132D" w:rsidRPr="00AB5679" w:rsidRDefault="003B132D" w:rsidP="006720B9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3B132D" w:rsidRPr="00AB5679" w:rsidRDefault="003B132D" w:rsidP="006720B9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16</w:t>
      </w:r>
      <w:r w:rsidRPr="00AB5679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дека</w:t>
      </w:r>
      <w:r w:rsidRPr="00AB5679">
        <w:rPr>
          <w:b/>
          <w:bCs/>
          <w:sz w:val="20"/>
          <w:szCs w:val="20"/>
        </w:rPr>
        <w:t xml:space="preserve">бря  2010 г.  № </w:t>
      </w:r>
      <w:r>
        <w:rPr>
          <w:b/>
          <w:bCs/>
          <w:sz w:val="20"/>
          <w:szCs w:val="20"/>
        </w:rPr>
        <w:t>247</w:t>
      </w:r>
    </w:p>
    <w:p w:rsidR="003B132D" w:rsidRPr="008C76BC" w:rsidRDefault="003B132D" w:rsidP="00CE0CDC">
      <w:pPr>
        <w:jc w:val="center"/>
        <w:rPr>
          <w:sz w:val="28"/>
          <w:szCs w:val="28"/>
        </w:rPr>
      </w:pPr>
    </w:p>
    <w:p w:rsidR="003B132D" w:rsidRPr="008C76BC" w:rsidRDefault="003B132D" w:rsidP="00CE0CDC">
      <w:pPr>
        <w:jc w:val="center"/>
        <w:rPr>
          <w:sz w:val="28"/>
          <w:szCs w:val="28"/>
        </w:rPr>
      </w:pPr>
    </w:p>
    <w:p w:rsidR="003B132D" w:rsidRPr="008C76BC" w:rsidRDefault="003B132D" w:rsidP="00CE0CDC">
      <w:pPr>
        <w:jc w:val="center"/>
        <w:rPr>
          <w:sz w:val="28"/>
          <w:szCs w:val="28"/>
        </w:rPr>
      </w:pPr>
    </w:p>
    <w:p w:rsidR="003B132D" w:rsidRDefault="003B132D" w:rsidP="00CE0CDC">
      <w:pPr>
        <w:jc w:val="center"/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>АДРЕСНАЯ  ПРОГРАММА</w:t>
      </w:r>
    </w:p>
    <w:p w:rsidR="003B132D" w:rsidRPr="008C76BC" w:rsidRDefault="003B132D" w:rsidP="00CE0CDC">
      <w:pPr>
        <w:jc w:val="center"/>
        <w:rPr>
          <w:b/>
          <w:bCs/>
          <w:sz w:val="28"/>
          <w:szCs w:val="28"/>
        </w:rPr>
      </w:pPr>
    </w:p>
    <w:p w:rsidR="003B132D" w:rsidRPr="008C76BC" w:rsidRDefault="003B132D" w:rsidP="00CE0CDC">
      <w:pPr>
        <w:jc w:val="center"/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 xml:space="preserve">капитального ремонта объектов жилищно-коммунального, </w:t>
      </w:r>
    </w:p>
    <w:p w:rsidR="003B132D" w:rsidRPr="008C76BC" w:rsidRDefault="003B132D" w:rsidP="00CE0CDC">
      <w:pPr>
        <w:jc w:val="center"/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>социально-культурного и спортивного назначения  на территории</w:t>
      </w:r>
    </w:p>
    <w:p w:rsidR="003B132D" w:rsidRPr="008C76BC" w:rsidRDefault="003B132D" w:rsidP="00CE0CDC">
      <w:pPr>
        <w:jc w:val="center"/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 xml:space="preserve"> муниципального образования «Кингисеппское городское поселение»</w:t>
      </w:r>
    </w:p>
    <w:p w:rsidR="003B132D" w:rsidRPr="008C76BC" w:rsidRDefault="003B132D" w:rsidP="008C76BC">
      <w:pPr>
        <w:jc w:val="center"/>
        <w:rPr>
          <w:b/>
          <w:bCs/>
          <w:sz w:val="28"/>
          <w:szCs w:val="28"/>
        </w:rPr>
      </w:pPr>
      <w:r w:rsidRPr="008C76BC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2011 год</w:t>
      </w:r>
    </w:p>
    <w:p w:rsidR="003B132D" w:rsidRDefault="003B132D" w:rsidP="00CE0CDC">
      <w:pPr>
        <w:jc w:val="center"/>
        <w:rPr>
          <w:sz w:val="28"/>
          <w:szCs w:val="28"/>
        </w:rPr>
      </w:pPr>
    </w:p>
    <w:p w:rsidR="003B132D" w:rsidRPr="008C76BC" w:rsidRDefault="003B132D" w:rsidP="00CE0CDC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7306"/>
        <w:gridCol w:w="1622"/>
      </w:tblGrid>
      <w:tr w:rsidR="003B132D" w:rsidRPr="008C76BC">
        <w:trPr>
          <w:trHeight w:val="383"/>
        </w:trPr>
        <w:tc>
          <w:tcPr>
            <w:tcW w:w="649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№ п/п</w:t>
            </w:r>
          </w:p>
        </w:tc>
        <w:tc>
          <w:tcPr>
            <w:tcW w:w="7927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8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Стоимость, тыс. руб.</w:t>
            </w:r>
          </w:p>
        </w:tc>
      </w:tr>
      <w:tr w:rsidR="003B132D" w:rsidRPr="008C76BC">
        <w:trPr>
          <w:trHeight w:val="366"/>
        </w:trPr>
        <w:tc>
          <w:tcPr>
            <w:tcW w:w="649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1</w:t>
            </w:r>
          </w:p>
        </w:tc>
        <w:tc>
          <w:tcPr>
            <w:tcW w:w="7927" w:type="dxa"/>
          </w:tcPr>
          <w:p w:rsidR="003B132D" w:rsidRPr="009A0028" w:rsidRDefault="003B132D">
            <w:pPr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Пожарная сигнализация, система оповещения, пожаротушения 2-го этажа здания администрации по адресу: пр. К. Маркса, д. 2а, г. Кингисепп (в том числе проектирование)</w:t>
            </w:r>
          </w:p>
        </w:tc>
        <w:tc>
          <w:tcPr>
            <w:tcW w:w="1628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</w:p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1 800,0</w:t>
            </w:r>
          </w:p>
        </w:tc>
      </w:tr>
      <w:tr w:rsidR="003B132D" w:rsidRPr="008C76BC">
        <w:trPr>
          <w:trHeight w:val="366"/>
        </w:trPr>
        <w:tc>
          <w:tcPr>
            <w:tcW w:w="649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2</w:t>
            </w:r>
          </w:p>
        </w:tc>
        <w:tc>
          <w:tcPr>
            <w:tcW w:w="7927" w:type="dxa"/>
          </w:tcPr>
          <w:p w:rsidR="003B132D" w:rsidRPr="009A0028" w:rsidRDefault="003B132D">
            <w:pPr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Ремонт системы отопления в конференц-зале по адресу:</w:t>
            </w:r>
          </w:p>
          <w:p w:rsidR="003B132D" w:rsidRPr="009A0028" w:rsidRDefault="003B132D">
            <w:pPr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 xml:space="preserve"> пр. К. Маркса, д. 2а, г. Кингисепп (в том числе проектирование)</w:t>
            </w:r>
          </w:p>
        </w:tc>
        <w:tc>
          <w:tcPr>
            <w:tcW w:w="1628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</w:p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  <w:r w:rsidRPr="009A0028">
              <w:rPr>
                <w:sz w:val="28"/>
                <w:szCs w:val="28"/>
              </w:rPr>
              <w:t>355,5</w:t>
            </w:r>
          </w:p>
        </w:tc>
      </w:tr>
      <w:tr w:rsidR="003B132D" w:rsidRPr="008C76BC">
        <w:trPr>
          <w:trHeight w:val="366"/>
        </w:trPr>
        <w:tc>
          <w:tcPr>
            <w:tcW w:w="649" w:type="dxa"/>
          </w:tcPr>
          <w:p w:rsidR="003B132D" w:rsidRPr="009A0028" w:rsidRDefault="003B132D" w:rsidP="009A002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27" w:type="dxa"/>
          </w:tcPr>
          <w:p w:rsidR="003B132D" w:rsidRPr="009A0028" w:rsidRDefault="003B132D">
            <w:pPr>
              <w:rPr>
                <w:b/>
                <w:bCs/>
                <w:sz w:val="28"/>
                <w:szCs w:val="28"/>
              </w:rPr>
            </w:pPr>
          </w:p>
          <w:p w:rsidR="003B132D" w:rsidRPr="009A0028" w:rsidRDefault="003B132D">
            <w:pPr>
              <w:rPr>
                <w:b/>
                <w:bCs/>
                <w:sz w:val="28"/>
                <w:szCs w:val="28"/>
              </w:rPr>
            </w:pPr>
            <w:r w:rsidRPr="009A0028">
              <w:rPr>
                <w:b/>
                <w:bCs/>
                <w:sz w:val="28"/>
                <w:szCs w:val="28"/>
              </w:rPr>
              <w:t>ИТОГО:</w:t>
            </w:r>
          </w:p>
          <w:p w:rsidR="003B132D" w:rsidRPr="009A0028" w:rsidRDefault="003B132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8" w:type="dxa"/>
          </w:tcPr>
          <w:p w:rsidR="003B132D" w:rsidRPr="009A0028" w:rsidRDefault="003B132D" w:rsidP="009A002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B132D" w:rsidRPr="009A0028" w:rsidRDefault="003B132D" w:rsidP="009A0028">
            <w:pPr>
              <w:jc w:val="center"/>
              <w:rPr>
                <w:b/>
                <w:bCs/>
                <w:sz w:val="28"/>
                <w:szCs w:val="28"/>
              </w:rPr>
            </w:pPr>
            <w:r w:rsidRPr="009A0028">
              <w:rPr>
                <w:b/>
                <w:bCs/>
                <w:sz w:val="28"/>
                <w:szCs w:val="28"/>
              </w:rPr>
              <w:t>2 155,5</w:t>
            </w:r>
          </w:p>
        </w:tc>
      </w:tr>
    </w:tbl>
    <w:p w:rsidR="003B132D" w:rsidRPr="008C76BC" w:rsidRDefault="003B132D" w:rsidP="00CE0CDC">
      <w:pPr>
        <w:rPr>
          <w:sz w:val="28"/>
          <w:szCs w:val="28"/>
        </w:rPr>
      </w:pPr>
    </w:p>
    <w:p w:rsidR="003B132D" w:rsidRPr="008C76BC" w:rsidRDefault="003B132D" w:rsidP="000A458E">
      <w:pPr>
        <w:rPr>
          <w:sz w:val="28"/>
          <w:szCs w:val="28"/>
        </w:rPr>
      </w:pPr>
    </w:p>
    <w:sectPr w:rsidR="003B132D" w:rsidRPr="008C76BC" w:rsidSect="00B84E62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C5FB2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FA20CF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004"/>
    <w:rsid w:val="00011004"/>
    <w:rsid w:val="000A458E"/>
    <w:rsid w:val="000F51A1"/>
    <w:rsid w:val="00107D6D"/>
    <w:rsid w:val="00124FBE"/>
    <w:rsid w:val="00151BF0"/>
    <w:rsid w:val="00163C42"/>
    <w:rsid w:val="001A1FC4"/>
    <w:rsid w:val="001C5555"/>
    <w:rsid w:val="002A1447"/>
    <w:rsid w:val="002D0B64"/>
    <w:rsid w:val="002F393C"/>
    <w:rsid w:val="0032770E"/>
    <w:rsid w:val="00371518"/>
    <w:rsid w:val="00376E57"/>
    <w:rsid w:val="0039414F"/>
    <w:rsid w:val="003B132D"/>
    <w:rsid w:val="003B5607"/>
    <w:rsid w:val="00412D8E"/>
    <w:rsid w:val="004414B0"/>
    <w:rsid w:val="00480C81"/>
    <w:rsid w:val="004915F0"/>
    <w:rsid w:val="00550D81"/>
    <w:rsid w:val="005C0F5C"/>
    <w:rsid w:val="005E679F"/>
    <w:rsid w:val="005F1A82"/>
    <w:rsid w:val="00601B78"/>
    <w:rsid w:val="006720B9"/>
    <w:rsid w:val="006B460C"/>
    <w:rsid w:val="006C1543"/>
    <w:rsid w:val="006E7723"/>
    <w:rsid w:val="006F615B"/>
    <w:rsid w:val="00733EC7"/>
    <w:rsid w:val="00735E0B"/>
    <w:rsid w:val="007B1C0A"/>
    <w:rsid w:val="007D1F16"/>
    <w:rsid w:val="008507E8"/>
    <w:rsid w:val="008578A1"/>
    <w:rsid w:val="00866D6A"/>
    <w:rsid w:val="008C76BC"/>
    <w:rsid w:val="008F2889"/>
    <w:rsid w:val="00934984"/>
    <w:rsid w:val="00983FE3"/>
    <w:rsid w:val="009945BF"/>
    <w:rsid w:val="009A0028"/>
    <w:rsid w:val="009C2547"/>
    <w:rsid w:val="009C5792"/>
    <w:rsid w:val="00A94090"/>
    <w:rsid w:val="00AB5679"/>
    <w:rsid w:val="00AD5031"/>
    <w:rsid w:val="00B132A5"/>
    <w:rsid w:val="00B5412F"/>
    <w:rsid w:val="00B74D27"/>
    <w:rsid w:val="00B84E62"/>
    <w:rsid w:val="00BA2063"/>
    <w:rsid w:val="00BA4D26"/>
    <w:rsid w:val="00BD46D9"/>
    <w:rsid w:val="00BE47EF"/>
    <w:rsid w:val="00C139B1"/>
    <w:rsid w:val="00C20736"/>
    <w:rsid w:val="00C44960"/>
    <w:rsid w:val="00C474E5"/>
    <w:rsid w:val="00C52071"/>
    <w:rsid w:val="00C64C28"/>
    <w:rsid w:val="00C8555D"/>
    <w:rsid w:val="00C866AB"/>
    <w:rsid w:val="00CE0CDC"/>
    <w:rsid w:val="00D94EE8"/>
    <w:rsid w:val="00E2464A"/>
    <w:rsid w:val="00E872B8"/>
    <w:rsid w:val="00F42C0F"/>
    <w:rsid w:val="00F80793"/>
    <w:rsid w:val="00F9333E"/>
    <w:rsid w:val="00FB4B55"/>
    <w:rsid w:val="00FE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004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100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151BF0"/>
    <w:rPr>
      <w:rFonts w:ascii="Cambria" w:hAnsi="Cambria" w:cs="Cambria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CE0CD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72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85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340</Words>
  <Characters>1939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subject/>
  <dc:creator>Lubov.Gladchenko</dc:creator>
  <cp:keywords/>
  <dc:description/>
  <cp:lastModifiedBy>User</cp:lastModifiedBy>
  <cp:revision>2</cp:revision>
  <cp:lastPrinted>2010-05-28T07:03:00Z</cp:lastPrinted>
  <dcterms:created xsi:type="dcterms:W3CDTF">2011-02-16T12:58:00Z</dcterms:created>
  <dcterms:modified xsi:type="dcterms:W3CDTF">2011-02-16T12:58:00Z</dcterms:modified>
</cp:coreProperties>
</file>