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F7" w:rsidRDefault="00BD2DF7" w:rsidP="007F12F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D2DF7" w:rsidRDefault="00BD2DF7" w:rsidP="007F12FC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D2DF7" w:rsidRDefault="00BD2DF7" w:rsidP="007F12FC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D2DF7" w:rsidRDefault="00BD2DF7" w:rsidP="007F12F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D2DF7" w:rsidRDefault="00BD2DF7" w:rsidP="007F12FC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D2DF7" w:rsidRDefault="00BD2DF7" w:rsidP="007F12FC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D2DF7" w:rsidRDefault="00BD2DF7" w:rsidP="007F12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D2DF7" w:rsidRDefault="00BD2DF7" w:rsidP="007F12FC">
      <w:pPr>
        <w:jc w:val="center"/>
        <w:rPr>
          <w:b/>
          <w:bCs/>
          <w:sz w:val="28"/>
          <w:szCs w:val="28"/>
        </w:rPr>
      </w:pPr>
    </w:p>
    <w:p w:rsidR="00BD2DF7" w:rsidRDefault="00BD2DF7" w:rsidP="007F12F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D2DF7" w:rsidRPr="009A512B" w:rsidRDefault="00BD2DF7" w:rsidP="00142905">
      <w:pPr>
        <w:suppressAutoHyphens/>
        <w:jc w:val="center"/>
        <w:rPr>
          <w:b/>
          <w:bCs/>
          <w:sz w:val="28"/>
          <w:szCs w:val="28"/>
        </w:rPr>
      </w:pPr>
    </w:p>
    <w:p w:rsidR="00BD2DF7" w:rsidRPr="009A512B" w:rsidRDefault="00BD2DF7" w:rsidP="00142905">
      <w:pPr>
        <w:suppressAutoHyphens/>
        <w:rPr>
          <w:sz w:val="28"/>
          <w:szCs w:val="28"/>
        </w:rPr>
      </w:pPr>
      <w:r>
        <w:rPr>
          <w:b/>
          <w:bCs/>
          <w:sz w:val="28"/>
          <w:szCs w:val="28"/>
        </w:rPr>
        <w:t>от 1</w:t>
      </w:r>
      <w:r w:rsidRPr="009A512B">
        <w:rPr>
          <w:b/>
          <w:bCs/>
          <w:sz w:val="28"/>
          <w:szCs w:val="28"/>
        </w:rPr>
        <w:t xml:space="preserve">6 </w:t>
      </w:r>
      <w:r>
        <w:rPr>
          <w:b/>
          <w:bCs/>
          <w:sz w:val="28"/>
          <w:szCs w:val="28"/>
        </w:rPr>
        <w:t>дека</w:t>
      </w:r>
      <w:r w:rsidRPr="009A512B">
        <w:rPr>
          <w:b/>
          <w:bCs/>
          <w:sz w:val="28"/>
          <w:szCs w:val="28"/>
        </w:rPr>
        <w:t>бря 2010 года   №  2</w:t>
      </w:r>
      <w:r>
        <w:rPr>
          <w:b/>
          <w:bCs/>
          <w:sz w:val="28"/>
          <w:szCs w:val="28"/>
        </w:rPr>
        <w:t>40</w:t>
      </w:r>
    </w:p>
    <w:p w:rsidR="00BD2DF7" w:rsidRPr="009A512B" w:rsidRDefault="00BD2DF7" w:rsidP="00142905">
      <w:pPr>
        <w:jc w:val="both"/>
        <w:rPr>
          <w:sz w:val="28"/>
          <w:szCs w:val="28"/>
        </w:rPr>
      </w:pP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передаче муниципальным образованием 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«Кингисеппское городское поселение»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«Кингисеппский муниципальный район»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Ленинградской области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муниципальному образованию «Кингисеппский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муниципальный район» Ленинградской области</w:t>
      </w: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части полномочий по решению </w:t>
      </w:r>
    </w:p>
    <w:p w:rsidR="00BD2DF7" w:rsidRPr="008507E8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вопросов местного значения</w:t>
      </w:r>
    </w:p>
    <w:p w:rsidR="00BD2DF7" w:rsidRPr="008507E8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D2DF7" w:rsidRDefault="00BD2DF7" w:rsidP="0014290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8507E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пунктом 20 (частично) статьи 14, частью 4 статьи 15 </w:t>
      </w:r>
      <w:r w:rsidRPr="00496D57">
        <w:rPr>
          <w:sz w:val="28"/>
          <w:szCs w:val="28"/>
        </w:rPr>
        <w:t>Федеральн</w:t>
      </w:r>
      <w:r>
        <w:rPr>
          <w:sz w:val="28"/>
          <w:szCs w:val="28"/>
        </w:rPr>
        <w:t>ого закона</w:t>
      </w:r>
      <w:r w:rsidRPr="00496D57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496D5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, статьи 9 </w:t>
      </w:r>
      <w:r w:rsidRPr="00DF6AC0">
        <w:rPr>
          <w:sz w:val="28"/>
          <w:szCs w:val="28"/>
        </w:rPr>
        <w:t>Устав</w:t>
      </w:r>
      <w:r>
        <w:rPr>
          <w:sz w:val="28"/>
          <w:szCs w:val="28"/>
        </w:rPr>
        <w:t>а</w:t>
      </w:r>
      <w:r w:rsidRPr="00DF6AC0">
        <w:rPr>
          <w:sz w:val="28"/>
          <w:szCs w:val="28"/>
        </w:rPr>
        <w:t xml:space="preserve"> муниципального образования "Кингисеппское городское поселение" муниципального образования "Кингисеппск</w:t>
      </w:r>
      <w:r>
        <w:rPr>
          <w:sz w:val="28"/>
          <w:szCs w:val="28"/>
        </w:rPr>
        <w:t>ий муниципальный район</w:t>
      </w:r>
      <w:r w:rsidRPr="00DF6AC0">
        <w:rPr>
          <w:sz w:val="28"/>
          <w:szCs w:val="28"/>
        </w:rPr>
        <w:t>" Ленинградской области</w:t>
      </w:r>
      <w:r>
        <w:rPr>
          <w:sz w:val="28"/>
          <w:szCs w:val="28"/>
        </w:rPr>
        <w:t xml:space="preserve">, а также в целях оптимизации исполнения полномочий по решению вопросов местного значения муниципального образования "Кингисеппское городское поселение", </w:t>
      </w:r>
    </w:p>
    <w:p w:rsidR="00BD2DF7" w:rsidRPr="00DF6AC0" w:rsidRDefault="00BD2DF7">
      <w:pPr>
        <w:autoSpaceDE w:val="0"/>
        <w:autoSpaceDN w:val="0"/>
        <w:adjustRightInd w:val="0"/>
        <w:jc w:val="both"/>
        <w:outlineLvl w:val="0"/>
      </w:pPr>
      <w:r>
        <w:rPr>
          <w:sz w:val="28"/>
          <w:szCs w:val="28"/>
        </w:rPr>
        <w:t>Совет депутатов</w:t>
      </w:r>
      <w:r w:rsidRPr="00DF6AC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МО "Кингисеппское городское поселение" </w:t>
      </w:r>
    </w:p>
    <w:p w:rsidR="00BD2DF7" w:rsidRDefault="00BD2DF7" w:rsidP="00DF6AC0">
      <w:pPr>
        <w:autoSpaceDE w:val="0"/>
        <w:autoSpaceDN w:val="0"/>
        <w:adjustRightInd w:val="0"/>
        <w:jc w:val="both"/>
        <w:outlineLvl w:val="0"/>
      </w:pPr>
    </w:p>
    <w:p w:rsidR="00BD2DF7" w:rsidRPr="008507E8" w:rsidRDefault="00BD2DF7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BD2DF7" w:rsidRPr="008507E8" w:rsidRDefault="00BD2DF7" w:rsidP="008507E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142905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Просить Совет депутатов МО "Кингисеппский муниципальный район" Ленинградской области принять полномочия по решению вопросов местного значения.</w:t>
      </w:r>
    </w:p>
    <w:p w:rsidR="00BD2DF7" w:rsidRDefault="00BD2DF7" w:rsidP="009755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142905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МО "Кингисеппское городское поселение" передать администрации МО "Кингисеппский муниципальный район" следующие полномочия по решению вопросов местного значения:</w:t>
      </w:r>
    </w:p>
    <w:p w:rsidR="00BD2DF7" w:rsidRDefault="00BD2DF7" w:rsidP="00142905">
      <w:pPr>
        <w:pStyle w:val="ConsPlusNormal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выдача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поселения.</w:t>
      </w:r>
    </w:p>
    <w:p w:rsidR="00BD2DF7" w:rsidRDefault="00BD2DF7" w:rsidP="00DB0EE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DB0EE9">
      <w:pPr>
        <w:pStyle w:val="ConsPlusNormal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МО "Кингисеппское городское поселение":</w:t>
      </w:r>
    </w:p>
    <w:p w:rsidR="00BD2DF7" w:rsidRDefault="00BD2DF7" w:rsidP="00EC60E9">
      <w:pPr>
        <w:pStyle w:val="ConsPlusNormal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заключить Соглашение с администрацией МО "Кингисеппский муниципальный район" о передаче полномочий по решению вопросов местного значения, указанных в пункте 2 настоящего решения сроком до 30 июня 2011 года;</w:t>
      </w:r>
    </w:p>
    <w:p w:rsidR="00BD2DF7" w:rsidRDefault="00BD2DF7" w:rsidP="00EC60E9">
      <w:pPr>
        <w:pStyle w:val="ConsPlusNormal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предоставить межбюджетные трансферты на исполнение указанных полномочий в объеме, предусмотренном бюджетом МО "Кингисеппское городское поселение" на 2011 год в порядке, предусмотренном Соглашением;</w:t>
      </w:r>
    </w:p>
    <w:p w:rsidR="00BD2DF7" w:rsidRDefault="00BD2DF7" w:rsidP="00EC60E9">
      <w:pPr>
        <w:pStyle w:val="ConsPlusNormal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истечения срока действия Соглашения предусматривать в бюджете муниципального образования межбюджетные трансферты на исполнение переданных полномочий по решению вопросов местного значения.</w:t>
      </w:r>
    </w:p>
    <w:p w:rsidR="00BD2DF7" w:rsidRDefault="00BD2DF7" w:rsidP="00DB0EE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EC60E9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01 января 2011 года.</w:t>
      </w:r>
    </w:p>
    <w:p w:rsidR="00BD2DF7" w:rsidRDefault="00BD2DF7" w:rsidP="0070700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EC60E9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настоящего решения возложить на администрацию МО "Кингисеппское городское поселение".</w:t>
      </w:r>
    </w:p>
    <w:p w:rsidR="00BD2DF7" w:rsidRDefault="00BD2DF7" w:rsidP="00496D5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EC60E9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BD2DF7" w:rsidRDefault="00BD2DF7" w:rsidP="009755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D2DF7" w:rsidRPr="008507E8" w:rsidRDefault="00BD2DF7" w:rsidP="008507E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BD2DF7" w:rsidRDefault="00BD2DF7" w:rsidP="008507E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BD2DF7" w:rsidRPr="000825D3" w:rsidRDefault="00BD2DF7" w:rsidP="008507E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0825D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BD2DF7" w:rsidRPr="000825D3" w:rsidRDefault="00BD2DF7" w:rsidP="000825D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0825D3">
        <w:rPr>
          <w:rFonts w:ascii="Times New Roman" w:hAnsi="Times New Roman" w:cs="Times New Roman"/>
          <w:sz w:val="28"/>
          <w:szCs w:val="28"/>
        </w:rPr>
        <w:t xml:space="preserve">МО «Кингисеппское городское поселение»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25D3">
        <w:rPr>
          <w:rFonts w:ascii="Times New Roman" w:hAnsi="Times New Roman" w:cs="Times New Roman"/>
          <w:sz w:val="28"/>
          <w:szCs w:val="28"/>
        </w:rPr>
        <w:t xml:space="preserve">             А.И. Невский</w:t>
      </w:r>
    </w:p>
    <w:sectPr w:rsidR="00BD2DF7" w:rsidRPr="000825D3" w:rsidSect="001A639B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510C"/>
    <w:multiLevelType w:val="hybridMultilevel"/>
    <w:tmpl w:val="FCA27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1D44BE"/>
    <w:multiLevelType w:val="hybridMultilevel"/>
    <w:tmpl w:val="D63A2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866BAC"/>
    <w:multiLevelType w:val="hybridMultilevel"/>
    <w:tmpl w:val="6AD848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2E4A81"/>
    <w:multiLevelType w:val="hybridMultilevel"/>
    <w:tmpl w:val="10BEA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371"/>
    <w:rsid w:val="0003673D"/>
    <w:rsid w:val="0006132C"/>
    <w:rsid w:val="000825D3"/>
    <w:rsid w:val="000B0259"/>
    <w:rsid w:val="000E4500"/>
    <w:rsid w:val="00113DFA"/>
    <w:rsid w:val="00142905"/>
    <w:rsid w:val="00150829"/>
    <w:rsid w:val="001A12B7"/>
    <w:rsid w:val="001A639B"/>
    <w:rsid w:val="002434F8"/>
    <w:rsid w:val="00277B9F"/>
    <w:rsid w:val="002A4EC7"/>
    <w:rsid w:val="002B3A18"/>
    <w:rsid w:val="0033383F"/>
    <w:rsid w:val="00401470"/>
    <w:rsid w:val="00486B7E"/>
    <w:rsid w:val="00496D57"/>
    <w:rsid w:val="00497371"/>
    <w:rsid w:val="004A50A6"/>
    <w:rsid w:val="004B5443"/>
    <w:rsid w:val="00521B82"/>
    <w:rsid w:val="00544B7F"/>
    <w:rsid w:val="005462A6"/>
    <w:rsid w:val="005476A5"/>
    <w:rsid w:val="00616064"/>
    <w:rsid w:val="00654692"/>
    <w:rsid w:val="006604B1"/>
    <w:rsid w:val="00707004"/>
    <w:rsid w:val="00750653"/>
    <w:rsid w:val="0075642C"/>
    <w:rsid w:val="007873ED"/>
    <w:rsid w:val="007F12FC"/>
    <w:rsid w:val="00840E60"/>
    <w:rsid w:val="008507E8"/>
    <w:rsid w:val="00864EED"/>
    <w:rsid w:val="00890928"/>
    <w:rsid w:val="008E5BDA"/>
    <w:rsid w:val="0093196B"/>
    <w:rsid w:val="00975505"/>
    <w:rsid w:val="009A512B"/>
    <w:rsid w:val="00A929E8"/>
    <w:rsid w:val="00AA0B8E"/>
    <w:rsid w:val="00AC435D"/>
    <w:rsid w:val="00B87765"/>
    <w:rsid w:val="00BD2DF7"/>
    <w:rsid w:val="00BE7526"/>
    <w:rsid w:val="00C32C0F"/>
    <w:rsid w:val="00C977A8"/>
    <w:rsid w:val="00CD5B79"/>
    <w:rsid w:val="00CF61B5"/>
    <w:rsid w:val="00D11D6B"/>
    <w:rsid w:val="00D43408"/>
    <w:rsid w:val="00D56C6D"/>
    <w:rsid w:val="00DB0EE9"/>
    <w:rsid w:val="00DD3D4E"/>
    <w:rsid w:val="00DE78FA"/>
    <w:rsid w:val="00DF6AC0"/>
    <w:rsid w:val="00E00E98"/>
    <w:rsid w:val="00E74482"/>
    <w:rsid w:val="00EA7BE6"/>
    <w:rsid w:val="00EB2385"/>
    <w:rsid w:val="00EC60E9"/>
    <w:rsid w:val="00ED5E41"/>
    <w:rsid w:val="00F61D48"/>
    <w:rsid w:val="00FE7213"/>
    <w:rsid w:val="00FF3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37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973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49737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4973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46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85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405</Words>
  <Characters>2310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  17</dc:title>
  <dc:subject/>
  <dc:creator>User</dc:creator>
  <cp:keywords/>
  <dc:description/>
  <cp:lastModifiedBy>User</cp:lastModifiedBy>
  <cp:revision>2</cp:revision>
  <cp:lastPrinted>2010-12-17T07:56:00Z</cp:lastPrinted>
  <dcterms:created xsi:type="dcterms:W3CDTF">2011-02-16T12:53:00Z</dcterms:created>
  <dcterms:modified xsi:type="dcterms:W3CDTF">2011-02-16T12:53:00Z</dcterms:modified>
</cp:coreProperties>
</file>