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3E2" w:rsidRPr="00AB1090" w:rsidRDefault="005D33E2" w:rsidP="00DF2E97">
      <w:pPr>
        <w:jc w:val="right"/>
        <w:rPr>
          <w:b/>
          <w:bCs/>
          <w:sz w:val="20"/>
          <w:szCs w:val="20"/>
        </w:rPr>
      </w:pPr>
      <w:r w:rsidRPr="00AB1090">
        <w:rPr>
          <w:b/>
          <w:bCs/>
          <w:sz w:val="20"/>
          <w:szCs w:val="20"/>
        </w:rPr>
        <w:t>Приложение № 2</w:t>
      </w:r>
    </w:p>
    <w:p w:rsidR="005D33E2" w:rsidRPr="00AB1090" w:rsidRDefault="005D33E2" w:rsidP="00DF2E97">
      <w:pPr>
        <w:jc w:val="right"/>
        <w:rPr>
          <w:sz w:val="20"/>
          <w:szCs w:val="20"/>
        </w:rPr>
      </w:pPr>
      <w:r w:rsidRPr="00AB1090">
        <w:rPr>
          <w:sz w:val="20"/>
          <w:szCs w:val="20"/>
        </w:rPr>
        <w:t>к решению Совета депутатов</w:t>
      </w:r>
    </w:p>
    <w:p w:rsidR="005D33E2" w:rsidRPr="00AB1090" w:rsidRDefault="005D33E2" w:rsidP="00DF2E97">
      <w:pPr>
        <w:jc w:val="right"/>
        <w:rPr>
          <w:sz w:val="20"/>
          <w:szCs w:val="20"/>
        </w:rPr>
      </w:pPr>
      <w:r w:rsidRPr="00AB1090">
        <w:rPr>
          <w:sz w:val="20"/>
          <w:szCs w:val="20"/>
        </w:rPr>
        <w:t>МО «Кингисеппское городское поселение»</w:t>
      </w:r>
    </w:p>
    <w:p w:rsidR="005D33E2" w:rsidRPr="00AB1090" w:rsidRDefault="005D33E2" w:rsidP="00DF2E97">
      <w:pPr>
        <w:jc w:val="right"/>
        <w:rPr>
          <w:b/>
          <w:bCs/>
          <w:sz w:val="20"/>
          <w:szCs w:val="20"/>
        </w:rPr>
      </w:pPr>
      <w:r w:rsidRPr="00AB1090">
        <w:rPr>
          <w:b/>
          <w:bCs/>
          <w:sz w:val="20"/>
          <w:szCs w:val="20"/>
        </w:rPr>
        <w:t xml:space="preserve">от  22 октября  2010 г.   № </w:t>
      </w:r>
      <w:r>
        <w:rPr>
          <w:b/>
          <w:bCs/>
          <w:sz w:val="20"/>
          <w:szCs w:val="20"/>
        </w:rPr>
        <w:t xml:space="preserve"> 211</w:t>
      </w:r>
    </w:p>
    <w:p w:rsidR="005D33E2" w:rsidRPr="00AB1090" w:rsidRDefault="005D33E2" w:rsidP="00625078">
      <w:pPr>
        <w:jc w:val="right"/>
      </w:pPr>
    </w:p>
    <w:p w:rsidR="005D33E2" w:rsidRPr="00AB1090" w:rsidRDefault="005D33E2" w:rsidP="00625078">
      <w:pPr>
        <w:jc w:val="right"/>
      </w:pPr>
    </w:p>
    <w:p w:rsidR="005D33E2" w:rsidRPr="00AB1090" w:rsidRDefault="005D33E2" w:rsidP="00625078">
      <w:pPr>
        <w:jc w:val="right"/>
      </w:pPr>
    </w:p>
    <w:p w:rsidR="005D33E2" w:rsidRPr="00AB1090" w:rsidRDefault="005D33E2" w:rsidP="00AE223A">
      <w:pPr>
        <w:jc w:val="center"/>
        <w:rPr>
          <w:b/>
          <w:bCs/>
          <w:sz w:val="28"/>
          <w:szCs w:val="28"/>
        </w:rPr>
      </w:pPr>
      <w:r w:rsidRPr="00AB1090">
        <w:rPr>
          <w:b/>
          <w:bCs/>
          <w:sz w:val="28"/>
          <w:szCs w:val="28"/>
        </w:rPr>
        <w:t>ПРОГНОЗИРУЕМЫЕ</w:t>
      </w:r>
    </w:p>
    <w:p w:rsidR="005D33E2" w:rsidRPr="00AB1090" w:rsidRDefault="005D33E2" w:rsidP="00AE223A">
      <w:pPr>
        <w:jc w:val="center"/>
        <w:rPr>
          <w:b/>
          <w:bCs/>
          <w:sz w:val="28"/>
          <w:szCs w:val="28"/>
        </w:rPr>
      </w:pPr>
      <w:r w:rsidRPr="00AB1090">
        <w:rPr>
          <w:b/>
          <w:bCs/>
          <w:sz w:val="28"/>
          <w:szCs w:val="28"/>
        </w:rPr>
        <w:t>поступления доходов</w:t>
      </w:r>
    </w:p>
    <w:p w:rsidR="005D33E2" w:rsidRPr="00AB1090" w:rsidRDefault="005D33E2" w:rsidP="00AE223A">
      <w:pPr>
        <w:jc w:val="center"/>
        <w:rPr>
          <w:b/>
          <w:bCs/>
          <w:sz w:val="28"/>
          <w:szCs w:val="28"/>
        </w:rPr>
      </w:pPr>
      <w:r w:rsidRPr="00AB1090">
        <w:rPr>
          <w:b/>
          <w:bCs/>
          <w:sz w:val="28"/>
          <w:szCs w:val="28"/>
        </w:rPr>
        <w:t>в бюджет МО «Кингисеппское городское поселение»</w:t>
      </w:r>
    </w:p>
    <w:p w:rsidR="005D33E2" w:rsidRPr="00AB1090" w:rsidRDefault="005D33E2" w:rsidP="00AE223A">
      <w:pPr>
        <w:jc w:val="center"/>
        <w:rPr>
          <w:b/>
          <w:bCs/>
          <w:sz w:val="28"/>
          <w:szCs w:val="28"/>
        </w:rPr>
      </w:pPr>
      <w:r w:rsidRPr="00AB1090">
        <w:rPr>
          <w:b/>
          <w:bCs/>
          <w:sz w:val="28"/>
          <w:szCs w:val="28"/>
        </w:rPr>
        <w:t>на 2010 год</w:t>
      </w:r>
    </w:p>
    <w:p w:rsidR="005D33E2" w:rsidRPr="00AB1090" w:rsidRDefault="005D33E2" w:rsidP="00AE223A">
      <w:pPr>
        <w:jc w:val="center"/>
      </w:pPr>
    </w:p>
    <w:tbl>
      <w:tblPr>
        <w:tblW w:w="964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5400"/>
        <w:gridCol w:w="1440"/>
      </w:tblGrid>
      <w:tr w:rsidR="005D33E2" w:rsidRPr="00AB1090">
        <w:trPr>
          <w:tblHeader/>
        </w:trPr>
        <w:tc>
          <w:tcPr>
            <w:tcW w:w="2808" w:type="dxa"/>
          </w:tcPr>
          <w:p w:rsidR="005D33E2" w:rsidRPr="00AB1090" w:rsidRDefault="005D33E2" w:rsidP="001253BF">
            <w:pPr>
              <w:jc w:val="center"/>
            </w:pPr>
            <w:r w:rsidRPr="00AB1090">
              <w:t>Код бюджетной классификации</w:t>
            </w:r>
          </w:p>
        </w:tc>
        <w:tc>
          <w:tcPr>
            <w:tcW w:w="5400" w:type="dxa"/>
          </w:tcPr>
          <w:p w:rsidR="005D33E2" w:rsidRPr="00AB1090" w:rsidRDefault="005D33E2" w:rsidP="001253BF">
            <w:pPr>
              <w:jc w:val="center"/>
            </w:pPr>
            <w:r w:rsidRPr="00AB1090">
              <w:t>Источники доходов</w:t>
            </w:r>
          </w:p>
        </w:tc>
        <w:tc>
          <w:tcPr>
            <w:tcW w:w="1440" w:type="dxa"/>
          </w:tcPr>
          <w:p w:rsidR="005D33E2" w:rsidRPr="00AB1090" w:rsidRDefault="005D33E2" w:rsidP="001253BF">
            <w:pPr>
              <w:jc w:val="center"/>
            </w:pPr>
            <w:r w:rsidRPr="00AB1090">
              <w:t>Сумма (тысяч рублей)</w:t>
            </w:r>
          </w:p>
        </w:tc>
      </w:tr>
      <w:tr w:rsidR="005D33E2" w:rsidRPr="00AB1090">
        <w:trPr>
          <w:trHeight w:val="815"/>
        </w:trPr>
        <w:tc>
          <w:tcPr>
            <w:tcW w:w="2808" w:type="dxa"/>
          </w:tcPr>
          <w:p w:rsidR="005D33E2" w:rsidRPr="00AB1090" w:rsidRDefault="005D33E2" w:rsidP="001253BF">
            <w:pPr>
              <w:jc w:val="center"/>
              <w:rPr>
                <w:b/>
                <w:bCs/>
              </w:rPr>
            </w:pPr>
          </w:p>
          <w:p w:rsidR="005D33E2" w:rsidRPr="00AB1090" w:rsidRDefault="005D33E2" w:rsidP="001253BF">
            <w:pPr>
              <w:jc w:val="center"/>
              <w:rPr>
                <w:b/>
                <w:bCs/>
              </w:rPr>
            </w:pPr>
            <w:r w:rsidRPr="00AB1090">
              <w:rPr>
                <w:b/>
                <w:bCs/>
              </w:rPr>
              <w:t>1 00 00000 00 0000 000</w:t>
            </w:r>
          </w:p>
        </w:tc>
        <w:tc>
          <w:tcPr>
            <w:tcW w:w="5400" w:type="dxa"/>
          </w:tcPr>
          <w:p w:rsidR="005D33E2" w:rsidRPr="00AB1090" w:rsidRDefault="005D33E2" w:rsidP="00747B08">
            <w:pPr>
              <w:rPr>
                <w:b/>
                <w:bCs/>
              </w:rPr>
            </w:pPr>
          </w:p>
          <w:p w:rsidR="005D33E2" w:rsidRPr="00AB1090" w:rsidRDefault="005D33E2" w:rsidP="00747B08">
            <w:pPr>
              <w:rPr>
                <w:b/>
                <w:bCs/>
              </w:rPr>
            </w:pPr>
            <w:r w:rsidRPr="00AB1090">
              <w:rPr>
                <w:b/>
                <w:bCs/>
              </w:rPr>
              <w:t>ДОХОДЫ</w:t>
            </w:r>
          </w:p>
        </w:tc>
        <w:tc>
          <w:tcPr>
            <w:tcW w:w="1440" w:type="dxa"/>
          </w:tcPr>
          <w:p w:rsidR="005D33E2" w:rsidRPr="00AB1090" w:rsidRDefault="005D33E2" w:rsidP="001253BF">
            <w:pPr>
              <w:jc w:val="center"/>
              <w:rPr>
                <w:b/>
                <w:bCs/>
              </w:rPr>
            </w:pPr>
          </w:p>
          <w:p w:rsidR="005D33E2" w:rsidRPr="00AB1090" w:rsidRDefault="005D33E2" w:rsidP="00804B76">
            <w:pPr>
              <w:jc w:val="center"/>
              <w:rPr>
                <w:b/>
                <w:bCs/>
              </w:rPr>
            </w:pPr>
            <w:r w:rsidRPr="00AB1090">
              <w:rPr>
                <w:b/>
                <w:bCs/>
              </w:rPr>
              <w:t>2</w:t>
            </w:r>
            <w:r>
              <w:rPr>
                <w:b/>
                <w:bCs/>
              </w:rPr>
              <w:t>50</w:t>
            </w:r>
            <w:r w:rsidRPr="00AB1090">
              <w:rPr>
                <w:b/>
                <w:bCs/>
              </w:rPr>
              <w:t> </w:t>
            </w:r>
            <w:r>
              <w:rPr>
                <w:b/>
                <w:bCs/>
              </w:rPr>
              <w:t>8</w:t>
            </w:r>
            <w:r w:rsidRPr="00AB1090">
              <w:rPr>
                <w:b/>
                <w:bCs/>
              </w:rPr>
              <w:t>07,5</w:t>
            </w:r>
          </w:p>
        </w:tc>
      </w:tr>
      <w:tr w:rsidR="005D33E2" w:rsidRPr="00AB1090">
        <w:trPr>
          <w:trHeight w:val="709"/>
        </w:trPr>
        <w:tc>
          <w:tcPr>
            <w:tcW w:w="2808" w:type="dxa"/>
          </w:tcPr>
          <w:p w:rsidR="005D33E2" w:rsidRPr="00AB1090" w:rsidRDefault="005D33E2" w:rsidP="00AE223A">
            <w:pPr>
              <w:rPr>
                <w:sz w:val="26"/>
                <w:szCs w:val="26"/>
              </w:rPr>
            </w:pPr>
          </w:p>
          <w:p w:rsidR="005D33E2" w:rsidRPr="00AB1090" w:rsidRDefault="005D33E2" w:rsidP="00AE223A">
            <w:pPr>
              <w:rPr>
                <w:sz w:val="26"/>
                <w:szCs w:val="26"/>
              </w:rPr>
            </w:pPr>
            <w:r w:rsidRPr="00AB1090">
              <w:rPr>
                <w:sz w:val="26"/>
                <w:szCs w:val="26"/>
              </w:rPr>
              <w:t>1 01 00000 00 0000 000</w:t>
            </w:r>
          </w:p>
        </w:tc>
        <w:tc>
          <w:tcPr>
            <w:tcW w:w="5400" w:type="dxa"/>
          </w:tcPr>
          <w:p w:rsidR="005D33E2" w:rsidRPr="00AB1090" w:rsidRDefault="005D33E2" w:rsidP="00747B08"/>
          <w:p w:rsidR="005D33E2" w:rsidRPr="00AB1090" w:rsidRDefault="005D33E2" w:rsidP="00747B08">
            <w:r w:rsidRPr="00AB1090">
              <w:t>НАЛОГИ НА ПРИБЫЛЬ, ДОХОДЫ</w:t>
            </w:r>
          </w:p>
        </w:tc>
        <w:tc>
          <w:tcPr>
            <w:tcW w:w="1440" w:type="dxa"/>
          </w:tcPr>
          <w:p w:rsidR="005D33E2" w:rsidRPr="00AB1090" w:rsidRDefault="005D33E2" w:rsidP="001253BF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5D33E2" w:rsidRPr="00AB1090" w:rsidRDefault="005D33E2" w:rsidP="00D53315">
            <w:pPr>
              <w:jc w:val="center"/>
              <w:rPr>
                <w:b/>
                <w:bCs/>
                <w:sz w:val="26"/>
                <w:szCs w:val="26"/>
              </w:rPr>
            </w:pPr>
            <w:r w:rsidRPr="00AB1090">
              <w:rPr>
                <w:b/>
                <w:bCs/>
                <w:sz w:val="26"/>
                <w:szCs w:val="26"/>
              </w:rPr>
              <w:t>57 956,4</w:t>
            </w:r>
          </w:p>
        </w:tc>
      </w:tr>
      <w:tr w:rsidR="005D33E2" w:rsidRPr="00AB1090">
        <w:trPr>
          <w:trHeight w:val="361"/>
        </w:trPr>
        <w:tc>
          <w:tcPr>
            <w:tcW w:w="2808" w:type="dxa"/>
          </w:tcPr>
          <w:p w:rsidR="005D33E2" w:rsidRPr="00AB1090" w:rsidRDefault="005D33E2" w:rsidP="00AE223A">
            <w:r w:rsidRPr="00AB1090">
              <w:t>1 01 02000 01 0000 110</w:t>
            </w:r>
          </w:p>
        </w:tc>
        <w:tc>
          <w:tcPr>
            <w:tcW w:w="5400" w:type="dxa"/>
          </w:tcPr>
          <w:p w:rsidR="005D33E2" w:rsidRPr="00AB1090" w:rsidRDefault="005D33E2" w:rsidP="00747B08">
            <w:r w:rsidRPr="00AB1090">
              <w:t>Налог на доходы физических лиц</w:t>
            </w:r>
          </w:p>
        </w:tc>
        <w:tc>
          <w:tcPr>
            <w:tcW w:w="1440" w:type="dxa"/>
          </w:tcPr>
          <w:p w:rsidR="005D33E2" w:rsidRPr="00AB1090" w:rsidRDefault="005D33E2" w:rsidP="00D53315">
            <w:pPr>
              <w:jc w:val="center"/>
            </w:pPr>
            <w:r w:rsidRPr="00AB1090">
              <w:t>57 956,4</w:t>
            </w:r>
          </w:p>
        </w:tc>
      </w:tr>
      <w:tr w:rsidR="005D33E2" w:rsidRPr="00AB1090">
        <w:trPr>
          <w:trHeight w:val="696"/>
        </w:trPr>
        <w:tc>
          <w:tcPr>
            <w:tcW w:w="2808" w:type="dxa"/>
          </w:tcPr>
          <w:p w:rsidR="005D33E2" w:rsidRPr="00AB1090" w:rsidRDefault="005D33E2" w:rsidP="00AE223A"/>
          <w:p w:rsidR="005D33E2" w:rsidRPr="00AB1090" w:rsidRDefault="005D33E2" w:rsidP="00AE223A">
            <w:r w:rsidRPr="00AB1090">
              <w:t>1 05 00000 00 0000 000</w:t>
            </w:r>
          </w:p>
        </w:tc>
        <w:tc>
          <w:tcPr>
            <w:tcW w:w="5400" w:type="dxa"/>
          </w:tcPr>
          <w:p w:rsidR="005D33E2" w:rsidRPr="00AB1090" w:rsidRDefault="005D33E2" w:rsidP="00747B08"/>
          <w:p w:rsidR="005D33E2" w:rsidRPr="00AB1090" w:rsidRDefault="005D33E2" w:rsidP="00747B08">
            <w:r w:rsidRPr="00AB1090">
              <w:t>НАЛОГИ НА СОВОКУПНЫЙ ДОХОД</w:t>
            </w:r>
          </w:p>
        </w:tc>
        <w:tc>
          <w:tcPr>
            <w:tcW w:w="1440" w:type="dxa"/>
          </w:tcPr>
          <w:p w:rsidR="005D33E2" w:rsidRPr="00AB1090" w:rsidRDefault="005D33E2" w:rsidP="001253BF">
            <w:pPr>
              <w:jc w:val="center"/>
              <w:rPr>
                <w:b/>
                <w:bCs/>
              </w:rPr>
            </w:pPr>
          </w:p>
          <w:p w:rsidR="005D33E2" w:rsidRPr="00AB1090" w:rsidRDefault="005D33E2" w:rsidP="001253BF">
            <w:pPr>
              <w:jc w:val="center"/>
              <w:rPr>
                <w:b/>
                <w:bCs/>
              </w:rPr>
            </w:pPr>
            <w:r w:rsidRPr="00AB1090">
              <w:rPr>
                <w:b/>
                <w:bCs/>
              </w:rPr>
              <w:t>8,0</w:t>
            </w:r>
          </w:p>
        </w:tc>
      </w:tr>
      <w:tr w:rsidR="005D33E2" w:rsidRPr="00AB1090">
        <w:tc>
          <w:tcPr>
            <w:tcW w:w="2808" w:type="dxa"/>
          </w:tcPr>
          <w:p w:rsidR="005D33E2" w:rsidRPr="00AB1090" w:rsidRDefault="005D33E2" w:rsidP="00AE223A">
            <w:r w:rsidRPr="00AB1090">
              <w:t>1 05 03000 01 0000 110</w:t>
            </w:r>
          </w:p>
        </w:tc>
        <w:tc>
          <w:tcPr>
            <w:tcW w:w="5400" w:type="dxa"/>
          </w:tcPr>
          <w:p w:rsidR="005D33E2" w:rsidRPr="00AB1090" w:rsidRDefault="005D33E2" w:rsidP="00747B08">
            <w:r w:rsidRPr="00AB1090">
              <w:t>Единый сельскохозяйственный налог</w:t>
            </w:r>
          </w:p>
        </w:tc>
        <w:tc>
          <w:tcPr>
            <w:tcW w:w="1440" w:type="dxa"/>
          </w:tcPr>
          <w:p w:rsidR="005D33E2" w:rsidRPr="00AB1090" w:rsidRDefault="005D33E2" w:rsidP="001253BF">
            <w:pPr>
              <w:jc w:val="center"/>
            </w:pPr>
            <w:r w:rsidRPr="00AB1090">
              <w:t>8,0</w:t>
            </w:r>
          </w:p>
        </w:tc>
      </w:tr>
      <w:tr w:rsidR="005D33E2" w:rsidRPr="00AB1090">
        <w:trPr>
          <w:trHeight w:val="797"/>
        </w:trPr>
        <w:tc>
          <w:tcPr>
            <w:tcW w:w="2808" w:type="dxa"/>
          </w:tcPr>
          <w:p w:rsidR="005D33E2" w:rsidRPr="00AB1090" w:rsidRDefault="005D33E2" w:rsidP="00AE223A">
            <w:pPr>
              <w:rPr>
                <w:sz w:val="26"/>
                <w:szCs w:val="26"/>
              </w:rPr>
            </w:pPr>
          </w:p>
          <w:p w:rsidR="005D33E2" w:rsidRPr="00AB1090" w:rsidRDefault="005D33E2" w:rsidP="00AE223A">
            <w:pPr>
              <w:rPr>
                <w:sz w:val="26"/>
                <w:szCs w:val="26"/>
              </w:rPr>
            </w:pPr>
            <w:r w:rsidRPr="00AB1090">
              <w:rPr>
                <w:sz w:val="26"/>
                <w:szCs w:val="26"/>
              </w:rPr>
              <w:t>1 06 00000 00 0000 000</w:t>
            </w:r>
          </w:p>
        </w:tc>
        <w:tc>
          <w:tcPr>
            <w:tcW w:w="5400" w:type="dxa"/>
          </w:tcPr>
          <w:p w:rsidR="005D33E2" w:rsidRPr="00AB1090" w:rsidRDefault="005D33E2" w:rsidP="00747B08"/>
          <w:p w:rsidR="005D33E2" w:rsidRPr="00AB1090" w:rsidRDefault="005D33E2" w:rsidP="00747B08">
            <w:r w:rsidRPr="00AB1090">
              <w:t>НАЛОГИ НА ИМУЩЕСТВО</w:t>
            </w:r>
          </w:p>
        </w:tc>
        <w:tc>
          <w:tcPr>
            <w:tcW w:w="1440" w:type="dxa"/>
          </w:tcPr>
          <w:p w:rsidR="005D33E2" w:rsidRPr="00AB1090" w:rsidRDefault="005D33E2" w:rsidP="001253BF">
            <w:pPr>
              <w:jc w:val="center"/>
              <w:rPr>
                <w:b/>
                <w:bCs/>
              </w:rPr>
            </w:pPr>
          </w:p>
          <w:p w:rsidR="005D33E2" w:rsidRPr="00AB1090" w:rsidRDefault="005D33E2" w:rsidP="00165732">
            <w:pPr>
              <w:jc w:val="center"/>
              <w:rPr>
                <w:b/>
                <w:bCs/>
              </w:rPr>
            </w:pPr>
            <w:r w:rsidRPr="00AB1090">
              <w:rPr>
                <w:b/>
                <w:bCs/>
              </w:rPr>
              <w:t>36 030,5</w:t>
            </w:r>
          </w:p>
        </w:tc>
      </w:tr>
      <w:tr w:rsidR="005D33E2" w:rsidRPr="00AB1090">
        <w:tc>
          <w:tcPr>
            <w:tcW w:w="2808" w:type="dxa"/>
          </w:tcPr>
          <w:p w:rsidR="005D33E2" w:rsidRPr="00AB1090" w:rsidRDefault="005D33E2" w:rsidP="003826AB">
            <w:r w:rsidRPr="00AB1090">
              <w:t>1 06 01000 00 0000 110</w:t>
            </w:r>
          </w:p>
        </w:tc>
        <w:tc>
          <w:tcPr>
            <w:tcW w:w="5400" w:type="dxa"/>
          </w:tcPr>
          <w:p w:rsidR="005D33E2" w:rsidRPr="00AB1090" w:rsidRDefault="005D33E2" w:rsidP="003826AB">
            <w:r w:rsidRPr="00AB1090">
              <w:t>Налог на имущество физических лиц</w:t>
            </w:r>
          </w:p>
        </w:tc>
        <w:tc>
          <w:tcPr>
            <w:tcW w:w="1440" w:type="dxa"/>
          </w:tcPr>
          <w:p w:rsidR="005D33E2" w:rsidRPr="00AB1090" w:rsidRDefault="005D33E2" w:rsidP="001253BF">
            <w:pPr>
              <w:jc w:val="center"/>
            </w:pPr>
            <w:r w:rsidRPr="00AB1090">
              <w:t>1 940,5</w:t>
            </w:r>
          </w:p>
        </w:tc>
      </w:tr>
      <w:tr w:rsidR="005D33E2" w:rsidRPr="00AB1090">
        <w:tc>
          <w:tcPr>
            <w:tcW w:w="2808" w:type="dxa"/>
          </w:tcPr>
          <w:p w:rsidR="005D33E2" w:rsidRPr="00AB1090" w:rsidRDefault="005D33E2" w:rsidP="003826AB">
            <w:r w:rsidRPr="00AB1090">
              <w:t>1 06 04000 02 0000 110</w:t>
            </w:r>
          </w:p>
        </w:tc>
        <w:tc>
          <w:tcPr>
            <w:tcW w:w="5400" w:type="dxa"/>
          </w:tcPr>
          <w:p w:rsidR="005D33E2" w:rsidRPr="00AB1090" w:rsidRDefault="005D33E2" w:rsidP="003826AB">
            <w:r w:rsidRPr="00AB1090">
              <w:t>Транспортный налог</w:t>
            </w:r>
          </w:p>
        </w:tc>
        <w:tc>
          <w:tcPr>
            <w:tcW w:w="1440" w:type="dxa"/>
          </w:tcPr>
          <w:p w:rsidR="005D33E2" w:rsidRPr="00AB1090" w:rsidRDefault="005D33E2" w:rsidP="00165732">
            <w:pPr>
              <w:jc w:val="center"/>
            </w:pPr>
            <w:r w:rsidRPr="00AB1090">
              <w:t>18 100,0</w:t>
            </w:r>
          </w:p>
        </w:tc>
      </w:tr>
      <w:tr w:rsidR="005D33E2" w:rsidRPr="00AB1090">
        <w:tc>
          <w:tcPr>
            <w:tcW w:w="2808" w:type="dxa"/>
          </w:tcPr>
          <w:p w:rsidR="005D33E2" w:rsidRPr="00AB1090" w:rsidRDefault="005D33E2" w:rsidP="003826AB">
            <w:r w:rsidRPr="00AB1090">
              <w:t>1 06 06000 00 0000 110</w:t>
            </w:r>
          </w:p>
        </w:tc>
        <w:tc>
          <w:tcPr>
            <w:tcW w:w="5400" w:type="dxa"/>
          </w:tcPr>
          <w:p w:rsidR="005D33E2" w:rsidRPr="00AB1090" w:rsidRDefault="005D33E2" w:rsidP="003826AB">
            <w:r w:rsidRPr="00AB1090">
              <w:t>Земельный налог</w:t>
            </w:r>
          </w:p>
        </w:tc>
        <w:tc>
          <w:tcPr>
            <w:tcW w:w="1440" w:type="dxa"/>
          </w:tcPr>
          <w:p w:rsidR="005D33E2" w:rsidRPr="00AB1090" w:rsidRDefault="005D33E2" w:rsidP="001253BF">
            <w:pPr>
              <w:jc w:val="center"/>
            </w:pPr>
            <w:r w:rsidRPr="00AB1090">
              <w:t>15 990,0</w:t>
            </w:r>
          </w:p>
        </w:tc>
      </w:tr>
      <w:tr w:rsidR="005D33E2" w:rsidRPr="00AB1090">
        <w:trPr>
          <w:trHeight w:val="736"/>
        </w:trPr>
        <w:tc>
          <w:tcPr>
            <w:tcW w:w="2808" w:type="dxa"/>
          </w:tcPr>
          <w:p w:rsidR="005D33E2" w:rsidRPr="00AB1090" w:rsidRDefault="005D33E2" w:rsidP="003826AB">
            <w:pPr>
              <w:rPr>
                <w:sz w:val="26"/>
                <w:szCs w:val="26"/>
              </w:rPr>
            </w:pPr>
          </w:p>
          <w:p w:rsidR="005D33E2" w:rsidRPr="00AB1090" w:rsidRDefault="005D33E2" w:rsidP="003826AB">
            <w:pPr>
              <w:rPr>
                <w:sz w:val="26"/>
                <w:szCs w:val="26"/>
              </w:rPr>
            </w:pPr>
            <w:r w:rsidRPr="00AB1090">
              <w:rPr>
                <w:sz w:val="26"/>
                <w:szCs w:val="26"/>
              </w:rPr>
              <w:t>1 09 00000 00 0000 000</w:t>
            </w:r>
          </w:p>
        </w:tc>
        <w:tc>
          <w:tcPr>
            <w:tcW w:w="5400" w:type="dxa"/>
          </w:tcPr>
          <w:p w:rsidR="005D33E2" w:rsidRPr="00AB1090" w:rsidRDefault="005D33E2" w:rsidP="003826AB">
            <w:r w:rsidRPr="00AB1090">
              <w:t>ЗАДОЛЖЕННОСТЬ И ПЕРЕРАСЧЕТЫ ПО ОТМЕНЕННЫМ НАЛОГАМ, СБОРАМ И ИНЫМ ОБЯЗАТЕЛЬНЫМ ПЛАТЕЖАМ</w:t>
            </w:r>
          </w:p>
        </w:tc>
        <w:tc>
          <w:tcPr>
            <w:tcW w:w="1440" w:type="dxa"/>
          </w:tcPr>
          <w:p w:rsidR="005D33E2" w:rsidRPr="00AB1090" w:rsidRDefault="005D33E2" w:rsidP="001253BF">
            <w:pPr>
              <w:jc w:val="center"/>
              <w:rPr>
                <w:b/>
                <w:bCs/>
              </w:rPr>
            </w:pPr>
          </w:p>
          <w:p w:rsidR="005D33E2" w:rsidRPr="00AB1090" w:rsidRDefault="005D33E2" w:rsidP="001253BF">
            <w:pPr>
              <w:jc w:val="center"/>
              <w:rPr>
                <w:b/>
                <w:bCs/>
              </w:rPr>
            </w:pPr>
            <w:r w:rsidRPr="00AB1090">
              <w:rPr>
                <w:b/>
                <w:bCs/>
              </w:rPr>
              <w:t>15,0</w:t>
            </w:r>
          </w:p>
        </w:tc>
      </w:tr>
      <w:tr w:rsidR="005D33E2" w:rsidRPr="00AB1090">
        <w:trPr>
          <w:trHeight w:val="714"/>
        </w:trPr>
        <w:tc>
          <w:tcPr>
            <w:tcW w:w="2808" w:type="dxa"/>
          </w:tcPr>
          <w:p w:rsidR="005D33E2" w:rsidRPr="00AB1090" w:rsidRDefault="005D33E2" w:rsidP="003826AB">
            <w:r w:rsidRPr="00AB1090">
              <w:t>1 09 04050 10 0000 110</w:t>
            </w:r>
          </w:p>
          <w:p w:rsidR="005D33E2" w:rsidRPr="00AB1090" w:rsidRDefault="005D33E2" w:rsidP="003826AB">
            <w:pPr>
              <w:rPr>
                <w:sz w:val="26"/>
                <w:szCs w:val="26"/>
              </w:rPr>
            </w:pPr>
          </w:p>
        </w:tc>
        <w:tc>
          <w:tcPr>
            <w:tcW w:w="5400" w:type="dxa"/>
          </w:tcPr>
          <w:p w:rsidR="005D33E2" w:rsidRPr="00AB1090" w:rsidRDefault="005D33E2" w:rsidP="003826AB">
            <w:r w:rsidRPr="00AB1090">
              <w:t>Земельный налог (по обязательствам, возникшим до 1 января 2006 года), мобилизуемый  на территориях  поселений</w:t>
            </w:r>
          </w:p>
        </w:tc>
        <w:tc>
          <w:tcPr>
            <w:tcW w:w="1440" w:type="dxa"/>
          </w:tcPr>
          <w:p w:rsidR="005D33E2" w:rsidRPr="00AB1090" w:rsidRDefault="005D33E2" w:rsidP="001253BF">
            <w:pPr>
              <w:jc w:val="center"/>
              <w:rPr>
                <w:b/>
                <w:bCs/>
              </w:rPr>
            </w:pPr>
          </w:p>
          <w:p w:rsidR="005D33E2" w:rsidRPr="00AB1090" w:rsidRDefault="005D33E2" w:rsidP="001253BF">
            <w:pPr>
              <w:jc w:val="center"/>
            </w:pPr>
            <w:r w:rsidRPr="00AB1090">
              <w:t>15,0</w:t>
            </w:r>
          </w:p>
        </w:tc>
      </w:tr>
      <w:tr w:rsidR="005D33E2" w:rsidRPr="00AB1090">
        <w:trPr>
          <w:trHeight w:val="1388"/>
        </w:trPr>
        <w:tc>
          <w:tcPr>
            <w:tcW w:w="2808" w:type="dxa"/>
          </w:tcPr>
          <w:p w:rsidR="005D33E2" w:rsidRPr="00AB1090" w:rsidRDefault="005D33E2" w:rsidP="003826AB">
            <w:pPr>
              <w:rPr>
                <w:sz w:val="26"/>
                <w:szCs w:val="26"/>
              </w:rPr>
            </w:pPr>
          </w:p>
          <w:p w:rsidR="005D33E2" w:rsidRPr="00AB1090" w:rsidRDefault="005D33E2" w:rsidP="003826AB">
            <w:pPr>
              <w:rPr>
                <w:sz w:val="26"/>
                <w:szCs w:val="26"/>
              </w:rPr>
            </w:pPr>
            <w:r w:rsidRPr="00AB1090">
              <w:rPr>
                <w:sz w:val="26"/>
                <w:szCs w:val="26"/>
              </w:rPr>
              <w:t>1 11 00000 00 0000 000</w:t>
            </w:r>
          </w:p>
        </w:tc>
        <w:tc>
          <w:tcPr>
            <w:tcW w:w="5400" w:type="dxa"/>
          </w:tcPr>
          <w:p w:rsidR="005D33E2" w:rsidRPr="00AB1090" w:rsidRDefault="005D33E2" w:rsidP="003826AB"/>
          <w:p w:rsidR="005D33E2" w:rsidRPr="00AB1090" w:rsidRDefault="005D33E2" w:rsidP="003826AB">
            <w:r w:rsidRPr="00AB1090">
              <w:t>ДОХОДЫ ОТ ИСПОЛЬЗОВАНИЯ ИМУЩЕСТВА, НАХОДЯЩЕГОСЯ В ГОСУДАРТСВЕННОЙ И МУНИЦИПАЛЬНОЙ СОБСТВЕННОСТИ</w:t>
            </w:r>
          </w:p>
          <w:p w:rsidR="005D33E2" w:rsidRPr="00AB1090" w:rsidRDefault="005D33E2" w:rsidP="003826AB"/>
        </w:tc>
        <w:tc>
          <w:tcPr>
            <w:tcW w:w="1440" w:type="dxa"/>
          </w:tcPr>
          <w:p w:rsidR="005D33E2" w:rsidRPr="00AB1090" w:rsidRDefault="005D33E2" w:rsidP="001253BF">
            <w:pPr>
              <w:jc w:val="center"/>
              <w:rPr>
                <w:b/>
                <w:bCs/>
              </w:rPr>
            </w:pPr>
          </w:p>
          <w:p w:rsidR="005D33E2" w:rsidRPr="00AB1090" w:rsidRDefault="005D33E2" w:rsidP="001253BF">
            <w:pPr>
              <w:jc w:val="center"/>
              <w:rPr>
                <w:b/>
                <w:bCs/>
              </w:rPr>
            </w:pPr>
          </w:p>
          <w:p w:rsidR="005D33E2" w:rsidRPr="00AB1090" w:rsidRDefault="005D33E2" w:rsidP="001253BF">
            <w:pPr>
              <w:jc w:val="center"/>
              <w:rPr>
                <w:b/>
                <w:bCs/>
              </w:rPr>
            </w:pPr>
            <w:r w:rsidRPr="00AB1090">
              <w:rPr>
                <w:b/>
                <w:bCs/>
              </w:rPr>
              <w:t>30 670,1</w:t>
            </w:r>
          </w:p>
        </w:tc>
      </w:tr>
      <w:tr w:rsidR="005D33E2" w:rsidRPr="00AB1090">
        <w:tc>
          <w:tcPr>
            <w:tcW w:w="2808" w:type="dxa"/>
          </w:tcPr>
          <w:p w:rsidR="005D33E2" w:rsidRPr="00AB1090" w:rsidRDefault="005D33E2" w:rsidP="003826AB"/>
          <w:p w:rsidR="005D33E2" w:rsidRPr="00AB1090" w:rsidRDefault="005D33E2" w:rsidP="003826AB"/>
          <w:p w:rsidR="005D33E2" w:rsidRPr="00AB1090" w:rsidRDefault="005D33E2" w:rsidP="003826AB"/>
          <w:p w:rsidR="005D33E2" w:rsidRPr="00AB1090" w:rsidRDefault="005D33E2" w:rsidP="003826AB">
            <w:r w:rsidRPr="00AB1090">
              <w:t>1 11 05000 00 0000 120</w:t>
            </w:r>
          </w:p>
        </w:tc>
        <w:tc>
          <w:tcPr>
            <w:tcW w:w="5400" w:type="dxa"/>
          </w:tcPr>
          <w:p w:rsidR="005D33E2" w:rsidRPr="00AB1090" w:rsidRDefault="005D33E2" w:rsidP="003826AB">
            <w:r w:rsidRPr="00AB1090">
              <w:t>Доходы, получаемые  в виде арендной платы  либо иной  платы за передачу в возмездное пользование государственного и муниципального имущества (за исключением имущества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440" w:type="dxa"/>
          </w:tcPr>
          <w:p w:rsidR="005D33E2" w:rsidRPr="00AB1090" w:rsidRDefault="005D33E2" w:rsidP="001253BF">
            <w:pPr>
              <w:jc w:val="center"/>
            </w:pPr>
          </w:p>
          <w:p w:rsidR="005D33E2" w:rsidRPr="00AB1090" w:rsidRDefault="005D33E2" w:rsidP="001253BF">
            <w:pPr>
              <w:jc w:val="center"/>
            </w:pPr>
          </w:p>
          <w:p w:rsidR="005D33E2" w:rsidRPr="00AB1090" w:rsidRDefault="005D33E2" w:rsidP="001253BF">
            <w:pPr>
              <w:jc w:val="center"/>
            </w:pPr>
          </w:p>
          <w:p w:rsidR="005D33E2" w:rsidRPr="00AB1090" w:rsidRDefault="005D33E2" w:rsidP="001253BF">
            <w:pPr>
              <w:jc w:val="center"/>
            </w:pPr>
            <w:r w:rsidRPr="00AB1090">
              <w:t>16 323,0</w:t>
            </w:r>
          </w:p>
        </w:tc>
      </w:tr>
      <w:tr w:rsidR="005D33E2" w:rsidRPr="00AB1090">
        <w:tc>
          <w:tcPr>
            <w:tcW w:w="2808" w:type="dxa"/>
          </w:tcPr>
          <w:p w:rsidR="005D33E2" w:rsidRPr="00AB1090" w:rsidRDefault="005D33E2" w:rsidP="003826AB"/>
          <w:p w:rsidR="005D33E2" w:rsidRPr="00AB1090" w:rsidRDefault="005D33E2" w:rsidP="003826AB"/>
          <w:p w:rsidR="005D33E2" w:rsidRPr="00AB1090" w:rsidRDefault="005D33E2" w:rsidP="003826AB">
            <w:r w:rsidRPr="00AB1090">
              <w:t>1 11 09000 00 0000 120</w:t>
            </w:r>
          </w:p>
        </w:tc>
        <w:tc>
          <w:tcPr>
            <w:tcW w:w="5400" w:type="dxa"/>
          </w:tcPr>
          <w:p w:rsidR="005D33E2" w:rsidRPr="00AB1090" w:rsidRDefault="005D33E2" w:rsidP="003826AB">
            <w:r w:rsidRPr="00AB1090">
              <w:t>Прочие доходы  от использования имущества и прав, находящихся в  государственной и муниципальной собственности (за исключением имущества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440" w:type="dxa"/>
          </w:tcPr>
          <w:p w:rsidR="005D33E2" w:rsidRPr="00AB1090" w:rsidRDefault="005D33E2" w:rsidP="001253BF">
            <w:pPr>
              <w:jc w:val="center"/>
            </w:pPr>
          </w:p>
          <w:p w:rsidR="005D33E2" w:rsidRPr="00AB1090" w:rsidRDefault="005D33E2" w:rsidP="001253BF">
            <w:pPr>
              <w:jc w:val="center"/>
            </w:pPr>
          </w:p>
          <w:p w:rsidR="005D33E2" w:rsidRPr="00AB1090" w:rsidRDefault="005D33E2" w:rsidP="001253BF">
            <w:pPr>
              <w:jc w:val="center"/>
            </w:pPr>
            <w:r w:rsidRPr="00AB1090">
              <w:t>14 347,1</w:t>
            </w:r>
          </w:p>
        </w:tc>
      </w:tr>
      <w:tr w:rsidR="005D33E2" w:rsidRPr="00AB1090">
        <w:trPr>
          <w:trHeight w:val="961"/>
        </w:trPr>
        <w:tc>
          <w:tcPr>
            <w:tcW w:w="2808" w:type="dxa"/>
          </w:tcPr>
          <w:p w:rsidR="005D33E2" w:rsidRPr="00AB1090" w:rsidRDefault="005D33E2" w:rsidP="00AE223A">
            <w:pPr>
              <w:rPr>
                <w:sz w:val="26"/>
                <w:szCs w:val="26"/>
              </w:rPr>
            </w:pPr>
          </w:p>
          <w:p w:rsidR="005D33E2" w:rsidRPr="00AB1090" w:rsidRDefault="005D33E2" w:rsidP="00AE223A">
            <w:pPr>
              <w:rPr>
                <w:sz w:val="26"/>
                <w:szCs w:val="26"/>
              </w:rPr>
            </w:pPr>
            <w:r w:rsidRPr="00AB1090">
              <w:rPr>
                <w:sz w:val="26"/>
                <w:szCs w:val="26"/>
              </w:rPr>
              <w:t>1 13 00000 00 0000 130</w:t>
            </w:r>
          </w:p>
        </w:tc>
        <w:tc>
          <w:tcPr>
            <w:tcW w:w="5400" w:type="dxa"/>
          </w:tcPr>
          <w:p w:rsidR="005D33E2" w:rsidRPr="00AB1090" w:rsidRDefault="005D33E2" w:rsidP="00747B08"/>
          <w:p w:rsidR="005D33E2" w:rsidRPr="00AB1090" w:rsidRDefault="005D33E2" w:rsidP="00747B08">
            <w:r w:rsidRPr="00AB1090">
              <w:t>ДОХОДЫ ОТ ОКАЗАНИЧЯ ПЛАТНЫХ УСЛУГ  И КОМПЕНСАЦИИ ЗАТРАТ ГОСУДАРСТВА</w:t>
            </w:r>
          </w:p>
        </w:tc>
        <w:tc>
          <w:tcPr>
            <w:tcW w:w="1440" w:type="dxa"/>
          </w:tcPr>
          <w:p w:rsidR="005D33E2" w:rsidRPr="00AB1090" w:rsidRDefault="005D33E2" w:rsidP="001253BF">
            <w:pPr>
              <w:jc w:val="center"/>
              <w:rPr>
                <w:b/>
                <w:bCs/>
              </w:rPr>
            </w:pPr>
          </w:p>
          <w:p w:rsidR="005D33E2" w:rsidRPr="00AB1090" w:rsidRDefault="005D33E2" w:rsidP="00115C05">
            <w:pPr>
              <w:jc w:val="center"/>
              <w:rPr>
                <w:b/>
                <w:bCs/>
              </w:rPr>
            </w:pPr>
            <w:r w:rsidRPr="00AB1090">
              <w:rPr>
                <w:b/>
                <w:bCs/>
              </w:rPr>
              <w:t>3 863,1</w:t>
            </w:r>
          </w:p>
        </w:tc>
      </w:tr>
      <w:tr w:rsidR="005D33E2" w:rsidRPr="00AB1090">
        <w:trPr>
          <w:trHeight w:val="609"/>
        </w:trPr>
        <w:tc>
          <w:tcPr>
            <w:tcW w:w="2808" w:type="dxa"/>
          </w:tcPr>
          <w:p w:rsidR="005D33E2" w:rsidRPr="00AB1090" w:rsidRDefault="005D33E2" w:rsidP="00AE223A">
            <w:pPr>
              <w:rPr>
                <w:sz w:val="26"/>
                <w:szCs w:val="26"/>
              </w:rPr>
            </w:pPr>
            <w:r w:rsidRPr="00AB1090">
              <w:rPr>
                <w:sz w:val="26"/>
                <w:szCs w:val="26"/>
              </w:rPr>
              <w:t>1 13 03000 00 0000 130</w:t>
            </w:r>
          </w:p>
        </w:tc>
        <w:tc>
          <w:tcPr>
            <w:tcW w:w="5400" w:type="dxa"/>
          </w:tcPr>
          <w:p w:rsidR="005D33E2" w:rsidRPr="00AB1090" w:rsidRDefault="005D33E2" w:rsidP="00747B08">
            <w:r w:rsidRPr="00AB1090">
              <w:t>Прочие доходы от оказания платных услуг и компенсации затрат государства</w:t>
            </w:r>
          </w:p>
        </w:tc>
        <w:tc>
          <w:tcPr>
            <w:tcW w:w="1440" w:type="dxa"/>
          </w:tcPr>
          <w:p w:rsidR="005D33E2" w:rsidRPr="00AB1090" w:rsidRDefault="005D33E2" w:rsidP="00115C05">
            <w:pPr>
              <w:jc w:val="center"/>
            </w:pPr>
            <w:r w:rsidRPr="00AB1090">
              <w:t>3 863,1</w:t>
            </w:r>
          </w:p>
        </w:tc>
      </w:tr>
      <w:tr w:rsidR="005D33E2" w:rsidRPr="00AB1090">
        <w:trPr>
          <w:trHeight w:val="961"/>
        </w:trPr>
        <w:tc>
          <w:tcPr>
            <w:tcW w:w="2808" w:type="dxa"/>
          </w:tcPr>
          <w:p w:rsidR="005D33E2" w:rsidRPr="00AB1090" w:rsidRDefault="005D33E2" w:rsidP="00AE223A">
            <w:pPr>
              <w:rPr>
                <w:sz w:val="26"/>
                <w:szCs w:val="26"/>
              </w:rPr>
            </w:pPr>
          </w:p>
          <w:p w:rsidR="005D33E2" w:rsidRPr="00AB1090" w:rsidRDefault="005D33E2" w:rsidP="00AE223A">
            <w:pPr>
              <w:rPr>
                <w:sz w:val="26"/>
                <w:szCs w:val="26"/>
              </w:rPr>
            </w:pPr>
            <w:r w:rsidRPr="00AB1090">
              <w:rPr>
                <w:sz w:val="26"/>
                <w:szCs w:val="26"/>
              </w:rPr>
              <w:t>1 14 00000 00 0000 000</w:t>
            </w:r>
          </w:p>
        </w:tc>
        <w:tc>
          <w:tcPr>
            <w:tcW w:w="5400" w:type="dxa"/>
          </w:tcPr>
          <w:p w:rsidR="005D33E2" w:rsidRPr="00AB1090" w:rsidRDefault="005D33E2" w:rsidP="00747B08"/>
          <w:p w:rsidR="005D33E2" w:rsidRPr="00AB1090" w:rsidRDefault="005D33E2" w:rsidP="00747B08">
            <w:r w:rsidRPr="00AB1090">
              <w:t>ДОХОДЫ ОТ ПРОДАЖИ МАТЕРИАЛЬНЫХ И НЕМАТЕРИАЛЬНЫХ АКТИВОВ</w:t>
            </w:r>
          </w:p>
        </w:tc>
        <w:tc>
          <w:tcPr>
            <w:tcW w:w="1440" w:type="dxa"/>
          </w:tcPr>
          <w:p w:rsidR="005D33E2" w:rsidRPr="00AB1090" w:rsidRDefault="005D33E2" w:rsidP="001253BF">
            <w:pPr>
              <w:jc w:val="center"/>
              <w:rPr>
                <w:b/>
                <w:bCs/>
              </w:rPr>
            </w:pPr>
          </w:p>
          <w:p w:rsidR="005D33E2" w:rsidRPr="00AB1090" w:rsidRDefault="005D33E2" w:rsidP="00F66775">
            <w:pPr>
              <w:jc w:val="center"/>
              <w:rPr>
                <w:b/>
                <w:bCs/>
              </w:rPr>
            </w:pPr>
            <w:r w:rsidRPr="00AB1090">
              <w:rPr>
                <w:b/>
                <w:bCs/>
              </w:rPr>
              <w:t>7</w:t>
            </w:r>
            <w:r>
              <w:rPr>
                <w:b/>
                <w:bCs/>
              </w:rPr>
              <w:t>8</w:t>
            </w:r>
            <w:r w:rsidRPr="00AB1090">
              <w:rPr>
                <w:b/>
                <w:bCs/>
              </w:rPr>
              <w:t> </w:t>
            </w:r>
            <w:r>
              <w:rPr>
                <w:b/>
                <w:bCs/>
              </w:rPr>
              <w:t>3</w:t>
            </w:r>
            <w:r w:rsidRPr="00AB1090">
              <w:rPr>
                <w:b/>
                <w:bCs/>
              </w:rPr>
              <w:t>83,0</w:t>
            </w:r>
          </w:p>
        </w:tc>
      </w:tr>
      <w:tr w:rsidR="005D33E2" w:rsidRPr="00AB1090">
        <w:tc>
          <w:tcPr>
            <w:tcW w:w="2808" w:type="dxa"/>
          </w:tcPr>
          <w:p w:rsidR="005D33E2" w:rsidRPr="00AB1090" w:rsidRDefault="005D33E2" w:rsidP="00AE223A">
            <w:r w:rsidRPr="00AB1090">
              <w:t>1 14 01000 00 0000 410</w:t>
            </w:r>
          </w:p>
        </w:tc>
        <w:tc>
          <w:tcPr>
            <w:tcW w:w="5400" w:type="dxa"/>
          </w:tcPr>
          <w:p w:rsidR="005D33E2" w:rsidRPr="00AB1090" w:rsidRDefault="005D33E2" w:rsidP="00747B08">
            <w:r w:rsidRPr="00AB1090">
              <w:t>Доходы от продажи квартир, находящихся в собственности поселений</w:t>
            </w:r>
          </w:p>
        </w:tc>
        <w:tc>
          <w:tcPr>
            <w:tcW w:w="1440" w:type="dxa"/>
          </w:tcPr>
          <w:p w:rsidR="005D33E2" w:rsidRPr="00AB1090" w:rsidRDefault="005D33E2" w:rsidP="001253BF">
            <w:pPr>
              <w:jc w:val="center"/>
            </w:pPr>
            <w:r w:rsidRPr="00AB1090">
              <w:t>1 863,0</w:t>
            </w:r>
          </w:p>
        </w:tc>
      </w:tr>
      <w:tr w:rsidR="005D33E2" w:rsidRPr="00AB1090">
        <w:tc>
          <w:tcPr>
            <w:tcW w:w="2808" w:type="dxa"/>
          </w:tcPr>
          <w:p w:rsidR="005D33E2" w:rsidRPr="00AB1090" w:rsidRDefault="005D33E2" w:rsidP="00AE223A"/>
          <w:p w:rsidR="005D33E2" w:rsidRPr="00AB1090" w:rsidRDefault="005D33E2" w:rsidP="00AE223A"/>
          <w:p w:rsidR="005D33E2" w:rsidRPr="00AB1090" w:rsidRDefault="005D33E2" w:rsidP="00AE223A">
            <w:r w:rsidRPr="00AB1090">
              <w:t>1 14 02000 00 0000 410</w:t>
            </w:r>
          </w:p>
        </w:tc>
        <w:tc>
          <w:tcPr>
            <w:tcW w:w="5400" w:type="dxa"/>
          </w:tcPr>
          <w:p w:rsidR="005D33E2" w:rsidRPr="00AB1090" w:rsidRDefault="005D33E2" w:rsidP="00747B08">
            <w:r w:rsidRPr="00AB1090">
              <w:t>Доходы от реализации имущества, находящегося  в государственной и муниципальной собствен-ности (за исключением имущества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440" w:type="dxa"/>
          </w:tcPr>
          <w:p w:rsidR="005D33E2" w:rsidRPr="00AB1090" w:rsidRDefault="005D33E2" w:rsidP="001253BF">
            <w:pPr>
              <w:jc w:val="center"/>
            </w:pPr>
          </w:p>
          <w:p w:rsidR="005D33E2" w:rsidRPr="00AB1090" w:rsidRDefault="005D33E2" w:rsidP="001253BF">
            <w:pPr>
              <w:jc w:val="center"/>
            </w:pPr>
          </w:p>
          <w:p w:rsidR="005D33E2" w:rsidRPr="00AB1090" w:rsidRDefault="005D33E2" w:rsidP="007243EE">
            <w:pPr>
              <w:jc w:val="center"/>
            </w:pPr>
            <w:r>
              <w:t>70</w:t>
            </w:r>
            <w:r w:rsidRPr="00AB1090">
              <w:t xml:space="preserve"> </w:t>
            </w:r>
            <w:r>
              <w:t>1</w:t>
            </w:r>
            <w:r w:rsidRPr="00AB1090">
              <w:t>00,0</w:t>
            </w:r>
          </w:p>
        </w:tc>
      </w:tr>
      <w:tr w:rsidR="005D33E2" w:rsidRPr="00AB1090">
        <w:tc>
          <w:tcPr>
            <w:tcW w:w="2808" w:type="dxa"/>
          </w:tcPr>
          <w:p w:rsidR="005D33E2" w:rsidRPr="00AB1090" w:rsidRDefault="005D33E2" w:rsidP="00AE223A"/>
          <w:p w:rsidR="005D33E2" w:rsidRPr="00AB1090" w:rsidRDefault="005D33E2" w:rsidP="00AE223A"/>
          <w:p w:rsidR="005D33E2" w:rsidRPr="00AB1090" w:rsidRDefault="005D33E2" w:rsidP="00AE223A">
            <w:r w:rsidRPr="00AB1090">
              <w:t>1 14 06000 00 0000 430</w:t>
            </w:r>
          </w:p>
        </w:tc>
        <w:tc>
          <w:tcPr>
            <w:tcW w:w="5400" w:type="dxa"/>
          </w:tcPr>
          <w:p w:rsidR="005D33E2" w:rsidRPr="00AB1090" w:rsidRDefault="005D33E2" w:rsidP="00747B08">
            <w:r w:rsidRPr="00AB1090">
              <w:t>Доходы от продажи  земельных участков, находящихся в государственной и муниципаль-ной собственности (за исключением автономных учреждений, а также земельных участков госу-дарственных и муниципальных предприятий, в том числе казенных)</w:t>
            </w:r>
          </w:p>
        </w:tc>
        <w:tc>
          <w:tcPr>
            <w:tcW w:w="1440" w:type="dxa"/>
          </w:tcPr>
          <w:p w:rsidR="005D33E2" w:rsidRPr="00AB1090" w:rsidRDefault="005D33E2" w:rsidP="001253BF">
            <w:pPr>
              <w:jc w:val="center"/>
            </w:pPr>
          </w:p>
          <w:p w:rsidR="005D33E2" w:rsidRPr="00AB1090" w:rsidRDefault="005D33E2" w:rsidP="001253BF">
            <w:pPr>
              <w:jc w:val="center"/>
            </w:pPr>
          </w:p>
          <w:p w:rsidR="005D33E2" w:rsidRPr="00AB1090" w:rsidRDefault="005D33E2" w:rsidP="001253BF">
            <w:pPr>
              <w:jc w:val="center"/>
            </w:pPr>
            <w:r w:rsidRPr="00AB1090">
              <w:t>6 420,0</w:t>
            </w:r>
          </w:p>
        </w:tc>
      </w:tr>
      <w:tr w:rsidR="005D33E2" w:rsidRPr="00AB1090">
        <w:trPr>
          <w:trHeight w:val="727"/>
        </w:trPr>
        <w:tc>
          <w:tcPr>
            <w:tcW w:w="2808" w:type="dxa"/>
          </w:tcPr>
          <w:p w:rsidR="005D33E2" w:rsidRPr="00AB1090" w:rsidRDefault="005D33E2" w:rsidP="00AE223A">
            <w:pPr>
              <w:rPr>
                <w:sz w:val="26"/>
                <w:szCs w:val="26"/>
              </w:rPr>
            </w:pPr>
          </w:p>
          <w:p w:rsidR="005D33E2" w:rsidRPr="00AB1090" w:rsidRDefault="005D33E2" w:rsidP="00AE223A">
            <w:pPr>
              <w:rPr>
                <w:sz w:val="26"/>
                <w:szCs w:val="26"/>
              </w:rPr>
            </w:pPr>
            <w:r w:rsidRPr="00AB1090">
              <w:rPr>
                <w:sz w:val="26"/>
                <w:szCs w:val="26"/>
              </w:rPr>
              <w:t>1 15 00000 00 0000 000</w:t>
            </w:r>
          </w:p>
        </w:tc>
        <w:tc>
          <w:tcPr>
            <w:tcW w:w="5400" w:type="dxa"/>
          </w:tcPr>
          <w:p w:rsidR="005D33E2" w:rsidRPr="00AB1090" w:rsidRDefault="005D33E2" w:rsidP="00747B08"/>
          <w:p w:rsidR="005D33E2" w:rsidRPr="00AB1090" w:rsidRDefault="005D33E2" w:rsidP="00747B08">
            <w:r w:rsidRPr="00AB1090">
              <w:t>АДМИНИСТРАТИВНЫЕ ПЛАТЕЖИ И СБОРЫ</w:t>
            </w:r>
          </w:p>
        </w:tc>
        <w:tc>
          <w:tcPr>
            <w:tcW w:w="1440" w:type="dxa"/>
          </w:tcPr>
          <w:p w:rsidR="005D33E2" w:rsidRPr="00AB1090" w:rsidRDefault="005D33E2" w:rsidP="001253BF">
            <w:pPr>
              <w:jc w:val="center"/>
              <w:rPr>
                <w:b/>
                <w:bCs/>
              </w:rPr>
            </w:pPr>
          </w:p>
          <w:p w:rsidR="005D33E2" w:rsidRPr="00AB1090" w:rsidRDefault="005D33E2" w:rsidP="001253BF">
            <w:pPr>
              <w:jc w:val="center"/>
              <w:rPr>
                <w:b/>
                <w:bCs/>
              </w:rPr>
            </w:pPr>
            <w:r w:rsidRPr="00AB1090">
              <w:rPr>
                <w:b/>
                <w:bCs/>
              </w:rPr>
              <w:t>208,0</w:t>
            </w:r>
          </w:p>
        </w:tc>
      </w:tr>
      <w:tr w:rsidR="005D33E2" w:rsidRPr="00AB1090">
        <w:tc>
          <w:tcPr>
            <w:tcW w:w="2808" w:type="dxa"/>
          </w:tcPr>
          <w:p w:rsidR="005D33E2" w:rsidRPr="00AB1090" w:rsidRDefault="005D33E2" w:rsidP="00AE223A"/>
          <w:p w:rsidR="005D33E2" w:rsidRPr="00AB1090" w:rsidRDefault="005D33E2" w:rsidP="00AE223A">
            <w:r w:rsidRPr="00AB1090">
              <w:t>1 15 02000 00 0000 140</w:t>
            </w:r>
          </w:p>
        </w:tc>
        <w:tc>
          <w:tcPr>
            <w:tcW w:w="5400" w:type="dxa"/>
          </w:tcPr>
          <w:p w:rsidR="005D33E2" w:rsidRPr="00AB1090" w:rsidRDefault="005D33E2" w:rsidP="00747B08">
            <w:r w:rsidRPr="00AB1090">
              <w:t xml:space="preserve">Платежи, взимаемые государственными и муниципальными организациями за выполнение определенных функций </w:t>
            </w:r>
          </w:p>
        </w:tc>
        <w:tc>
          <w:tcPr>
            <w:tcW w:w="1440" w:type="dxa"/>
          </w:tcPr>
          <w:p w:rsidR="005D33E2" w:rsidRPr="00AB1090" w:rsidRDefault="005D33E2" w:rsidP="001253BF">
            <w:pPr>
              <w:jc w:val="center"/>
            </w:pPr>
          </w:p>
          <w:p w:rsidR="005D33E2" w:rsidRPr="00AB1090" w:rsidRDefault="005D33E2" w:rsidP="001253BF">
            <w:pPr>
              <w:jc w:val="center"/>
            </w:pPr>
            <w:r w:rsidRPr="00AB1090">
              <w:t>208,0</w:t>
            </w:r>
          </w:p>
        </w:tc>
      </w:tr>
      <w:tr w:rsidR="005D33E2" w:rsidRPr="00AB1090">
        <w:trPr>
          <w:trHeight w:val="765"/>
        </w:trPr>
        <w:tc>
          <w:tcPr>
            <w:tcW w:w="2808" w:type="dxa"/>
          </w:tcPr>
          <w:p w:rsidR="005D33E2" w:rsidRPr="00AB1090" w:rsidRDefault="005D33E2" w:rsidP="00AE223A"/>
          <w:p w:rsidR="005D33E2" w:rsidRPr="00AB1090" w:rsidRDefault="005D33E2" w:rsidP="00AE223A">
            <w:r w:rsidRPr="00AB1090">
              <w:t>1 17 00000 00 0000 000</w:t>
            </w:r>
          </w:p>
        </w:tc>
        <w:tc>
          <w:tcPr>
            <w:tcW w:w="5400" w:type="dxa"/>
          </w:tcPr>
          <w:p w:rsidR="005D33E2" w:rsidRPr="00AB1090" w:rsidRDefault="005D33E2" w:rsidP="00747B08"/>
          <w:p w:rsidR="005D33E2" w:rsidRPr="00AB1090" w:rsidRDefault="005D33E2" w:rsidP="00747B08">
            <w:r w:rsidRPr="00AB1090">
              <w:t>ПРОЧИЕ НЕНАЛОГОВЫЕ ДОХОДЫ</w:t>
            </w:r>
          </w:p>
        </w:tc>
        <w:tc>
          <w:tcPr>
            <w:tcW w:w="1440" w:type="dxa"/>
          </w:tcPr>
          <w:p w:rsidR="005D33E2" w:rsidRPr="00AB1090" w:rsidRDefault="005D33E2" w:rsidP="001253BF">
            <w:pPr>
              <w:jc w:val="center"/>
              <w:rPr>
                <w:b/>
                <w:bCs/>
              </w:rPr>
            </w:pPr>
          </w:p>
          <w:p w:rsidR="005D33E2" w:rsidRPr="00AB1090" w:rsidRDefault="005D33E2" w:rsidP="00C1554A">
            <w:pPr>
              <w:jc w:val="center"/>
              <w:rPr>
                <w:b/>
                <w:bCs/>
              </w:rPr>
            </w:pPr>
            <w:r w:rsidRPr="00AB1090">
              <w:rPr>
                <w:b/>
                <w:bCs/>
              </w:rPr>
              <w:t>43 673,4</w:t>
            </w:r>
          </w:p>
        </w:tc>
      </w:tr>
      <w:tr w:rsidR="005D33E2" w:rsidRPr="00AB1090">
        <w:trPr>
          <w:trHeight w:val="609"/>
        </w:trPr>
        <w:tc>
          <w:tcPr>
            <w:tcW w:w="2808" w:type="dxa"/>
          </w:tcPr>
          <w:p w:rsidR="005D33E2" w:rsidRPr="00AB1090" w:rsidRDefault="005D33E2" w:rsidP="00AE223A">
            <w:r w:rsidRPr="00AB1090">
              <w:t>1 17 05050 10 0000 180</w:t>
            </w:r>
          </w:p>
          <w:p w:rsidR="005D33E2" w:rsidRPr="00AB1090" w:rsidRDefault="005D33E2" w:rsidP="00AE223A"/>
        </w:tc>
        <w:tc>
          <w:tcPr>
            <w:tcW w:w="5400" w:type="dxa"/>
          </w:tcPr>
          <w:p w:rsidR="005D33E2" w:rsidRPr="00AB1090" w:rsidRDefault="005D33E2" w:rsidP="00747B08">
            <w:r w:rsidRPr="00AB1090">
              <w:t>Прочие неналоговые доходы бюджетов поселений</w:t>
            </w:r>
          </w:p>
        </w:tc>
        <w:tc>
          <w:tcPr>
            <w:tcW w:w="1440" w:type="dxa"/>
          </w:tcPr>
          <w:p w:rsidR="005D33E2" w:rsidRPr="00AB1090" w:rsidRDefault="005D33E2" w:rsidP="001253BF">
            <w:pPr>
              <w:jc w:val="center"/>
            </w:pPr>
            <w:r w:rsidRPr="00AB1090">
              <w:t>43 673,4</w:t>
            </w:r>
          </w:p>
          <w:p w:rsidR="005D33E2" w:rsidRPr="00AB1090" w:rsidRDefault="005D33E2" w:rsidP="001253BF">
            <w:pPr>
              <w:jc w:val="center"/>
            </w:pPr>
          </w:p>
        </w:tc>
      </w:tr>
      <w:tr w:rsidR="005D33E2" w:rsidRPr="00AB1090">
        <w:trPr>
          <w:trHeight w:val="765"/>
        </w:trPr>
        <w:tc>
          <w:tcPr>
            <w:tcW w:w="2808" w:type="dxa"/>
          </w:tcPr>
          <w:p w:rsidR="005D33E2" w:rsidRPr="00AB1090" w:rsidRDefault="005D33E2" w:rsidP="00AE223A">
            <w:pPr>
              <w:rPr>
                <w:b/>
                <w:bCs/>
              </w:rPr>
            </w:pPr>
          </w:p>
          <w:p w:rsidR="005D33E2" w:rsidRPr="00AB1090" w:rsidRDefault="005D33E2" w:rsidP="00AE223A">
            <w:pPr>
              <w:rPr>
                <w:b/>
                <w:bCs/>
              </w:rPr>
            </w:pPr>
            <w:r w:rsidRPr="00AB1090">
              <w:rPr>
                <w:b/>
                <w:bCs/>
              </w:rPr>
              <w:t>2 00 00000 00 0000 000</w:t>
            </w:r>
          </w:p>
        </w:tc>
        <w:tc>
          <w:tcPr>
            <w:tcW w:w="5400" w:type="dxa"/>
          </w:tcPr>
          <w:p w:rsidR="005D33E2" w:rsidRPr="00AB1090" w:rsidRDefault="005D33E2" w:rsidP="00747B08">
            <w:pPr>
              <w:rPr>
                <w:b/>
                <w:bCs/>
              </w:rPr>
            </w:pPr>
          </w:p>
          <w:p w:rsidR="005D33E2" w:rsidRPr="00AB1090" w:rsidRDefault="005D33E2" w:rsidP="00747B08">
            <w:pPr>
              <w:rPr>
                <w:b/>
                <w:bCs/>
              </w:rPr>
            </w:pPr>
            <w:r w:rsidRPr="00AB1090"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1440" w:type="dxa"/>
          </w:tcPr>
          <w:p w:rsidR="005D33E2" w:rsidRPr="00AB1090" w:rsidRDefault="005D33E2" w:rsidP="001253BF">
            <w:pPr>
              <w:jc w:val="center"/>
              <w:rPr>
                <w:b/>
                <w:bCs/>
              </w:rPr>
            </w:pPr>
          </w:p>
          <w:p w:rsidR="005D33E2" w:rsidRPr="00AB1090" w:rsidRDefault="005D33E2" w:rsidP="00B725C7">
            <w:pPr>
              <w:jc w:val="center"/>
              <w:rPr>
                <w:b/>
                <w:bCs/>
              </w:rPr>
            </w:pPr>
            <w:r w:rsidRPr="00AB1090">
              <w:rPr>
                <w:b/>
                <w:bCs/>
              </w:rPr>
              <w:t>275 914,8</w:t>
            </w:r>
          </w:p>
        </w:tc>
      </w:tr>
      <w:tr w:rsidR="005D33E2" w:rsidRPr="00AB1090">
        <w:trPr>
          <w:trHeight w:val="960"/>
        </w:trPr>
        <w:tc>
          <w:tcPr>
            <w:tcW w:w="8208" w:type="dxa"/>
            <w:gridSpan w:val="2"/>
            <w:vAlign w:val="center"/>
          </w:tcPr>
          <w:p w:rsidR="005D33E2" w:rsidRPr="00AB1090" w:rsidRDefault="005D33E2" w:rsidP="001F1FBA">
            <w:pPr>
              <w:jc w:val="center"/>
              <w:rPr>
                <w:b/>
                <w:bCs/>
              </w:rPr>
            </w:pPr>
            <w:r w:rsidRPr="00AB1090">
              <w:rPr>
                <w:b/>
                <w:bCs/>
              </w:rPr>
              <w:t>В С Е Г О    Д О Х О Д О В</w:t>
            </w:r>
          </w:p>
        </w:tc>
        <w:tc>
          <w:tcPr>
            <w:tcW w:w="1440" w:type="dxa"/>
            <w:vAlign w:val="center"/>
          </w:tcPr>
          <w:p w:rsidR="005D33E2" w:rsidRPr="00AB1090" w:rsidRDefault="005D33E2" w:rsidP="001F1FBA">
            <w:pPr>
              <w:jc w:val="center"/>
              <w:rPr>
                <w:b/>
                <w:bCs/>
              </w:rPr>
            </w:pPr>
            <w:r w:rsidRPr="00AB1090">
              <w:rPr>
                <w:b/>
                <w:bCs/>
              </w:rPr>
              <w:t>52</w:t>
            </w:r>
            <w:r>
              <w:rPr>
                <w:b/>
                <w:bCs/>
              </w:rPr>
              <w:t>6</w:t>
            </w:r>
            <w:r w:rsidRPr="00AB1090">
              <w:rPr>
                <w:b/>
                <w:bCs/>
              </w:rPr>
              <w:t> </w:t>
            </w:r>
            <w:r>
              <w:rPr>
                <w:b/>
                <w:bCs/>
              </w:rPr>
              <w:t>7</w:t>
            </w:r>
            <w:r w:rsidRPr="00AB1090">
              <w:rPr>
                <w:b/>
                <w:bCs/>
              </w:rPr>
              <w:t>22,3</w:t>
            </w:r>
          </w:p>
        </w:tc>
      </w:tr>
    </w:tbl>
    <w:p w:rsidR="005D33E2" w:rsidRPr="00AB1090" w:rsidRDefault="005D33E2" w:rsidP="00D56F2F">
      <w:pPr>
        <w:jc w:val="center"/>
      </w:pPr>
    </w:p>
    <w:sectPr w:rsidR="005D33E2" w:rsidRPr="00AB1090" w:rsidSect="00D56F2F">
      <w:footerReference w:type="default" r:id="rId6"/>
      <w:pgSz w:w="11906" w:h="16838"/>
      <w:pgMar w:top="1134" w:right="850" w:bottom="899" w:left="1701" w:header="708" w:footer="708" w:gutter="0"/>
      <w:pgNumType w:start="1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33E2" w:rsidRDefault="005D33E2">
      <w:r>
        <w:separator/>
      </w:r>
    </w:p>
  </w:endnote>
  <w:endnote w:type="continuationSeparator" w:id="1">
    <w:p w:rsidR="005D33E2" w:rsidRDefault="005D33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E2" w:rsidRDefault="005D33E2" w:rsidP="00621216">
    <w:pPr>
      <w:pStyle w:val="Footer"/>
      <w:framePr w:wrap="auto" w:vAnchor="text" w:hAnchor="margin" w:xAlign="center" w:y="1"/>
      <w:rPr>
        <w:rStyle w:val="PageNumber"/>
      </w:rPr>
    </w:pPr>
  </w:p>
  <w:p w:rsidR="005D33E2" w:rsidRDefault="005D33E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33E2" w:rsidRDefault="005D33E2">
      <w:r>
        <w:separator/>
      </w:r>
    </w:p>
  </w:footnote>
  <w:footnote w:type="continuationSeparator" w:id="1">
    <w:p w:rsidR="005D33E2" w:rsidRDefault="005D33E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defaultTabStop w:val="708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5078"/>
    <w:rsid w:val="00001F79"/>
    <w:rsid w:val="00004138"/>
    <w:rsid w:val="00012034"/>
    <w:rsid w:val="0001734B"/>
    <w:rsid w:val="00017F32"/>
    <w:rsid w:val="00020FC5"/>
    <w:rsid w:val="00021779"/>
    <w:rsid w:val="00023205"/>
    <w:rsid w:val="00027531"/>
    <w:rsid w:val="0004081C"/>
    <w:rsid w:val="000417CE"/>
    <w:rsid w:val="00041931"/>
    <w:rsid w:val="00042A59"/>
    <w:rsid w:val="00046CA6"/>
    <w:rsid w:val="000639C8"/>
    <w:rsid w:val="000649D1"/>
    <w:rsid w:val="00085FCE"/>
    <w:rsid w:val="00094179"/>
    <w:rsid w:val="00096363"/>
    <w:rsid w:val="000A0C8A"/>
    <w:rsid w:val="000A18A2"/>
    <w:rsid w:val="000B70A5"/>
    <w:rsid w:val="000C6C7E"/>
    <w:rsid w:val="000D79FC"/>
    <w:rsid w:val="000E6A91"/>
    <w:rsid w:val="000E79DC"/>
    <w:rsid w:val="000F0B4A"/>
    <w:rsid w:val="000F4F07"/>
    <w:rsid w:val="000F784E"/>
    <w:rsid w:val="000F7A74"/>
    <w:rsid w:val="00100FB0"/>
    <w:rsid w:val="001012B8"/>
    <w:rsid w:val="00103123"/>
    <w:rsid w:val="00107B8D"/>
    <w:rsid w:val="00111BA5"/>
    <w:rsid w:val="00115C05"/>
    <w:rsid w:val="00117134"/>
    <w:rsid w:val="00122B86"/>
    <w:rsid w:val="001253BF"/>
    <w:rsid w:val="0012646E"/>
    <w:rsid w:val="0012699C"/>
    <w:rsid w:val="001304E3"/>
    <w:rsid w:val="00165732"/>
    <w:rsid w:val="00170E15"/>
    <w:rsid w:val="00181580"/>
    <w:rsid w:val="00183CCE"/>
    <w:rsid w:val="00183D4B"/>
    <w:rsid w:val="0019077B"/>
    <w:rsid w:val="00196827"/>
    <w:rsid w:val="001A0FAC"/>
    <w:rsid w:val="001A32DC"/>
    <w:rsid w:val="001A5960"/>
    <w:rsid w:val="001B2C55"/>
    <w:rsid w:val="001D5A9D"/>
    <w:rsid w:val="001E0552"/>
    <w:rsid w:val="001E10CC"/>
    <w:rsid w:val="001E6603"/>
    <w:rsid w:val="001F1FBA"/>
    <w:rsid w:val="00200DAA"/>
    <w:rsid w:val="00205424"/>
    <w:rsid w:val="00217373"/>
    <w:rsid w:val="00224D4F"/>
    <w:rsid w:val="00226BB4"/>
    <w:rsid w:val="00234810"/>
    <w:rsid w:val="002361C0"/>
    <w:rsid w:val="0024384E"/>
    <w:rsid w:val="00252283"/>
    <w:rsid w:val="002775B7"/>
    <w:rsid w:val="002809A1"/>
    <w:rsid w:val="0028448F"/>
    <w:rsid w:val="00284834"/>
    <w:rsid w:val="002A2C76"/>
    <w:rsid w:val="002A4C3D"/>
    <w:rsid w:val="002A6055"/>
    <w:rsid w:val="002A637E"/>
    <w:rsid w:val="002B4086"/>
    <w:rsid w:val="002C1897"/>
    <w:rsid w:val="002C232E"/>
    <w:rsid w:val="002D07FC"/>
    <w:rsid w:val="002D4772"/>
    <w:rsid w:val="002E1180"/>
    <w:rsid w:val="002E3FA0"/>
    <w:rsid w:val="002E537B"/>
    <w:rsid w:val="002F066F"/>
    <w:rsid w:val="002F1947"/>
    <w:rsid w:val="002F7463"/>
    <w:rsid w:val="00301193"/>
    <w:rsid w:val="0030192A"/>
    <w:rsid w:val="00310495"/>
    <w:rsid w:val="003144B3"/>
    <w:rsid w:val="0033404B"/>
    <w:rsid w:val="003341D9"/>
    <w:rsid w:val="00354327"/>
    <w:rsid w:val="0035663B"/>
    <w:rsid w:val="00360581"/>
    <w:rsid w:val="00361423"/>
    <w:rsid w:val="0036249C"/>
    <w:rsid w:val="003707F3"/>
    <w:rsid w:val="003768D2"/>
    <w:rsid w:val="003826AB"/>
    <w:rsid w:val="003859C1"/>
    <w:rsid w:val="00386B6A"/>
    <w:rsid w:val="00397B4B"/>
    <w:rsid w:val="003A0247"/>
    <w:rsid w:val="003A6D4B"/>
    <w:rsid w:val="003B63C8"/>
    <w:rsid w:val="003B7C4E"/>
    <w:rsid w:val="003C0F6B"/>
    <w:rsid w:val="003E4998"/>
    <w:rsid w:val="003F4F97"/>
    <w:rsid w:val="003F6DD7"/>
    <w:rsid w:val="003F78B1"/>
    <w:rsid w:val="00403574"/>
    <w:rsid w:val="0040627A"/>
    <w:rsid w:val="00410837"/>
    <w:rsid w:val="00421EF0"/>
    <w:rsid w:val="004223C8"/>
    <w:rsid w:val="0042360E"/>
    <w:rsid w:val="00427CB5"/>
    <w:rsid w:val="00437103"/>
    <w:rsid w:val="0045327C"/>
    <w:rsid w:val="00454657"/>
    <w:rsid w:val="00470546"/>
    <w:rsid w:val="0049002E"/>
    <w:rsid w:val="0049487F"/>
    <w:rsid w:val="004C4A76"/>
    <w:rsid w:val="004D08E2"/>
    <w:rsid w:val="004D1BCC"/>
    <w:rsid w:val="004D5BB2"/>
    <w:rsid w:val="004E5A3E"/>
    <w:rsid w:val="004F7AE1"/>
    <w:rsid w:val="00512FAB"/>
    <w:rsid w:val="00513B4E"/>
    <w:rsid w:val="00514FF1"/>
    <w:rsid w:val="005266ED"/>
    <w:rsid w:val="005416CC"/>
    <w:rsid w:val="00541C8A"/>
    <w:rsid w:val="00553417"/>
    <w:rsid w:val="00555020"/>
    <w:rsid w:val="0056257B"/>
    <w:rsid w:val="00566FA1"/>
    <w:rsid w:val="00572180"/>
    <w:rsid w:val="00574BC8"/>
    <w:rsid w:val="00595F47"/>
    <w:rsid w:val="005A3CC2"/>
    <w:rsid w:val="005A7AA0"/>
    <w:rsid w:val="005C01CB"/>
    <w:rsid w:val="005C2514"/>
    <w:rsid w:val="005D33E2"/>
    <w:rsid w:val="005D6D39"/>
    <w:rsid w:val="005F4A4C"/>
    <w:rsid w:val="006022BF"/>
    <w:rsid w:val="00602BBC"/>
    <w:rsid w:val="00603DAA"/>
    <w:rsid w:val="0061167A"/>
    <w:rsid w:val="0061331E"/>
    <w:rsid w:val="00621216"/>
    <w:rsid w:val="00625078"/>
    <w:rsid w:val="00626BEA"/>
    <w:rsid w:val="00626C6B"/>
    <w:rsid w:val="00630096"/>
    <w:rsid w:val="0064472D"/>
    <w:rsid w:val="00651422"/>
    <w:rsid w:val="006655B5"/>
    <w:rsid w:val="00670826"/>
    <w:rsid w:val="006B34FC"/>
    <w:rsid w:val="006B501C"/>
    <w:rsid w:val="006C1D46"/>
    <w:rsid w:val="006F1DEB"/>
    <w:rsid w:val="006F3368"/>
    <w:rsid w:val="006F3436"/>
    <w:rsid w:val="00705111"/>
    <w:rsid w:val="007076A0"/>
    <w:rsid w:val="00710337"/>
    <w:rsid w:val="00717F25"/>
    <w:rsid w:val="00723E7E"/>
    <w:rsid w:val="007243EE"/>
    <w:rsid w:val="007312C6"/>
    <w:rsid w:val="00734119"/>
    <w:rsid w:val="00745DF8"/>
    <w:rsid w:val="00747B08"/>
    <w:rsid w:val="0076712D"/>
    <w:rsid w:val="00776A3A"/>
    <w:rsid w:val="00783396"/>
    <w:rsid w:val="00790DD8"/>
    <w:rsid w:val="00792599"/>
    <w:rsid w:val="00793A29"/>
    <w:rsid w:val="00795F2A"/>
    <w:rsid w:val="007A0BE8"/>
    <w:rsid w:val="007A262B"/>
    <w:rsid w:val="007A37A0"/>
    <w:rsid w:val="007B5F7F"/>
    <w:rsid w:val="007C0804"/>
    <w:rsid w:val="007C1D61"/>
    <w:rsid w:val="007C3161"/>
    <w:rsid w:val="007C5A50"/>
    <w:rsid w:val="007D3665"/>
    <w:rsid w:val="007D36EE"/>
    <w:rsid w:val="007D73BC"/>
    <w:rsid w:val="007E5D81"/>
    <w:rsid w:val="007E7342"/>
    <w:rsid w:val="007E7AFC"/>
    <w:rsid w:val="00804B76"/>
    <w:rsid w:val="00811A58"/>
    <w:rsid w:val="008206CF"/>
    <w:rsid w:val="00821FF5"/>
    <w:rsid w:val="00836116"/>
    <w:rsid w:val="0083731D"/>
    <w:rsid w:val="00842A6C"/>
    <w:rsid w:val="00845A09"/>
    <w:rsid w:val="0086158D"/>
    <w:rsid w:val="00864BCA"/>
    <w:rsid w:val="00871110"/>
    <w:rsid w:val="008868A2"/>
    <w:rsid w:val="0088741F"/>
    <w:rsid w:val="008B2EC7"/>
    <w:rsid w:val="008B5171"/>
    <w:rsid w:val="008C0758"/>
    <w:rsid w:val="008C487C"/>
    <w:rsid w:val="008C4EE5"/>
    <w:rsid w:val="008C4F37"/>
    <w:rsid w:val="008C76A5"/>
    <w:rsid w:val="008D0908"/>
    <w:rsid w:val="008E017A"/>
    <w:rsid w:val="008E0683"/>
    <w:rsid w:val="008E6A94"/>
    <w:rsid w:val="008F6A72"/>
    <w:rsid w:val="0090171E"/>
    <w:rsid w:val="00903EC2"/>
    <w:rsid w:val="00914A57"/>
    <w:rsid w:val="009333AE"/>
    <w:rsid w:val="00937E91"/>
    <w:rsid w:val="00940FA6"/>
    <w:rsid w:val="00941253"/>
    <w:rsid w:val="00967BFE"/>
    <w:rsid w:val="00974DB7"/>
    <w:rsid w:val="009911A2"/>
    <w:rsid w:val="009D4E55"/>
    <w:rsid w:val="009E70CE"/>
    <w:rsid w:val="009F0C7F"/>
    <w:rsid w:val="00A06C99"/>
    <w:rsid w:val="00A121D6"/>
    <w:rsid w:val="00A43E41"/>
    <w:rsid w:val="00A442D6"/>
    <w:rsid w:val="00A50290"/>
    <w:rsid w:val="00A52158"/>
    <w:rsid w:val="00A7370B"/>
    <w:rsid w:val="00A92034"/>
    <w:rsid w:val="00AA3B17"/>
    <w:rsid w:val="00AB1090"/>
    <w:rsid w:val="00AB1859"/>
    <w:rsid w:val="00AE223A"/>
    <w:rsid w:val="00AE69B6"/>
    <w:rsid w:val="00AF3AE5"/>
    <w:rsid w:val="00B05D5B"/>
    <w:rsid w:val="00B254DF"/>
    <w:rsid w:val="00B30AAB"/>
    <w:rsid w:val="00B32CCB"/>
    <w:rsid w:val="00B34647"/>
    <w:rsid w:val="00B348EA"/>
    <w:rsid w:val="00B4534E"/>
    <w:rsid w:val="00B501D1"/>
    <w:rsid w:val="00B52540"/>
    <w:rsid w:val="00B52A93"/>
    <w:rsid w:val="00B57136"/>
    <w:rsid w:val="00B6278B"/>
    <w:rsid w:val="00B70224"/>
    <w:rsid w:val="00B725C7"/>
    <w:rsid w:val="00B74AFD"/>
    <w:rsid w:val="00B90A65"/>
    <w:rsid w:val="00B93222"/>
    <w:rsid w:val="00BA1568"/>
    <w:rsid w:val="00BA1DF3"/>
    <w:rsid w:val="00BA5ECA"/>
    <w:rsid w:val="00BD7427"/>
    <w:rsid w:val="00BE51D0"/>
    <w:rsid w:val="00BF2695"/>
    <w:rsid w:val="00BF3A4F"/>
    <w:rsid w:val="00BF5EBA"/>
    <w:rsid w:val="00BF6F2E"/>
    <w:rsid w:val="00C1554A"/>
    <w:rsid w:val="00C20C46"/>
    <w:rsid w:val="00C226CB"/>
    <w:rsid w:val="00C47DA4"/>
    <w:rsid w:val="00C65B11"/>
    <w:rsid w:val="00C76CDE"/>
    <w:rsid w:val="00C77D39"/>
    <w:rsid w:val="00C80CE6"/>
    <w:rsid w:val="00C81B20"/>
    <w:rsid w:val="00C903F1"/>
    <w:rsid w:val="00C9345D"/>
    <w:rsid w:val="00C94155"/>
    <w:rsid w:val="00C95809"/>
    <w:rsid w:val="00CC0922"/>
    <w:rsid w:val="00CC565C"/>
    <w:rsid w:val="00CC5C75"/>
    <w:rsid w:val="00CD2867"/>
    <w:rsid w:val="00CD3F2F"/>
    <w:rsid w:val="00CE1BA3"/>
    <w:rsid w:val="00CF58B9"/>
    <w:rsid w:val="00D1327D"/>
    <w:rsid w:val="00D24924"/>
    <w:rsid w:val="00D32920"/>
    <w:rsid w:val="00D41FD7"/>
    <w:rsid w:val="00D5224B"/>
    <w:rsid w:val="00D53315"/>
    <w:rsid w:val="00D55B4F"/>
    <w:rsid w:val="00D56F2F"/>
    <w:rsid w:val="00D70232"/>
    <w:rsid w:val="00D80A3A"/>
    <w:rsid w:val="00D8567F"/>
    <w:rsid w:val="00D93EA6"/>
    <w:rsid w:val="00DA31E8"/>
    <w:rsid w:val="00DA484E"/>
    <w:rsid w:val="00DB14F3"/>
    <w:rsid w:val="00DB4A76"/>
    <w:rsid w:val="00DB51FA"/>
    <w:rsid w:val="00DC168D"/>
    <w:rsid w:val="00DC5703"/>
    <w:rsid w:val="00DD5DF4"/>
    <w:rsid w:val="00DD6107"/>
    <w:rsid w:val="00DF1045"/>
    <w:rsid w:val="00DF2E97"/>
    <w:rsid w:val="00E05381"/>
    <w:rsid w:val="00E125F0"/>
    <w:rsid w:val="00E16478"/>
    <w:rsid w:val="00E1773F"/>
    <w:rsid w:val="00E2175A"/>
    <w:rsid w:val="00E34535"/>
    <w:rsid w:val="00E46F06"/>
    <w:rsid w:val="00E64EBA"/>
    <w:rsid w:val="00E669B8"/>
    <w:rsid w:val="00E751BE"/>
    <w:rsid w:val="00E81631"/>
    <w:rsid w:val="00E86CED"/>
    <w:rsid w:val="00E879BD"/>
    <w:rsid w:val="00EA2AFE"/>
    <w:rsid w:val="00EB038F"/>
    <w:rsid w:val="00EB3C13"/>
    <w:rsid w:val="00EB6EFE"/>
    <w:rsid w:val="00ED456E"/>
    <w:rsid w:val="00F001CF"/>
    <w:rsid w:val="00F04E2F"/>
    <w:rsid w:val="00F05E7A"/>
    <w:rsid w:val="00F2073E"/>
    <w:rsid w:val="00F2246B"/>
    <w:rsid w:val="00F339E7"/>
    <w:rsid w:val="00F36AA2"/>
    <w:rsid w:val="00F40960"/>
    <w:rsid w:val="00F45359"/>
    <w:rsid w:val="00F61842"/>
    <w:rsid w:val="00F66775"/>
    <w:rsid w:val="00F76B15"/>
    <w:rsid w:val="00F80567"/>
    <w:rsid w:val="00F8473F"/>
    <w:rsid w:val="00F84BF7"/>
    <w:rsid w:val="00F85F34"/>
    <w:rsid w:val="00F86669"/>
    <w:rsid w:val="00F90DA8"/>
    <w:rsid w:val="00F95AA3"/>
    <w:rsid w:val="00FA01CA"/>
    <w:rsid w:val="00FB1BB6"/>
    <w:rsid w:val="00FB767C"/>
    <w:rsid w:val="00FC5003"/>
    <w:rsid w:val="00FD5355"/>
    <w:rsid w:val="00FE1C23"/>
    <w:rsid w:val="00FF27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AE223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45327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171AD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45327C"/>
  </w:style>
  <w:style w:type="paragraph" w:customStyle="1" w:styleId="ConsNormal">
    <w:name w:val="ConsNormal"/>
    <w:uiPriority w:val="99"/>
    <w:rsid w:val="00E669B8"/>
    <w:pPr>
      <w:snapToGrid w:val="0"/>
      <w:ind w:firstLine="720"/>
    </w:pPr>
    <w:rPr>
      <w:rFonts w:ascii="Consultant" w:hAnsi="Consultant" w:cs="Consultant"/>
      <w:sz w:val="20"/>
      <w:szCs w:val="20"/>
    </w:rPr>
  </w:style>
  <w:style w:type="paragraph" w:styleId="Header">
    <w:name w:val="header"/>
    <w:basedOn w:val="Normal"/>
    <w:link w:val="HeaderChar"/>
    <w:uiPriority w:val="99"/>
    <w:rsid w:val="00A121D6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171AD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8B51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1AD"/>
    <w:rPr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5905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476</Words>
  <Characters>2715</Characters>
  <Application>Microsoft Office Outlook</Application>
  <DocSecurity>0</DocSecurity>
  <Lines>0</Lines>
  <Paragraphs>0</Paragraphs>
  <ScaleCrop>false</ScaleCrop>
  <Company>KFGP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Приложение № 1</dc:title>
  <dc:subject/>
  <dc:creator>PK2</dc:creator>
  <cp:keywords/>
  <dc:description/>
  <cp:lastModifiedBy>User</cp:lastModifiedBy>
  <cp:revision>2</cp:revision>
  <cp:lastPrinted>2010-10-07T12:04:00Z</cp:lastPrinted>
  <dcterms:created xsi:type="dcterms:W3CDTF">2010-11-02T07:17:00Z</dcterms:created>
  <dcterms:modified xsi:type="dcterms:W3CDTF">2010-11-02T07:17:00Z</dcterms:modified>
</cp:coreProperties>
</file>