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1A8" w:rsidRPr="00391C4D" w:rsidRDefault="00D431A8" w:rsidP="00391C4D">
      <w:pPr>
        <w:jc w:val="center"/>
        <w:rPr>
          <w:b/>
          <w:bCs/>
        </w:rPr>
      </w:pPr>
      <w:r w:rsidRPr="00391C4D">
        <w:rPr>
          <w:b/>
          <w:bCs/>
        </w:rPr>
        <w:t>СОВЕТ ДЕПУТАТОВ</w:t>
      </w:r>
    </w:p>
    <w:p w:rsidR="00D431A8" w:rsidRPr="00391C4D" w:rsidRDefault="00D431A8" w:rsidP="00391C4D">
      <w:pPr>
        <w:jc w:val="center"/>
        <w:rPr>
          <w:b/>
          <w:bCs/>
        </w:rPr>
      </w:pPr>
      <w:r w:rsidRPr="00391C4D">
        <w:rPr>
          <w:b/>
          <w:bCs/>
        </w:rPr>
        <w:t>МУНИЦИПАЛЬНОГО ОБРАЗОВАНИЯ</w:t>
      </w:r>
    </w:p>
    <w:p w:rsidR="00D431A8" w:rsidRPr="00391C4D" w:rsidRDefault="00D431A8" w:rsidP="00391C4D">
      <w:pPr>
        <w:jc w:val="center"/>
        <w:rPr>
          <w:b/>
          <w:bCs/>
        </w:rPr>
      </w:pPr>
      <w:r w:rsidRPr="00391C4D">
        <w:rPr>
          <w:b/>
          <w:bCs/>
        </w:rPr>
        <w:t>«КИНГИСЕППСКОЕ ГОРОДСКОЕ ПОСЕЛЕНИЕ»</w:t>
      </w:r>
    </w:p>
    <w:p w:rsidR="00D431A8" w:rsidRPr="00391C4D" w:rsidRDefault="00D431A8" w:rsidP="00391C4D">
      <w:pPr>
        <w:jc w:val="center"/>
      </w:pPr>
      <w:r w:rsidRPr="00391C4D">
        <w:t xml:space="preserve">МУНИЦИПАЛЬНОГО ОБРАЗОВАНИЯ </w:t>
      </w:r>
    </w:p>
    <w:p w:rsidR="00D431A8" w:rsidRPr="00391C4D" w:rsidRDefault="00D431A8" w:rsidP="00391C4D">
      <w:pPr>
        <w:jc w:val="center"/>
      </w:pPr>
      <w:r w:rsidRPr="00391C4D">
        <w:t>«КИНГИСЕППСКИЙ МУНИЦИПАЛЬНЫЙ РАЙОН»</w:t>
      </w:r>
    </w:p>
    <w:p w:rsidR="00D431A8" w:rsidRPr="00391C4D" w:rsidRDefault="00D431A8" w:rsidP="00391C4D">
      <w:pPr>
        <w:jc w:val="center"/>
      </w:pPr>
      <w:r w:rsidRPr="00391C4D">
        <w:t>ЛЕНИНГРАДСКОЙ ОБЛАСТИ</w:t>
      </w:r>
    </w:p>
    <w:p w:rsidR="00D431A8" w:rsidRPr="00391C4D" w:rsidRDefault="00D431A8" w:rsidP="00391C4D">
      <w:pPr>
        <w:jc w:val="center"/>
        <w:rPr>
          <w:b/>
          <w:bCs/>
        </w:rPr>
      </w:pPr>
      <w:r w:rsidRPr="00391C4D">
        <w:rPr>
          <w:b/>
          <w:bCs/>
        </w:rPr>
        <w:t>второго созыва</w:t>
      </w:r>
    </w:p>
    <w:p w:rsidR="00D431A8" w:rsidRPr="00391C4D" w:rsidRDefault="00D431A8" w:rsidP="00391C4D">
      <w:pPr>
        <w:jc w:val="center"/>
        <w:rPr>
          <w:b/>
          <w:bCs/>
        </w:rPr>
      </w:pPr>
    </w:p>
    <w:p w:rsidR="00D431A8" w:rsidRPr="00391C4D" w:rsidRDefault="00D431A8" w:rsidP="00391C4D">
      <w:pPr>
        <w:jc w:val="center"/>
        <w:rPr>
          <w:b/>
          <w:bCs/>
        </w:rPr>
      </w:pPr>
      <w:r w:rsidRPr="00391C4D">
        <w:rPr>
          <w:b/>
          <w:bCs/>
        </w:rPr>
        <w:t>Р Е Ш Е Н И Е</w:t>
      </w:r>
    </w:p>
    <w:p w:rsidR="00D431A8" w:rsidRPr="00391C4D" w:rsidRDefault="00D431A8" w:rsidP="00034A87">
      <w:pPr>
        <w:suppressAutoHyphens/>
        <w:jc w:val="center"/>
        <w:rPr>
          <w:b/>
          <w:bCs/>
        </w:rPr>
      </w:pPr>
    </w:p>
    <w:p w:rsidR="00D431A8" w:rsidRPr="00391C4D" w:rsidRDefault="00D431A8" w:rsidP="00034A87">
      <w:pPr>
        <w:suppressAutoHyphens/>
      </w:pPr>
      <w:r w:rsidRPr="00391C4D">
        <w:rPr>
          <w:b/>
          <w:bCs/>
        </w:rPr>
        <w:t>от 22 октября 2010 года   №  206</w:t>
      </w:r>
    </w:p>
    <w:p w:rsidR="00D431A8" w:rsidRPr="00391C4D" w:rsidRDefault="00D431A8" w:rsidP="00034A87">
      <w:pPr>
        <w:jc w:val="both"/>
      </w:pPr>
    </w:p>
    <w:p w:rsidR="00D431A8" w:rsidRPr="00391C4D" w:rsidRDefault="00D431A8" w:rsidP="00034A87">
      <w:pPr>
        <w:jc w:val="both"/>
        <w:rPr>
          <w:b/>
          <w:bCs/>
        </w:rPr>
      </w:pPr>
      <w:r w:rsidRPr="00391C4D">
        <w:rPr>
          <w:b/>
          <w:bCs/>
        </w:rPr>
        <w:t xml:space="preserve">О вступлении администрации </w:t>
      </w:r>
    </w:p>
    <w:p w:rsidR="00D431A8" w:rsidRPr="00391C4D" w:rsidRDefault="00D431A8" w:rsidP="00034A87">
      <w:pPr>
        <w:jc w:val="both"/>
        <w:rPr>
          <w:b/>
          <w:bCs/>
        </w:rPr>
      </w:pPr>
      <w:r w:rsidRPr="00391C4D">
        <w:rPr>
          <w:b/>
          <w:bCs/>
        </w:rPr>
        <w:t>МО «Кингисеппское городское поселение»</w:t>
      </w:r>
    </w:p>
    <w:p w:rsidR="00D431A8" w:rsidRPr="00391C4D" w:rsidRDefault="00D431A8" w:rsidP="008003AA">
      <w:pPr>
        <w:jc w:val="both"/>
        <w:rPr>
          <w:b/>
          <w:bCs/>
        </w:rPr>
      </w:pPr>
      <w:r w:rsidRPr="00391C4D">
        <w:rPr>
          <w:b/>
          <w:bCs/>
        </w:rPr>
        <w:t xml:space="preserve">в члены Некоммерческого партнерства </w:t>
      </w:r>
    </w:p>
    <w:p w:rsidR="00D431A8" w:rsidRPr="00391C4D" w:rsidRDefault="00D431A8" w:rsidP="008003AA">
      <w:pPr>
        <w:jc w:val="both"/>
        <w:rPr>
          <w:b/>
          <w:bCs/>
        </w:rPr>
      </w:pPr>
      <w:r w:rsidRPr="00391C4D">
        <w:rPr>
          <w:b/>
          <w:bCs/>
        </w:rPr>
        <w:t>«Кингисеппский аэроклуб Взлет»</w:t>
      </w:r>
    </w:p>
    <w:p w:rsidR="00D431A8" w:rsidRPr="00391C4D" w:rsidRDefault="00D431A8" w:rsidP="008003AA">
      <w:pPr>
        <w:jc w:val="both"/>
      </w:pPr>
    </w:p>
    <w:p w:rsidR="00D431A8" w:rsidRPr="00391C4D" w:rsidRDefault="00D431A8" w:rsidP="00034A87">
      <w:pPr>
        <w:ind w:firstLine="708"/>
        <w:jc w:val="both"/>
      </w:pPr>
      <w:r w:rsidRPr="00391C4D">
        <w:t xml:space="preserve">Заслушав и обсудив информацию Соснина А.В., заместителя главы администрации – председателя комитета по культуре, спорту и молодежной политики администрации МО «Кингисеппское городское поселение» о вступлении администрации МО «Кингисеппское городское поселение» в члены Некоммерческого партнерства «Кингисеппский аэроклуб Взлет», </w:t>
      </w:r>
    </w:p>
    <w:p w:rsidR="00D431A8" w:rsidRPr="00391C4D" w:rsidRDefault="00D431A8" w:rsidP="00034A87">
      <w:pPr>
        <w:jc w:val="both"/>
      </w:pPr>
      <w:r w:rsidRPr="00391C4D">
        <w:t>Совет депутатов МО «Кингисеппское городское поселение»</w:t>
      </w:r>
    </w:p>
    <w:p w:rsidR="00D431A8" w:rsidRPr="00391C4D" w:rsidRDefault="00D431A8" w:rsidP="00034A87">
      <w:pPr>
        <w:ind w:firstLine="900"/>
        <w:jc w:val="both"/>
      </w:pPr>
    </w:p>
    <w:p w:rsidR="00D431A8" w:rsidRPr="00391C4D" w:rsidRDefault="00D431A8" w:rsidP="00034A87">
      <w:pPr>
        <w:suppressAutoHyphens/>
        <w:jc w:val="both"/>
        <w:rPr>
          <w:b/>
          <w:bCs/>
        </w:rPr>
      </w:pPr>
      <w:r w:rsidRPr="00391C4D">
        <w:rPr>
          <w:b/>
          <w:bCs/>
        </w:rPr>
        <w:t>Р Е Ш И Л:</w:t>
      </w:r>
    </w:p>
    <w:p w:rsidR="00D431A8" w:rsidRPr="00391C4D" w:rsidRDefault="00D431A8" w:rsidP="00034A87">
      <w:pPr>
        <w:suppressAutoHyphens/>
        <w:jc w:val="both"/>
        <w:rPr>
          <w:b/>
          <w:bCs/>
        </w:rPr>
      </w:pPr>
    </w:p>
    <w:p w:rsidR="00D431A8" w:rsidRPr="00391C4D" w:rsidRDefault="00D431A8" w:rsidP="00034A87">
      <w:pPr>
        <w:numPr>
          <w:ilvl w:val="0"/>
          <w:numId w:val="8"/>
        </w:numPr>
        <w:tabs>
          <w:tab w:val="clear" w:pos="1593"/>
          <w:tab w:val="num" w:pos="684"/>
        </w:tabs>
        <w:ind w:left="684" w:hanging="684"/>
        <w:jc w:val="both"/>
      </w:pPr>
      <w:r w:rsidRPr="00391C4D">
        <w:t>Администрации муниципального образования «Кингисеппское городское поселение» вступить в члены Некоммерческого партнерства «Кингисеппский аэроклуб Взлет».</w:t>
      </w:r>
    </w:p>
    <w:p w:rsidR="00D431A8" w:rsidRPr="00391C4D" w:rsidRDefault="00D431A8" w:rsidP="00C9160A">
      <w:pPr>
        <w:jc w:val="both"/>
      </w:pPr>
    </w:p>
    <w:p w:rsidR="00D431A8" w:rsidRPr="00391C4D" w:rsidRDefault="00D431A8" w:rsidP="00034A87">
      <w:pPr>
        <w:numPr>
          <w:ilvl w:val="0"/>
          <w:numId w:val="8"/>
        </w:numPr>
        <w:tabs>
          <w:tab w:val="clear" w:pos="1593"/>
          <w:tab w:val="num" w:pos="684"/>
        </w:tabs>
        <w:ind w:left="684" w:hanging="684"/>
        <w:jc w:val="both"/>
      </w:pPr>
      <w:r w:rsidRPr="00391C4D">
        <w:t>Поручить администрации МО «Кингисеппское городское поселение» предусмотреть денежные средства при формировании бюджета на 2011 год по уплате членских взносов.</w:t>
      </w:r>
    </w:p>
    <w:p w:rsidR="00D431A8" w:rsidRPr="00391C4D" w:rsidRDefault="00D431A8" w:rsidP="00F64AD5">
      <w:pPr>
        <w:jc w:val="both"/>
      </w:pPr>
    </w:p>
    <w:p w:rsidR="00D431A8" w:rsidRPr="00391C4D" w:rsidRDefault="00D431A8" w:rsidP="00034A87">
      <w:pPr>
        <w:numPr>
          <w:ilvl w:val="0"/>
          <w:numId w:val="8"/>
        </w:numPr>
        <w:tabs>
          <w:tab w:val="clear" w:pos="1593"/>
          <w:tab w:val="num" w:pos="684"/>
        </w:tabs>
        <w:ind w:left="684" w:hanging="684"/>
        <w:jc w:val="both"/>
      </w:pPr>
      <w:r w:rsidRPr="00391C4D">
        <w:t>Поручить администрации МО «Кингисеппское городское поселение» направить ходатайство в администрацию МО «Кингисеппский муниципальный район» об освобождении на 2011 год от арендной платы за земельный участок Некоммерческого партнерства «Кингисеппский аэроклуб Взлет».</w:t>
      </w:r>
    </w:p>
    <w:p w:rsidR="00D431A8" w:rsidRPr="00391C4D" w:rsidRDefault="00D431A8" w:rsidP="00034A87">
      <w:pPr>
        <w:jc w:val="both"/>
      </w:pPr>
    </w:p>
    <w:p w:rsidR="00D431A8" w:rsidRPr="00391C4D" w:rsidRDefault="00D431A8" w:rsidP="00034A87">
      <w:pPr>
        <w:numPr>
          <w:ilvl w:val="0"/>
          <w:numId w:val="8"/>
        </w:numPr>
        <w:tabs>
          <w:tab w:val="clear" w:pos="1593"/>
          <w:tab w:val="num" w:pos="684"/>
        </w:tabs>
        <w:ind w:left="684" w:hanging="684"/>
        <w:jc w:val="both"/>
      </w:pPr>
      <w:r w:rsidRPr="00391C4D">
        <w:t>Исполнение настоящего решения возложить на заместителя главы администрации МО "Кингисеппское городское поселение" – председателя комитета по культуре, спорту и молодежной политики А.В. Соснина.</w:t>
      </w:r>
    </w:p>
    <w:p w:rsidR="00D431A8" w:rsidRPr="00391C4D" w:rsidRDefault="00D431A8" w:rsidP="00034A87">
      <w:pPr>
        <w:tabs>
          <w:tab w:val="num" w:pos="684"/>
        </w:tabs>
        <w:ind w:left="684" w:hanging="684"/>
        <w:jc w:val="both"/>
      </w:pPr>
    </w:p>
    <w:p w:rsidR="00D431A8" w:rsidRPr="00391C4D" w:rsidRDefault="00D431A8" w:rsidP="00034A87">
      <w:pPr>
        <w:numPr>
          <w:ilvl w:val="0"/>
          <w:numId w:val="8"/>
        </w:numPr>
        <w:tabs>
          <w:tab w:val="clear" w:pos="1593"/>
          <w:tab w:val="num" w:pos="684"/>
        </w:tabs>
        <w:ind w:left="684" w:hanging="684"/>
        <w:jc w:val="both"/>
      </w:pPr>
      <w:r w:rsidRPr="00391C4D"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этике.</w:t>
      </w:r>
    </w:p>
    <w:p w:rsidR="00D431A8" w:rsidRPr="00391C4D" w:rsidRDefault="00D431A8" w:rsidP="008003AA">
      <w:pPr>
        <w:jc w:val="both"/>
      </w:pPr>
    </w:p>
    <w:p w:rsidR="00D431A8" w:rsidRPr="00391C4D" w:rsidRDefault="00D431A8" w:rsidP="008003AA">
      <w:pPr>
        <w:jc w:val="both"/>
      </w:pPr>
    </w:p>
    <w:p w:rsidR="00D431A8" w:rsidRPr="00391C4D" w:rsidRDefault="00D431A8" w:rsidP="008003AA">
      <w:pPr>
        <w:jc w:val="both"/>
      </w:pPr>
      <w:r w:rsidRPr="00391C4D">
        <w:t xml:space="preserve">Глава </w:t>
      </w:r>
    </w:p>
    <w:p w:rsidR="00D431A8" w:rsidRPr="00391C4D" w:rsidRDefault="00D431A8" w:rsidP="00034A87">
      <w:pPr>
        <w:jc w:val="both"/>
      </w:pPr>
      <w:r w:rsidRPr="00391C4D">
        <w:t>МО «Кингисеппское городское поселение»                                    А.И. Невский</w:t>
      </w:r>
    </w:p>
    <w:sectPr w:rsidR="00D431A8" w:rsidRPr="00391C4D" w:rsidSect="009F3315">
      <w:pgSz w:w="11906" w:h="16838"/>
      <w:pgMar w:top="899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403379"/>
    <w:multiLevelType w:val="hybridMultilevel"/>
    <w:tmpl w:val="DCB811E8"/>
    <w:lvl w:ilvl="0" w:tplc="0419000F">
      <w:start w:val="1"/>
      <w:numFmt w:val="decimal"/>
      <w:lvlText w:val="%1."/>
      <w:lvlJc w:val="left"/>
      <w:pPr>
        <w:tabs>
          <w:tab w:val="num" w:pos="1233"/>
        </w:tabs>
        <w:ind w:left="123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53"/>
        </w:tabs>
        <w:ind w:left="19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73"/>
        </w:tabs>
        <w:ind w:left="267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93"/>
        </w:tabs>
        <w:ind w:left="339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13"/>
        </w:tabs>
        <w:ind w:left="411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33"/>
        </w:tabs>
        <w:ind w:left="483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53"/>
        </w:tabs>
        <w:ind w:left="555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73"/>
        </w:tabs>
        <w:ind w:left="627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93"/>
        </w:tabs>
        <w:ind w:left="6993" w:hanging="180"/>
      </w:pPr>
    </w:lvl>
  </w:abstractNum>
  <w:abstractNum w:abstractNumId="5">
    <w:nsid w:val="280920EC"/>
    <w:multiLevelType w:val="hybridMultilevel"/>
    <w:tmpl w:val="10BECE76"/>
    <w:lvl w:ilvl="0" w:tplc="FDBCE3CE">
      <w:start w:val="1"/>
      <w:numFmt w:val="decimal"/>
      <w:lvlText w:val="%1."/>
      <w:lvlJc w:val="left"/>
      <w:pPr>
        <w:tabs>
          <w:tab w:val="num" w:pos="1593"/>
        </w:tabs>
        <w:ind w:left="1593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>
    <w:nsid w:val="2844003B"/>
    <w:multiLevelType w:val="hybridMultilevel"/>
    <w:tmpl w:val="0868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34A87"/>
    <w:rsid w:val="000415F2"/>
    <w:rsid w:val="000671C6"/>
    <w:rsid w:val="00087289"/>
    <w:rsid w:val="00096F8A"/>
    <w:rsid w:val="000A050C"/>
    <w:rsid w:val="000C2C74"/>
    <w:rsid w:val="000C6141"/>
    <w:rsid w:val="000D4E06"/>
    <w:rsid w:val="000E30B0"/>
    <w:rsid w:val="000E4530"/>
    <w:rsid w:val="000F612E"/>
    <w:rsid w:val="001264BF"/>
    <w:rsid w:val="001535A4"/>
    <w:rsid w:val="00196D6E"/>
    <w:rsid w:val="002E4642"/>
    <w:rsid w:val="002E687D"/>
    <w:rsid w:val="0034275B"/>
    <w:rsid w:val="00356E10"/>
    <w:rsid w:val="00391C4D"/>
    <w:rsid w:val="003C1F16"/>
    <w:rsid w:val="003C7A91"/>
    <w:rsid w:val="004035CD"/>
    <w:rsid w:val="00413251"/>
    <w:rsid w:val="00413A91"/>
    <w:rsid w:val="00421957"/>
    <w:rsid w:val="00474401"/>
    <w:rsid w:val="0048086B"/>
    <w:rsid w:val="0048135E"/>
    <w:rsid w:val="004C6127"/>
    <w:rsid w:val="00512A8B"/>
    <w:rsid w:val="005218A3"/>
    <w:rsid w:val="00573EEF"/>
    <w:rsid w:val="00596DB1"/>
    <w:rsid w:val="005D302D"/>
    <w:rsid w:val="005E3760"/>
    <w:rsid w:val="006107BA"/>
    <w:rsid w:val="0061195F"/>
    <w:rsid w:val="006502D7"/>
    <w:rsid w:val="0066204A"/>
    <w:rsid w:val="006A4AA0"/>
    <w:rsid w:val="00704E41"/>
    <w:rsid w:val="00794DD1"/>
    <w:rsid w:val="008003AA"/>
    <w:rsid w:val="00843223"/>
    <w:rsid w:val="0085001D"/>
    <w:rsid w:val="008563C1"/>
    <w:rsid w:val="008C54D1"/>
    <w:rsid w:val="008C6B30"/>
    <w:rsid w:val="008D65C6"/>
    <w:rsid w:val="009051E6"/>
    <w:rsid w:val="00912221"/>
    <w:rsid w:val="009357F4"/>
    <w:rsid w:val="0096111E"/>
    <w:rsid w:val="00962E77"/>
    <w:rsid w:val="009C2DCC"/>
    <w:rsid w:val="009D2261"/>
    <w:rsid w:val="009F3315"/>
    <w:rsid w:val="00A0674A"/>
    <w:rsid w:val="00A80530"/>
    <w:rsid w:val="00A83C45"/>
    <w:rsid w:val="00A86B38"/>
    <w:rsid w:val="00A95EEE"/>
    <w:rsid w:val="00A96DAB"/>
    <w:rsid w:val="00AB021A"/>
    <w:rsid w:val="00AB723A"/>
    <w:rsid w:val="00AC0BCF"/>
    <w:rsid w:val="00AE7675"/>
    <w:rsid w:val="00B001B3"/>
    <w:rsid w:val="00B524FD"/>
    <w:rsid w:val="00B55602"/>
    <w:rsid w:val="00BB20C7"/>
    <w:rsid w:val="00BC29D0"/>
    <w:rsid w:val="00BE1883"/>
    <w:rsid w:val="00BE7E35"/>
    <w:rsid w:val="00C66BC0"/>
    <w:rsid w:val="00C773EB"/>
    <w:rsid w:val="00C80518"/>
    <w:rsid w:val="00C826C5"/>
    <w:rsid w:val="00C9160A"/>
    <w:rsid w:val="00CB3F28"/>
    <w:rsid w:val="00CE2D97"/>
    <w:rsid w:val="00CE2F02"/>
    <w:rsid w:val="00D23E24"/>
    <w:rsid w:val="00D431A8"/>
    <w:rsid w:val="00D67A99"/>
    <w:rsid w:val="00D83774"/>
    <w:rsid w:val="00D870BC"/>
    <w:rsid w:val="00DA54CF"/>
    <w:rsid w:val="00DD50A0"/>
    <w:rsid w:val="00DE10EB"/>
    <w:rsid w:val="00E26A41"/>
    <w:rsid w:val="00E51EB7"/>
    <w:rsid w:val="00E86AE3"/>
    <w:rsid w:val="00E91314"/>
    <w:rsid w:val="00EA5B9A"/>
    <w:rsid w:val="00EB1F41"/>
    <w:rsid w:val="00F01DEC"/>
    <w:rsid w:val="00F64AD5"/>
    <w:rsid w:val="00FB3A8F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1E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389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77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265</Words>
  <Characters>1517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2010-10-25T09:09:00Z</cp:lastPrinted>
  <dcterms:created xsi:type="dcterms:W3CDTF">2010-11-02T07:14:00Z</dcterms:created>
  <dcterms:modified xsi:type="dcterms:W3CDTF">2010-11-02T07:14:00Z</dcterms:modified>
</cp:coreProperties>
</file>