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F72" w:rsidRPr="00FE4162" w:rsidRDefault="00330F72" w:rsidP="00FE4162">
      <w:pPr>
        <w:jc w:val="center"/>
        <w:rPr>
          <w:b/>
          <w:bCs/>
        </w:rPr>
      </w:pPr>
      <w:r w:rsidRPr="00FE4162">
        <w:rPr>
          <w:b/>
          <w:bCs/>
        </w:rPr>
        <w:t>СОВЕТ ДЕПУТАТОВ</w:t>
      </w:r>
    </w:p>
    <w:p w:rsidR="00330F72" w:rsidRPr="00FE4162" w:rsidRDefault="00330F72" w:rsidP="00FE4162">
      <w:pPr>
        <w:jc w:val="center"/>
        <w:rPr>
          <w:b/>
          <w:bCs/>
        </w:rPr>
      </w:pPr>
      <w:r w:rsidRPr="00FE4162">
        <w:rPr>
          <w:b/>
          <w:bCs/>
        </w:rPr>
        <w:t>МУНИЦИПАЛЬНОГО ОБРАЗОВАНИЯ</w:t>
      </w:r>
    </w:p>
    <w:p w:rsidR="00330F72" w:rsidRPr="00FE4162" w:rsidRDefault="00330F72" w:rsidP="00FE4162">
      <w:pPr>
        <w:jc w:val="center"/>
        <w:rPr>
          <w:b/>
          <w:bCs/>
        </w:rPr>
      </w:pPr>
      <w:r w:rsidRPr="00FE4162">
        <w:rPr>
          <w:b/>
          <w:bCs/>
        </w:rPr>
        <w:t>«КИНГИСЕППСКОЕ ГОРОДСКОЕ ПОСЕЛЕНИЕ»</w:t>
      </w:r>
    </w:p>
    <w:p w:rsidR="00330F72" w:rsidRPr="00FE4162" w:rsidRDefault="00330F72" w:rsidP="00FE4162">
      <w:pPr>
        <w:jc w:val="center"/>
      </w:pPr>
      <w:r w:rsidRPr="00FE4162">
        <w:t xml:space="preserve">МУНИЦИПАЛЬНОГО ОБРАЗОВАНИЯ </w:t>
      </w:r>
    </w:p>
    <w:p w:rsidR="00330F72" w:rsidRPr="00FE4162" w:rsidRDefault="00330F72" w:rsidP="00FE4162">
      <w:pPr>
        <w:jc w:val="center"/>
      </w:pPr>
      <w:r w:rsidRPr="00FE4162">
        <w:t>«КИНГИСЕППСКИЙ МУНИЦИПАЛЬНЫЙ РАЙОН»</w:t>
      </w:r>
    </w:p>
    <w:p w:rsidR="00330F72" w:rsidRPr="00FE4162" w:rsidRDefault="00330F72" w:rsidP="00FE4162">
      <w:pPr>
        <w:jc w:val="center"/>
      </w:pPr>
      <w:r w:rsidRPr="00FE4162">
        <w:t>ЛЕНИНГРАДСКОЙ ОБЛАСТИ</w:t>
      </w:r>
    </w:p>
    <w:p w:rsidR="00330F72" w:rsidRPr="00FE4162" w:rsidRDefault="00330F72" w:rsidP="00FE4162">
      <w:pPr>
        <w:jc w:val="center"/>
        <w:rPr>
          <w:b/>
          <w:bCs/>
        </w:rPr>
      </w:pPr>
      <w:r w:rsidRPr="00FE4162">
        <w:rPr>
          <w:b/>
          <w:bCs/>
        </w:rPr>
        <w:t>второго созыва</w:t>
      </w:r>
    </w:p>
    <w:p w:rsidR="00330F72" w:rsidRPr="00FE4162" w:rsidRDefault="00330F72" w:rsidP="00FE4162">
      <w:pPr>
        <w:jc w:val="center"/>
        <w:rPr>
          <w:b/>
          <w:bCs/>
        </w:rPr>
      </w:pPr>
    </w:p>
    <w:p w:rsidR="00330F72" w:rsidRPr="00FE4162" w:rsidRDefault="00330F72" w:rsidP="00FE4162">
      <w:pPr>
        <w:jc w:val="center"/>
        <w:rPr>
          <w:b/>
          <w:bCs/>
        </w:rPr>
      </w:pPr>
      <w:r w:rsidRPr="00FE4162">
        <w:rPr>
          <w:b/>
          <w:bCs/>
        </w:rPr>
        <w:t>Р Е Ш Е Н И Е</w:t>
      </w:r>
    </w:p>
    <w:p w:rsidR="00330F72" w:rsidRPr="00FE4162" w:rsidRDefault="00330F72" w:rsidP="00B76D45">
      <w:pPr>
        <w:suppressAutoHyphens/>
        <w:jc w:val="center"/>
        <w:rPr>
          <w:b/>
          <w:bCs/>
        </w:rPr>
      </w:pPr>
    </w:p>
    <w:p w:rsidR="00330F72" w:rsidRPr="00FE4162" w:rsidRDefault="00330F72" w:rsidP="00B76D45">
      <w:pPr>
        <w:suppressAutoHyphens/>
      </w:pPr>
      <w:r w:rsidRPr="00FE4162">
        <w:rPr>
          <w:b/>
          <w:bCs/>
        </w:rPr>
        <w:t>от 22 октября 2010 года   №  204</w:t>
      </w:r>
    </w:p>
    <w:p w:rsidR="00330F72" w:rsidRPr="00FE4162" w:rsidRDefault="00330F72" w:rsidP="00B76D45"/>
    <w:p w:rsidR="00330F72" w:rsidRPr="00FE4162" w:rsidRDefault="00330F72" w:rsidP="00973409">
      <w:pPr>
        <w:rPr>
          <w:b/>
          <w:bCs/>
        </w:rPr>
      </w:pPr>
      <w:r w:rsidRPr="00FE4162">
        <w:rPr>
          <w:b/>
          <w:bCs/>
        </w:rPr>
        <w:t xml:space="preserve">О принятии имущества от  </w:t>
      </w:r>
    </w:p>
    <w:p w:rsidR="00330F72" w:rsidRPr="00FE4162" w:rsidRDefault="00330F72" w:rsidP="00973409">
      <w:pPr>
        <w:rPr>
          <w:b/>
          <w:bCs/>
        </w:rPr>
      </w:pPr>
      <w:r w:rsidRPr="00FE4162">
        <w:rPr>
          <w:b/>
          <w:bCs/>
        </w:rPr>
        <w:t xml:space="preserve">муниципального образования </w:t>
      </w:r>
    </w:p>
    <w:p w:rsidR="00330F72" w:rsidRPr="00FE4162" w:rsidRDefault="00330F72" w:rsidP="00973409">
      <w:pPr>
        <w:rPr>
          <w:b/>
          <w:bCs/>
        </w:rPr>
      </w:pPr>
      <w:r w:rsidRPr="00FE4162">
        <w:rPr>
          <w:b/>
          <w:bCs/>
        </w:rPr>
        <w:t xml:space="preserve">«Кингисеппский муниципальный район» </w:t>
      </w:r>
    </w:p>
    <w:p w:rsidR="00330F72" w:rsidRPr="00FE4162" w:rsidRDefault="00330F72" w:rsidP="00973409">
      <w:pPr>
        <w:rPr>
          <w:b/>
          <w:bCs/>
        </w:rPr>
      </w:pPr>
      <w:r w:rsidRPr="00FE4162">
        <w:rPr>
          <w:b/>
          <w:bCs/>
        </w:rPr>
        <w:t>Ленинградской области</w:t>
      </w:r>
    </w:p>
    <w:p w:rsidR="00330F72" w:rsidRPr="00FE4162" w:rsidRDefault="00330F72" w:rsidP="00973409"/>
    <w:p w:rsidR="00330F72" w:rsidRPr="00FE4162" w:rsidRDefault="00330F72" w:rsidP="00973409">
      <w:pPr>
        <w:ind w:firstLine="900"/>
        <w:jc w:val="both"/>
      </w:pPr>
      <w:r w:rsidRPr="00FE4162">
        <w:t xml:space="preserve">Рассмотрев решение Совета депутатов МО «Кингисеппский муниципальный район» Ленинградской области от 15.09.2010 года № 171/2-с «О передаче имущества муниципального образования «Кингисеппский муниципальный район» Ленинградской области в собственность муниципальному образованию «Кингисеппское городское поселение» муниципального образования «Кингисеппский муниципальный район» Ленинградской области», </w:t>
      </w:r>
    </w:p>
    <w:p w:rsidR="00330F72" w:rsidRPr="00FE4162" w:rsidRDefault="00330F72" w:rsidP="00B76D45">
      <w:pPr>
        <w:jc w:val="both"/>
      </w:pPr>
      <w:r w:rsidRPr="00FE4162">
        <w:t>Совет депутатов МО «Кингисеппское городское поселение»</w:t>
      </w:r>
    </w:p>
    <w:p w:rsidR="00330F72" w:rsidRPr="00FE4162" w:rsidRDefault="00330F72" w:rsidP="00B76D45">
      <w:pPr>
        <w:jc w:val="both"/>
      </w:pPr>
      <w:r w:rsidRPr="00FE4162">
        <w:t xml:space="preserve">       </w:t>
      </w:r>
    </w:p>
    <w:p w:rsidR="00330F72" w:rsidRPr="00FE4162" w:rsidRDefault="00330F72" w:rsidP="00B76D45">
      <w:pPr>
        <w:jc w:val="both"/>
        <w:rPr>
          <w:b/>
          <w:bCs/>
        </w:rPr>
      </w:pPr>
      <w:r w:rsidRPr="00FE4162">
        <w:rPr>
          <w:b/>
          <w:bCs/>
        </w:rPr>
        <w:t>Р Е Ш И Л:</w:t>
      </w:r>
    </w:p>
    <w:p w:rsidR="00330F72" w:rsidRPr="00FE4162" w:rsidRDefault="00330F72" w:rsidP="00B76D45">
      <w:pPr>
        <w:jc w:val="both"/>
      </w:pPr>
    </w:p>
    <w:p w:rsidR="00330F72" w:rsidRPr="00FE4162" w:rsidRDefault="00330F72" w:rsidP="00627083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</w:pPr>
      <w:r w:rsidRPr="00FE4162">
        <w:t>Принять от муниципального образования «Кингисеппский муниципальный район» Ленинградской области имущество в собственность муниципального образования «Кингисеппское городское поселение» муниципального образования «Кингисеппский муниципальный район» Ленинградской области, согласно приложению № 1.</w:t>
      </w:r>
    </w:p>
    <w:p w:rsidR="00330F72" w:rsidRPr="00FE4162" w:rsidRDefault="00330F72" w:rsidP="00627083">
      <w:pPr>
        <w:tabs>
          <w:tab w:val="num" w:pos="360"/>
        </w:tabs>
        <w:ind w:left="360" w:hanging="360"/>
        <w:jc w:val="both"/>
      </w:pPr>
    </w:p>
    <w:p w:rsidR="00330F72" w:rsidRPr="00FE4162" w:rsidRDefault="00330F72" w:rsidP="00627083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</w:pPr>
      <w:r w:rsidRPr="00FE4162">
        <w:t>Исполнение настоящего решения возложить на председателя комитета по управлению имуществом МО «Кингисеппское городское поселение»       Г.С. Скоропадскую.</w:t>
      </w:r>
    </w:p>
    <w:p w:rsidR="00330F72" w:rsidRPr="00FE4162" w:rsidRDefault="00330F72" w:rsidP="00627083">
      <w:pPr>
        <w:tabs>
          <w:tab w:val="num" w:pos="360"/>
        </w:tabs>
        <w:ind w:left="360" w:hanging="360"/>
        <w:jc w:val="both"/>
      </w:pPr>
    </w:p>
    <w:p w:rsidR="00330F72" w:rsidRPr="00FE4162" w:rsidRDefault="00330F72" w:rsidP="00627083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</w:pPr>
      <w:r w:rsidRPr="00FE4162">
        <w:t>Контроль за исполнением настоящего решения возложить на постоянную депутатскую комиссию по городскому муниципальному хозяйству и земельным вопросам.</w:t>
      </w:r>
    </w:p>
    <w:p w:rsidR="00330F72" w:rsidRPr="00FE4162" w:rsidRDefault="00330F72" w:rsidP="00B76D45">
      <w:pPr>
        <w:ind w:left="720"/>
        <w:jc w:val="both"/>
      </w:pPr>
    </w:p>
    <w:p w:rsidR="00330F72" w:rsidRPr="00FE4162" w:rsidRDefault="00330F72" w:rsidP="00B76D45">
      <w:pPr>
        <w:ind w:left="720"/>
        <w:jc w:val="both"/>
      </w:pPr>
    </w:p>
    <w:p w:rsidR="00330F72" w:rsidRPr="00FE4162" w:rsidRDefault="00330F72" w:rsidP="00B76D45"/>
    <w:p w:rsidR="00330F72" w:rsidRPr="00FE4162" w:rsidRDefault="00330F72" w:rsidP="00B76D45">
      <w:r w:rsidRPr="00FE4162">
        <w:t>Глава</w:t>
      </w:r>
    </w:p>
    <w:p w:rsidR="00330F72" w:rsidRPr="00FE4162" w:rsidRDefault="00330F72" w:rsidP="00B76D45">
      <w:r w:rsidRPr="00FE4162">
        <w:t>МО «Кингисеппское городское поселение»                                   А. И. Невский</w:t>
      </w:r>
    </w:p>
    <w:sectPr w:rsidR="00330F72" w:rsidRPr="00FE4162" w:rsidSect="001D4064">
      <w:pgSz w:w="11906" w:h="16838"/>
      <w:pgMar w:top="1258" w:right="74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ED51FB"/>
    <w:multiLevelType w:val="hybridMultilevel"/>
    <w:tmpl w:val="A0BE3B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E74C53"/>
    <w:multiLevelType w:val="hybridMultilevel"/>
    <w:tmpl w:val="E3D058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7953E0"/>
    <w:multiLevelType w:val="hybridMultilevel"/>
    <w:tmpl w:val="FDBA6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3409"/>
    <w:rsid w:val="00061BE5"/>
    <w:rsid w:val="001444E9"/>
    <w:rsid w:val="001D4064"/>
    <w:rsid w:val="00251F1C"/>
    <w:rsid w:val="002843BE"/>
    <w:rsid w:val="00330F72"/>
    <w:rsid w:val="00394F0F"/>
    <w:rsid w:val="00440BC0"/>
    <w:rsid w:val="004A75A8"/>
    <w:rsid w:val="004C1662"/>
    <w:rsid w:val="00547047"/>
    <w:rsid w:val="00627083"/>
    <w:rsid w:val="00960B8C"/>
    <w:rsid w:val="00973409"/>
    <w:rsid w:val="00A845BE"/>
    <w:rsid w:val="00B76D45"/>
    <w:rsid w:val="00B85A80"/>
    <w:rsid w:val="00FE4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340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827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7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226</Words>
  <Characters>1290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 22 октября 2010 года   №  </dc:title>
  <dc:subject/>
  <dc:creator>Tatiana.Volkova</dc:creator>
  <cp:keywords/>
  <dc:description/>
  <cp:lastModifiedBy>User</cp:lastModifiedBy>
  <cp:revision>2</cp:revision>
  <cp:lastPrinted>2010-10-25T07:58:00Z</cp:lastPrinted>
  <dcterms:created xsi:type="dcterms:W3CDTF">2010-11-02T07:15:00Z</dcterms:created>
  <dcterms:modified xsi:type="dcterms:W3CDTF">2010-11-02T07:15:00Z</dcterms:modified>
</cp:coreProperties>
</file>