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60A" w:rsidRPr="005248A3" w:rsidRDefault="0001560A" w:rsidP="008669A0">
      <w:pPr>
        <w:jc w:val="right"/>
        <w:rPr>
          <w:b/>
          <w:bCs/>
          <w:sz w:val="20"/>
          <w:szCs w:val="20"/>
        </w:rPr>
      </w:pPr>
      <w:r w:rsidRPr="00313C65">
        <w:rPr>
          <w:sz w:val="28"/>
          <w:szCs w:val="28"/>
        </w:rPr>
        <w:t xml:space="preserve">                                                                                                                               </w:t>
      </w:r>
      <w:r w:rsidRPr="005248A3">
        <w:rPr>
          <w:b/>
          <w:bCs/>
          <w:sz w:val="20"/>
          <w:szCs w:val="20"/>
        </w:rPr>
        <w:t>Приложение</w:t>
      </w:r>
      <w:r>
        <w:rPr>
          <w:b/>
          <w:bCs/>
          <w:sz w:val="20"/>
          <w:szCs w:val="20"/>
        </w:rPr>
        <w:t xml:space="preserve"> № 1</w:t>
      </w:r>
    </w:p>
    <w:p w:rsidR="0001560A" w:rsidRPr="005248A3" w:rsidRDefault="0001560A" w:rsidP="008669A0">
      <w:pPr>
        <w:jc w:val="right"/>
        <w:rPr>
          <w:sz w:val="20"/>
          <w:szCs w:val="20"/>
        </w:rPr>
      </w:pPr>
      <w:r w:rsidRPr="005248A3">
        <w:rPr>
          <w:sz w:val="20"/>
          <w:szCs w:val="20"/>
        </w:rPr>
        <w:t>к решению Совета депутатов</w:t>
      </w:r>
    </w:p>
    <w:p w:rsidR="0001560A" w:rsidRPr="005248A3" w:rsidRDefault="0001560A" w:rsidP="008669A0">
      <w:pPr>
        <w:jc w:val="right"/>
        <w:rPr>
          <w:sz w:val="20"/>
          <w:szCs w:val="20"/>
        </w:rPr>
      </w:pPr>
      <w:r w:rsidRPr="005248A3">
        <w:rPr>
          <w:sz w:val="20"/>
          <w:szCs w:val="20"/>
        </w:rPr>
        <w:t>МО «Кингисеппское городское поселение»</w:t>
      </w:r>
    </w:p>
    <w:p w:rsidR="0001560A" w:rsidRDefault="0001560A" w:rsidP="008669A0">
      <w:pPr>
        <w:jc w:val="right"/>
      </w:pPr>
      <w:r w:rsidRPr="005248A3">
        <w:rPr>
          <w:b/>
          <w:bCs/>
          <w:sz w:val="20"/>
          <w:szCs w:val="20"/>
        </w:rPr>
        <w:t xml:space="preserve">от  </w:t>
      </w:r>
      <w:r>
        <w:rPr>
          <w:b/>
          <w:bCs/>
          <w:sz w:val="20"/>
          <w:szCs w:val="20"/>
        </w:rPr>
        <w:t>22 октября</w:t>
      </w:r>
      <w:r w:rsidRPr="005248A3">
        <w:rPr>
          <w:b/>
          <w:bCs/>
          <w:sz w:val="20"/>
          <w:szCs w:val="20"/>
        </w:rPr>
        <w:t xml:space="preserve">  2010 г.   №</w:t>
      </w:r>
      <w:r>
        <w:rPr>
          <w:b/>
          <w:bCs/>
          <w:sz w:val="20"/>
          <w:szCs w:val="20"/>
        </w:rPr>
        <w:t xml:space="preserve"> 204</w:t>
      </w:r>
    </w:p>
    <w:p w:rsidR="0001560A" w:rsidRDefault="0001560A" w:rsidP="008669A0"/>
    <w:p w:rsidR="0001560A" w:rsidRPr="008669A0" w:rsidRDefault="0001560A" w:rsidP="004F1C3B">
      <w:pPr>
        <w:jc w:val="center"/>
      </w:pPr>
      <w:r w:rsidRPr="008669A0">
        <w:t>П Е Р Е Ч Е Н Ь</w:t>
      </w:r>
    </w:p>
    <w:p w:rsidR="0001560A" w:rsidRPr="008669A0" w:rsidRDefault="0001560A" w:rsidP="003B110F">
      <w:pPr>
        <w:jc w:val="center"/>
      </w:pPr>
      <w:r w:rsidRPr="008669A0">
        <w:t xml:space="preserve">объектов недвижимого имущества, принимаемого от </w:t>
      </w:r>
    </w:p>
    <w:p w:rsidR="0001560A" w:rsidRPr="008669A0" w:rsidRDefault="0001560A" w:rsidP="003B110F">
      <w:pPr>
        <w:jc w:val="center"/>
      </w:pPr>
      <w:r w:rsidRPr="008669A0">
        <w:t xml:space="preserve">муниципального образования «Кингисеппский муниципальный район» Ленинградской области </w:t>
      </w:r>
    </w:p>
    <w:p w:rsidR="0001560A" w:rsidRPr="008669A0" w:rsidRDefault="0001560A" w:rsidP="003B110F">
      <w:pPr>
        <w:jc w:val="center"/>
      </w:pPr>
      <w:r w:rsidRPr="008669A0">
        <w:t xml:space="preserve">в собственность муниципального образования «Кингисеппское городское поселение» </w:t>
      </w:r>
    </w:p>
    <w:p w:rsidR="0001560A" w:rsidRPr="008669A0" w:rsidRDefault="0001560A" w:rsidP="003B110F">
      <w:pPr>
        <w:jc w:val="center"/>
      </w:pPr>
      <w:r w:rsidRPr="008669A0">
        <w:t>муниципального образования «Кингисеппский муниципальный район» Ленинградской области</w:t>
      </w:r>
    </w:p>
    <w:p w:rsidR="0001560A" w:rsidRDefault="0001560A" w:rsidP="003B110F">
      <w:pPr>
        <w:jc w:val="center"/>
      </w:pPr>
    </w:p>
    <w:tbl>
      <w:tblPr>
        <w:tblStyle w:val="TableGrid"/>
        <w:tblW w:w="0" w:type="auto"/>
        <w:tblInd w:w="-106" w:type="dxa"/>
        <w:tblLook w:val="01E0"/>
      </w:tblPr>
      <w:tblGrid>
        <w:gridCol w:w="486"/>
        <w:gridCol w:w="2078"/>
        <w:gridCol w:w="1785"/>
        <w:gridCol w:w="1741"/>
        <w:gridCol w:w="2087"/>
        <w:gridCol w:w="1819"/>
        <w:gridCol w:w="1091"/>
        <w:gridCol w:w="1419"/>
        <w:gridCol w:w="1274"/>
        <w:gridCol w:w="1289"/>
      </w:tblGrid>
      <w:tr w:rsidR="0001560A">
        <w:tc>
          <w:tcPr>
            <w:tcW w:w="486" w:type="dxa"/>
          </w:tcPr>
          <w:p w:rsidR="0001560A" w:rsidRPr="007B2C6C" w:rsidRDefault="0001560A" w:rsidP="003B110F">
            <w:pPr>
              <w:jc w:val="center"/>
              <w:rPr>
                <w:sz w:val="18"/>
                <w:szCs w:val="18"/>
              </w:rPr>
            </w:pPr>
            <w:r w:rsidRPr="007B2C6C">
              <w:rPr>
                <w:sz w:val="18"/>
                <w:szCs w:val="18"/>
              </w:rPr>
              <w:t>№</w:t>
            </w:r>
          </w:p>
          <w:p w:rsidR="0001560A" w:rsidRPr="007B2C6C" w:rsidRDefault="0001560A" w:rsidP="003B110F">
            <w:pPr>
              <w:jc w:val="center"/>
              <w:rPr>
                <w:sz w:val="18"/>
                <w:szCs w:val="18"/>
              </w:rPr>
            </w:pPr>
            <w:r w:rsidRPr="007B2C6C">
              <w:rPr>
                <w:sz w:val="18"/>
                <w:szCs w:val="18"/>
              </w:rPr>
              <w:t>п/п</w:t>
            </w:r>
          </w:p>
        </w:tc>
        <w:tc>
          <w:tcPr>
            <w:tcW w:w="2078" w:type="dxa"/>
          </w:tcPr>
          <w:p w:rsidR="0001560A" w:rsidRPr="007B2C6C" w:rsidRDefault="0001560A" w:rsidP="003B110F">
            <w:pPr>
              <w:jc w:val="center"/>
              <w:rPr>
                <w:sz w:val="18"/>
                <w:szCs w:val="18"/>
              </w:rPr>
            </w:pPr>
            <w:r w:rsidRPr="007B2C6C">
              <w:rPr>
                <w:sz w:val="18"/>
                <w:szCs w:val="18"/>
              </w:rPr>
              <w:t>Полное наименованию юридического лица/органа, осуществляющего учет казны муниципального образования</w:t>
            </w:r>
          </w:p>
        </w:tc>
        <w:tc>
          <w:tcPr>
            <w:tcW w:w="1785" w:type="dxa"/>
          </w:tcPr>
          <w:p w:rsidR="0001560A" w:rsidRPr="007B2C6C" w:rsidRDefault="0001560A" w:rsidP="003B110F">
            <w:pPr>
              <w:jc w:val="center"/>
              <w:rPr>
                <w:sz w:val="18"/>
                <w:szCs w:val="18"/>
              </w:rPr>
            </w:pPr>
            <w:r w:rsidRPr="007B2C6C">
              <w:rPr>
                <w:sz w:val="18"/>
                <w:szCs w:val="18"/>
              </w:rPr>
              <w:t>Адрес юридического лица/ органа, осуществляющего учет казны муниципального образования</w:t>
            </w:r>
          </w:p>
        </w:tc>
        <w:tc>
          <w:tcPr>
            <w:tcW w:w="1741" w:type="dxa"/>
          </w:tcPr>
          <w:p w:rsidR="0001560A" w:rsidRPr="007B2C6C" w:rsidRDefault="0001560A" w:rsidP="003B110F">
            <w:pPr>
              <w:jc w:val="center"/>
              <w:rPr>
                <w:sz w:val="18"/>
                <w:szCs w:val="18"/>
              </w:rPr>
            </w:pPr>
            <w:r w:rsidRPr="007B2C6C">
              <w:rPr>
                <w:sz w:val="18"/>
                <w:szCs w:val="18"/>
              </w:rPr>
              <w:t>Наименование объекта недвижимости</w:t>
            </w:r>
          </w:p>
        </w:tc>
        <w:tc>
          <w:tcPr>
            <w:tcW w:w="2087" w:type="dxa"/>
          </w:tcPr>
          <w:p w:rsidR="0001560A" w:rsidRPr="007B2C6C" w:rsidRDefault="0001560A" w:rsidP="003B110F">
            <w:pPr>
              <w:jc w:val="center"/>
              <w:rPr>
                <w:sz w:val="18"/>
                <w:szCs w:val="18"/>
              </w:rPr>
            </w:pPr>
            <w:r w:rsidRPr="007B2C6C">
              <w:rPr>
                <w:sz w:val="18"/>
                <w:szCs w:val="18"/>
              </w:rPr>
              <w:t>Адрес объекта недвижимости, памятник культуры (да/нет)</w:t>
            </w:r>
          </w:p>
        </w:tc>
        <w:tc>
          <w:tcPr>
            <w:tcW w:w="1819" w:type="dxa"/>
          </w:tcPr>
          <w:p w:rsidR="0001560A" w:rsidRPr="007B2C6C" w:rsidRDefault="0001560A" w:rsidP="003B110F">
            <w:pPr>
              <w:jc w:val="center"/>
              <w:rPr>
                <w:sz w:val="18"/>
                <w:szCs w:val="18"/>
              </w:rPr>
            </w:pPr>
            <w:r w:rsidRPr="007B2C6C">
              <w:rPr>
                <w:sz w:val="18"/>
                <w:szCs w:val="18"/>
              </w:rPr>
              <w:t>Основание нахождения объекта у юридического лица /органа, осуществляющего учет казны муниципального образования / свидетельство о регистрации права муниципальной собственности</w:t>
            </w:r>
          </w:p>
        </w:tc>
        <w:tc>
          <w:tcPr>
            <w:tcW w:w="1091" w:type="dxa"/>
          </w:tcPr>
          <w:p w:rsidR="0001560A" w:rsidRPr="007B2C6C" w:rsidRDefault="0001560A" w:rsidP="003B110F">
            <w:pPr>
              <w:jc w:val="center"/>
              <w:rPr>
                <w:sz w:val="18"/>
                <w:szCs w:val="18"/>
              </w:rPr>
            </w:pPr>
            <w:r w:rsidRPr="007B2C6C">
              <w:rPr>
                <w:sz w:val="18"/>
                <w:szCs w:val="18"/>
              </w:rPr>
              <w:t>Общая площадь, кв.м./  этажность</w:t>
            </w:r>
          </w:p>
        </w:tc>
        <w:tc>
          <w:tcPr>
            <w:tcW w:w="1419" w:type="dxa"/>
          </w:tcPr>
          <w:p w:rsidR="0001560A" w:rsidRPr="007B2C6C" w:rsidRDefault="0001560A" w:rsidP="003B110F">
            <w:pPr>
              <w:jc w:val="center"/>
              <w:rPr>
                <w:sz w:val="18"/>
                <w:szCs w:val="18"/>
              </w:rPr>
            </w:pPr>
            <w:r w:rsidRPr="007B2C6C">
              <w:rPr>
                <w:sz w:val="18"/>
                <w:szCs w:val="18"/>
              </w:rPr>
              <w:t>Инвентарный номер</w:t>
            </w:r>
          </w:p>
        </w:tc>
        <w:tc>
          <w:tcPr>
            <w:tcW w:w="1274" w:type="dxa"/>
          </w:tcPr>
          <w:p w:rsidR="0001560A" w:rsidRPr="007B2C6C" w:rsidRDefault="0001560A" w:rsidP="003B110F">
            <w:pPr>
              <w:jc w:val="center"/>
              <w:rPr>
                <w:sz w:val="18"/>
                <w:szCs w:val="18"/>
              </w:rPr>
            </w:pPr>
            <w:r w:rsidRPr="007B2C6C">
              <w:rPr>
                <w:sz w:val="18"/>
                <w:szCs w:val="18"/>
              </w:rPr>
              <w:t>Балансовая стоимость по состоянию на 1 сентября 2010 года</w:t>
            </w:r>
          </w:p>
          <w:p w:rsidR="0001560A" w:rsidRPr="007B2C6C" w:rsidRDefault="0001560A" w:rsidP="003B110F">
            <w:pPr>
              <w:jc w:val="center"/>
              <w:rPr>
                <w:sz w:val="18"/>
                <w:szCs w:val="18"/>
              </w:rPr>
            </w:pPr>
            <w:r w:rsidRPr="007B2C6C">
              <w:rPr>
                <w:sz w:val="18"/>
                <w:szCs w:val="18"/>
              </w:rPr>
              <w:t>(руб.)</w:t>
            </w:r>
          </w:p>
          <w:p w:rsidR="0001560A" w:rsidRPr="007B2C6C" w:rsidRDefault="0001560A" w:rsidP="003B110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9" w:type="dxa"/>
          </w:tcPr>
          <w:p w:rsidR="0001560A" w:rsidRPr="007B2C6C" w:rsidRDefault="0001560A" w:rsidP="00102343">
            <w:pPr>
              <w:jc w:val="center"/>
              <w:rPr>
                <w:sz w:val="18"/>
                <w:szCs w:val="18"/>
              </w:rPr>
            </w:pPr>
            <w:r w:rsidRPr="007B2C6C">
              <w:rPr>
                <w:sz w:val="18"/>
                <w:szCs w:val="18"/>
              </w:rPr>
              <w:t>Остаточная стоимость по состоянию на 1 сентября 2010 года</w:t>
            </w:r>
          </w:p>
          <w:p w:rsidR="0001560A" w:rsidRPr="007B2C6C" w:rsidRDefault="0001560A" w:rsidP="00102343">
            <w:pPr>
              <w:jc w:val="center"/>
              <w:rPr>
                <w:sz w:val="18"/>
                <w:szCs w:val="18"/>
              </w:rPr>
            </w:pPr>
            <w:r w:rsidRPr="007B2C6C">
              <w:rPr>
                <w:sz w:val="18"/>
                <w:szCs w:val="18"/>
              </w:rPr>
              <w:t>(руб.)</w:t>
            </w:r>
          </w:p>
          <w:p w:rsidR="0001560A" w:rsidRPr="007B2C6C" w:rsidRDefault="0001560A" w:rsidP="003B110F">
            <w:pPr>
              <w:jc w:val="center"/>
              <w:rPr>
                <w:sz w:val="18"/>
                <w:szCs w:val="18"/>
              </w:rPr>
            </w:pPr>
          </w:p>
        </w:tc>
      </w:tr>
      <w:tr w:rsidR="0001560A" w:rsidRPr="00102343">
        <w:trPr>
          <w:trHeight w:val="291"/>
        </w:trPr>
        <w:tc>
          <w:tcPr>
            <w:tcW w:w="486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  <w:r w:rsidRPr="00102343">
              <w:rPr>
                <w:sz w:val="20"/>
                <w:szCs w:val="20"/>
              </w:rPr>
              <w:t>1</w:t>
            </w:r>
          </w:p>
        </w:tc>
        <w:tc>
          <w:tcPr>
            <w:tcW w:w="2078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  <w:r w:rsidRPr="00102343">
              <w:rPr>
                <w:sz w:val="20"/>
                <w:szCs w:val="20"/>
              </w:rPr>
              <w:t>2</w:t>
            </w:r>
          </w:p>
        </w:tc>
        <w:tc>
          <w:tcPr>
            <w:tcW w:w="1785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  <w:r w:rsidRPr="00102343">
              <w:rPr>
                <w:sz w:val="20"/>
                <w:szCs w:val="20"/>
              </w:rPr>
              <w:t>3</w:t>
            </w:r>
          </w:p>
        </w:tc>
        <w:tc>
          <w:tcPr>
            <w:tcW w:w="1741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  <w:r w:rsidRPr="00102343">
              <w:rPr>
                <w:sz w:val="20"/>
                <w:szCs w:val="20"/>
              </w:rPr>
              <w:t>4</w:t>
            </w:r>
          </w:p>
        </w:tc>
        <w:tc>
          <w:tcPr>
            <w:tcW w:w="2087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  <w:r w:rsidRPr="00102343">
              <w:rPr>
                <w:sz w:val="20"/>
                <w:szCs w:val="20"/>
              </w:rPr>
              <w:t>5</w:t>
            </w:r>
          </w:p>
        </w:tc>
        <w:tc>
          <w:tcPr>
            <w:tcW w:w="1819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  <w:r w:rsidRPr="00102343">
              <w:rPr>
                <w:sz w:val="20"/>
                <w:szCs w:val="20"/>
              </w:rPr>
              <w:t>6</w:t>
            </w:r>
          </w:p>
        </w:tc>
        <w:tc>
          <w:tcPr>
            <w:tcW w:w="1091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  <w:r w:rsidRPr="00102343">
              <w:rPr>
                <w:sz w:val="20"/>
                <w:szCs w:val="20"/>
              </w:rPr>
              <w:t>7</w:t>
            </w:r>
          </w:p>
        </w:tc>
        <w:tc>
          <w:tcPr>
            <w:tcW w:w="1419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  <w:r w:rsidRPr="00102343">
              <w:rPr>
                <w:sz w:val="20"/>
                <w:szCs w:val="20"/>
              </w:rPr>
              <w:t>8</w:t>
            </w:r>
          </w:p>
        </w:tc>
        <w:tc>
          <w:tcPr>
            <w:tcW w:w="1274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  <w:r w:rsidRPr="00102343">
              <w:rPr>
                <w:sz w:val="20"/>
                <w:szCs w:val="20"/>
              </w:rPr>
              <w:t>9</w:t>
            </w:r>
          </w:p>
        </w:tc>
        <w:tc>
          <w:tcPr>
            <w:tcW w:w="1289" w:type="dxa"/>
          </w:tcPr>
          <w:p w:rsidR="0001560A" w:rsidRDefault="0001560A" w:rsidP="003B110F">
            <w:pPr>
              <w:jc w:val="center"/>
              <w:rPr>
                <w:sz w:val="20"/>
                <w:szCs w:val="20"/>
              </w:rPr>
            </w:pPr>
            <w:r w:rsidRPr="00102343">
              <w:rPr>
                <w:sz w:val="20"/>
                <w:szCs w:val="20"/>
              </w:rPr>
              <w:t>10</w:t>
            </w:r>
          </w:p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</w:tr>
      <w:tr w:rsidR="0001560A" w:rsidRPr="00102343">
        <w:tc>
          <w:tcPr>
            <w:tcW w:w="486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78" w:type="dxa"/>
          </w:tcPr>
          <w:p w:rsidR="0001560A" w:rsidRPr="00102343" w:rsidRDefault="0001560A" w:rsidP="00102343">
            <w:pPr>
              <w:rPr>
                <w:sz w:val="20"/>
                <w:szCs w:val="20"/>
              </w:rPr>
            </w:pPr>
            <w:r w:rsidRPr="00102343">
              <w:rPr>
                <w:sz w:val="20"/>
                <w:szCs w:val="20"/>
              </w:rPr>
              <w:t>Комитет по управлению имуществом  муниципального образования «Кингисеппский муниципальный район»</w:t>
            </w:r>
          </w:p>
        </w:tc>
        <w:tc>
          <w:tcPr>
            <w:tcW w:w="1785" w:type="dxa"/>
          </w:tcPr>
          <w:p w:rsidR="0001560A" w:rsidRDefault="0001560A" w:rsidP="001023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188480, Ленинградская область, </w:t>
            </w:r>
          </w:p>
          <w:p w:rsidR="0001560A" w:rsidRDefault="0001560A" w:rsidP="001023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Кингисепп, </w:t>
            </w:r>
          </w:p>
          <w:p w:rsidR="0001560A" w:rsidRPr="00102343" w:rsidRDefault="0001560A" w:rsidP="001023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пр. Карла Маркса, д.2а</w:t>
            </w:r>
          </w:p>
        </w:tc>
        <w:tc>
          <w:tcPr>
            <w:tcW w:w="1741" w:type="dxa"/>
          </w:tcPr>
          <w:p w:rsidR="0001560A" w:rsidRPr="00102343" w:rsidRDefault="0001560A" w:rsidP="002808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в многоквартирном доме</w:t>
            </w:r>
          </w:p>
        </w:tc>
        <w:tc>
          <w:tcPr>
            <w:tcW w:w="2087" w:type="dxa"/>
          </w:tcPr>
          <w:p w:rsidR="0001560A" w:rsidRDefault="0001560A" w:rsidP="002808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Кингисепп, </w:t>
            </w:r>
          </w:p>
          <w:p w:rsidR="0001560A" w:rsidRPr="00102343" w:rsidRDefault="0001560A" w:rsidP="002808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пр. Карла Маркса, д.55/2, кв.61</w:t>
            </w:r>
          </w:p>
        </w:tc>
        <w:tc>
          <w:tcPr>
            <w:tcW w:w="1819" w:type="dxa"/>
          </w:tcPr>
          <w:p w:rsidR="0001560A" w:rsidRDefault="0001560A" w:rsidP="002808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контракт,</w:t>
            </w:r>
          </w:p>
          <w:p w:rsidR="0001560A" w:rsidRDefault="0001560A" w:rsidP="002808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свидетельство</w:t>
            </w:r>
          </w:p>
          <w:p w:rsidR="0001560A" w:rsidRDefault="0001560A" w:rsidP="002808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78-АГ 834677</w:t>
            </w:r>
          </w:p>
          <w:p w:rsidR="0001560A" w:rsidRPr="00102343" w:rsidRDefault="0001560A" w:rsidP="002808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30.12.2008г.</w:t>
            </w:r>
          </w:p>
        </w:tc>
        <w:tc>
          <w:tcPr>
            <w:tcW w:w="1091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30,2 / 1</w:t>
            </w:r>
          </w:p>
        </w:tc>
        <w:tc>
          <w:tcPr>
            <w:tcW w:w="1419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409</w:t>
            </w:r>
          </w:p>
        </w:tc>
        <w:tc>
          <w:tcPr>
            <w:tcW w:w="1274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1444400,00</w:t>
            </w:r>
          </w:p>
        </w:tc>
        <w:tc>
          <w:tcPr>
            <w:tcW w:w="1289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</w:tr>
      <w:tr w:rsidR="0001560A" w:rsidRPr="00102343">
        <w:tc>
          <w:tcPr>
            <w:tcW w:w="486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078" w:type="dxa"/>
          </w:tcPr>
          <w:p w:rsidR="0001560A" w:rsidRPr="00102343" w:rsidRDefault="0001560A" w:rsidP="00102343">
            <w:pPr>
              <w:rPr>
                <w:sz w:val="20"/>
                <w:szCs w:val="20"/>
              </w:rPr>
            </w:pPr>
            <w:r w:rsidRPr="00102343">
              <w:rPr>
                <w:sz w:val="20"/>
                <w:szCs w:val="20"/>
              </w:rPr>
              <w:t>Комитет по управлению имуществом  муниципального образования «Кингисеппский муниципальный район»</w:t>
            </w:r>
          </w:p>
        </w:tc>
        <w:tc>
          <w:tcPr>
            <w:tcW w:w="1785" w:type="dxa"/>
          </w:tcPr>
          <w:p w:rsidR="0001560A" w:rsidRPr="00102343" w:rsidRDefault="0001560A" w:rsidP="00102343">
            <w:pPr>
              <w:rPr>
                <w:sz w:val="20"/>
                <w:szCs w:val="20"/>
              </w:rPr>
            </w:pPr>
          </w:p>
        </w:tc>
        <w:tc>
          <w:tcPr>
            <w:tcW w:w="1741" w:type="dxa"/>
          </w:tcPr>
          <w:p w:rsidR="0001560A" w:rsidRPr="00102343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в многоквартирном доме</w:t>
            </w:r>
          </w:p>
        </w:tc>
        <w:tc>
          <w:tcPr>
            <w:tcW w:w="2087" w:type="dxa"/>
          </w:tcPr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Кингисепп, </w:t>
            </w:r>
          </w:p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мкр. Касколовка,</w:t>
            </w:r>
          </w:p>
          <w:p w:rsidR="0001560A" w:rsidRPr="00102343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д.1, кв.9</w:t>
            </w:r>
          </w:p>
        </w:tc>
        <w:tc>
          <w:tcPr>
            <w:tcW w:w="1819" w:type="dxa"/>
          </w:tcPr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контракт,</w:t>
            </w:r>
          </w:p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свидетельство</w:t>
            </w:r>
          </w:p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78-АГ 833920</w:t>
            </w:r>
          </w:p>
          <w:p w:rsidR="0001560A" w:rsidRPr="00102343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17.12.2008г.</w:t>
            </w:r>
          </w:p>
        </w:tc>
        <w:tc>
          <w:tcPr>
            <w:tcW w:w="1091" w:type="dxa"/>
          </w:tcPr>
          <w:p w:rsidR="0001560A" w:rsidRPr="00102343" w:rsidRDefault="0001560A" w:rsidP="00820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31,5 / 3</w:t>
            </w:r>
          </w:p>
        </w:tc>
        <w:tc>
          <w:tcPr>
            <w:tcW w:w="1419" w:type="dxa"/>
          </w:tcPr>
          <w:p w:rsidR="0001560A" w:rsidRPr="00102343" w:rsidRDefault="0001560A" w:rsidP="00820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1274" w:type="dxa"/>
          </w:tcPr>
          <w:p w:rsidR="0001560A" w:rsidRPr="00102343" w:rsidRDefault="0001560A" w:rsidP="00820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1500000,00</w:t>
            </w:r>
          </w:p>
        </w:tc>
        <w:tc>
          <w:tcPr>
            <w:tcW w:w="1289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</w:tr>
      <w:tr w:rsidR="0001560A" w:rsidRPr="00102343">
        <w:tc>
          <w:tcPr>
            <w:tcW w:w="486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078" w:type="dxa"/>
          </w:tcPr>
          <w:p w:rsidR="0001560A" w:rsidRPr="00102343" w:rsidRDefault="0001560A" w:rsidP="007B2C6C">
            <w:pPr>
              <w:rPr>
                <w:sz w:val="20"/>
                <w:szCs w:val="20"/>
              </w:rPr>
            </w:pPr>
            <w:r w:rsidRPr="00102343">
              <w:rPr>
                <w:sz w:val="20"/>
                <w:szCs w:val="20"/>
              </w:rPr>
              <w:t>Комитет по управлению имуществом  муниципального образования «Кингисеппский муниципальный район»</w:t>
            </w:r>
          </w:p>
        </w:tc>
        <w:tc>
          <w:tcPr>
            <w:tcW w:w="1785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1" w:type="dxa"/>
          </w:tcPr>
          <w:p w:rsidR="0001560A" w:rsidRPr="00102343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в многоквартирном доме</w:t>
            </w:r>
          </w:p>
        </w:tc>
        <w:tc>
          <w:tcPr>
            <w:tcW w:w="2087" w:type="dxa"/>
          </w:tcPr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Кингисепп, </w:t>
            </w:r>
          </w:p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Октябрьская, </w:t>
            </w:r>
          </w:p>
          <w:p w:rsidR="0001560A" w:rsidRPr="00102343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д.6, кв.59</w:t>
            </w:r>
          </w:p>
        </w:tc>
        <w:tc>
          <w:tcPr>
            <w:tcW w:w="1819" w:type="dxa"/>
          </w:tcPr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контракт,</w:t>
            </w:r>
          </w:p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свидетельство</w:t>
            </w:r>
          </w:p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78-АГ 833921</w:t>
            </w:r>
          </w:p>
          <w:p w:rsidR="0001560A" w:rsidRPr="00102343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17.12.2008г.</w:t>
            </w:r>
          </w:p>
        </w:tc>
        <w:tc>
          <w:tcPr>
            <w:tcW w:w="1091" w:type="dxa"/>
          </w:tcPr>
          <w:p w:rsidR="0001560A" w:rsidRPr="00102343" w:rsidRDefault="0001560A" w:rsidP="00820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27,2 / 5</w:t>
            </w:r>
          </w:p>
        </w:tc>
        <w:tc>
          <w:tcPr>
            <w:tcW w:w="1419" w:type="dxa"/>
          </w:tcPr>
          <w:p w:rsidR="0001560A" w:rsidRPr="00102343" w:rsidRDefault="0001560A" w:rsidP="00820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469</w:t>
            </w:r>
          </w:p>
        </w:tc>
        <w:tc>
          <w:tcPr>
            <w:tcW w:w="1274" w:type="dxa"/>
          </w:tcPr>
          <w:p w:rsidR="0001560A" w:rsidRPr="00102343" w:rsidRDefault="0001560A" w:rsidP="00820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1570000,00</w:t>
            </w:r>
          </w:p>
        </w:tc>
        <w:tc>
          <w:tcPr>
            <w:tcW w:w="1289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</w:tr>
      <w:tr w:rsidR="0001560A" w:rsidRPr="00102343">
        <w:tc>
          <w:tcPr>
            <w:tcW w:w="486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078" w:type="dxa"/>
          </w:tcPr>
          <w:p w:rsidR="0001560A" w:rsidRPr="00102343" w:rsidRDefault="0001560A" w:rsidP="007B2C6C">
            <w:pPr>
              <w:rPr>
                <w:sz w:val="20"/>
                <w:szCs w:val="20"/>
              </w:rPr>
            </w:pPr>
            <w:r w:rsidRPr="00102343">
              <w:rPr>
                <w:sz w:val="20"/>
                <w:szCs w:val="20"/>
              </w:rPr>
              <w:t>Комитет по управлению имуществом  муниципального образования «Кингисеппский муниципальный район»</w:t>
            </w:r>
          </w:p>
        </w:tc>
        <w:tc>
          <w:tcPr>
            <w:tcW w:w="1785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1" w:type="dxa"/>
          </w:tcPr>
          <w:p w:rsidR="0001560A" w:rsidRPr="00102343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в многоквартирном доме</w:t>
            </w:r>
          </w:p>
        </w:tc>
        <w:tc>
          <w:tcPr>
            <w:tcW w:w="2087" w:type="dxa"/>
          </w:tcPr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Кингисепп, </w:t>
            </w:r>
          </w:p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Воровского,</w:t>
            </w:r>
          </w:p>
          <w:p w:rsidR="0001560A" w:rsidRPr="00102343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д.6, кв.11</w:t>
            </w:r>
          </w:p>
        </w:tc>
        <w:tc>
          <w:tcPr>
            <w:tcW w:w="1819" w:type="dxa"/>
          </w:tcPr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контракт,</w:t>
            </w:r>
          </w:p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свидетельство</w:t>
            </w:r>
          </w:p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78-АГ 833930</w:t>
            </w:r>
          </w:p>
          <w:p w:rsidR="0001560A" w:rsidRPr="00102343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 24.12.2008г.</w:t>
            </w:r>
          </w:p>
        </w:tc>
        <w:tc>
          <w:tcPr>
            <w:tcW w:w="1091" w:type="dxa"/>
          </w:tcPr>
          <w:p w:rsidR="0001560A" w:rsidRPr="00102343" w:rsidRDefault="0001560A" w:rsidP="00820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29,3 / 3</w:t>
            </w:r>
          </w:p>
        </w:tc>
        <w:tc>
          <w:tcPr>
            <w:tcW w:w="1419" w:type="dxa"/>
          </w:tcPr>
          <w:p w:rsidR="0001560A" w:rsidRPr="00102343" w:rsidRDefault="0001560A" w:rsidP="00820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1274" w:type="dxa"/>
          </w:tcPr>
          <w:p w:rsidR="0001560A" w:rsidRPr="00102343" w:rsidRDefault="0001560A" w:rsidP="00820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1530000,00</w:t>
            </w:r>
          </w:p>
        </w:tc>
        <w:tc>
          <w:tcPr>
            <w:tcW w:w="1289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</w:tr>
      <w:tr w:rsidR="0001560A" w:rsidRPr="00102343">
        <w:tc>
          <w:tcPr>
            <w:tcW w:w="486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078" w:type="dxa"/>
          </w:tcPr>
          <w:p w:rsidR="0001560A" w:rsidRPr="00102343" w:rsidRDefault="0001560A" w:rsidP="007B2C6C">
            <w:pPr>
              <w:rPr>
                <w:sz w:val="20"/>
                <w:szCs w:val="20"/>
              </w:rPr>
            </w:pPr>
            <w:r w:rsidRPr="00102343">
              <w:rPr>
                <w:sz w:val="20"/>
                <w:szCs w:val="20"/>
              </w:rPr>
              <w:t>Комитет по управлению имуществом  муниципального образования «Кингисеппский муниципальный район»</w:t>
            </w:r>
          </w:p>
        </w:tc>
        <w:tc>
          <w:tcPr>
            <w:tcW w:w="1785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1" w:type="dxa"/>
          </w:tcPr>
          <w:p w:rsidR="0001560A" w:rsidRPr="00102343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в многоквартирном доме</w:t>
            </w:r>
          </w:p>
        </w:tc>
        <w:tc>
          <w:tcPr>
            <w:tcW w:w="2087" w:type="dxa"/>
          </w:tcPr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Кингисепп, </w:t>
            </w:r>
          </w:p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Вокзальная,</w:t>
            </w:r>
          </w:p>
          <w:p w:rsidR="0001560A" w:rsidRPr="00102343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д.3, кв.36</w:t>
            </w:r>
          </w:p>
        </w:tc>
        <w:tc>
          <w:tcPr>
            <w:tcW w:w="1819" w:type="dxa"/>
          </w:tcPr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контракт,</w:t>
            </w:r>
          </w:p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свидетельство</w:t>
            </w:r>
          </w:p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78-АГ 833929</w:t>
            </w:r>
          </w:p>
          <w:p w:rsidR="0001560A" w:rsidRPr="00102343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24.12.2008г.</w:t>
            </w:r>
          </w:p>
        </w:tc>
        <w:tc>
          <w:tcPr>
            <w:tcW w:w="1091" w:type="dxa"/>
          </w:tcPr>
          <w:p w:rsidR="0001560A" w:rsidRPr="00102343" w:rsidRDefault="0001560A" w:rsidP="00820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30,9 / 1</w:t>
            </w:r>
          </w:p>
        </w:tc>
        <w:tc>
          <w:tcPr>
            <w:tcW w:w="1419" w:type="dxa"/>
          </w:tcPr>
          <w:p w:rsidR="0001560A" w:rsidRPr="00102343" w:rsidRDefault="0001560A" w:rsidP="00820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1274" w:type="dxa"/>
          </w:tcPr>
          <w:p w:rsidR="0001560A" w:rsidRPr="00102343" w:rsidRDefault="0001560A" w:rsidP="00820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1450000,00</w:t>
            </w:r>
          </w:p>
        </w:tc>
        <w:tc>
          <w:tcPr>
            <w:tcW w:w="1289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</w:tr>
      <w:tr w:rsidR="0001560A" w:rsidRPr="00102343">
        <w:tc>
          <w:tcPr>
            <w:tcW w:w="486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078" w:type="dxa"/>
          </w:tcPr>
          <w:p w:rsidR="0001560A" w:rsidRPr="00102343" w:rsidRDefault="0001560A" w:rsidP="007B2C6C">
            <w:pPr>
              <w:rPr>
                <w:sz w:val="20"/>
                <w:szCs w:val="20"/>
              </w:rPr>
            </w:pPr>
            <w:r w:rsidRPr="00102343">
              <w:rPr>
                <w:sz w:val="20"/>
                <w:szCs w:val="20"/>
              </w:rPr>
              <w:t>Комитет по управлению имуществом  муниципального образования «Кингисеппский муниципальный район»</w:t>
            </w:r>
          </w:p>
        </w:tc>
        <w:tc>
          <w:tcPr>
            <w:tcW w:w="1785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1" w:type="dxa"/>
          </w:tcPr>
          <w:p w:rsidR="0001560A" w:rsidRPr="00102343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в многоквартирном доме</w:t>
            </w:r>
          </w:p>
        </w:tc>
        <w:tc>
          <w:tcPr>
            <w:tcW w:w="2087" w:type="dxa"/>
          </w:tcPr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Кингисепп, </w:t>
            </w:r>
          </w:p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Театральная, </w:t>
            </w:r>
          </w:p>
          <w:p w:rsidR="0001560A" w:rsidRPr="00102343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д.12, кв.14</w:t>
            </w:r>
          </w:p>
        </w:tc>
        <w:tc>
          <w:tcPr>
            <w:tcW w:w="1819" w:type="dxa"/>
          </w:tcPr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контракт,</w:t>
            </w:r>
          </w:p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свидетельство</w:t>
            </w:r>
          </w:p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78-АГ 834677</w:t>
            </w:r>
          </w:p>
          <w:p w:rsidR="0001560A" w:rsidRPr="00102343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30.12.2008г.</w:t>
            </w:r>
          </w:p>
        </w:tc>
        <w:tc>
          <w:tcPr>
            <w:tcW w:w="1091" w:type="dxa"/>
          </w:tcPr>
          <w:p w:rsidR="0001560A" w:rsidRPr="00102343" w:rsidRDefault="0001560A" w:rsidP="00820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33,0 / 4</w:t>
            </w:r>
          </w:p>
        </w:tc>
        <w:tc>
          <w:tcPr>
            <w:tcW w:w="1419" w:type="dxa"/>
          </w:tcPr>
          <w:p w:rsidR="0001560A" w:rsidRPr="00102343" w:rsidRDefault="0001560A" w:rsidP="00820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861</w:t>
            </w:r>
          </w:p>
        </w:tc>
        <w:tc>
          <w:tcPr>
            <w:tcW w:w="1274" w:type="dxa"/>
          </w:tcPr>
          <w:p w:rsidR="0001560A" w:rsidRPr="00102343" w:rsidRDefault="0001560A" w:rsidP="00820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1578650,00</w:t>
            </w:r>
          </w:p>
        </w:tc>
        <w:tc>
          <w:tcPr>
            <w:tcW w:w="1289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</w:tr>
      <w:tr w:rsidR="0001560A" w:rsidRPr="00102343">
        <w:tc>
          <w:tcPr>
            <w:tcW w:w="486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078" w:type="dxa"/>
          </w:tcPr>
          <w:p w:rsidR="0001560A" w:rsidRDefault="0001560A" w:rsidP="007B2C6C">
            <w:pPr>
              <w:rPr>
                <w:sz w:val="20"/>
                <w:szCs w:val="20"/>
              </w:rPr>
            </w:pPr>
            <w:r w:rsidRPr="00102343">
              <w:rPr>
                <w:sz w:val="20"/>
                <w:szCs w:val="20"/>
              </w:rPr>
              <w:t>Комитет по управлению имуществом  муниципального образования «Кингисеппский муниципальный район»</w:t>
            </w:r>
          </w:p>
          <w:p w:rsidR="0001560A" w:rsidRPr="00102343" w:rsidRDefault="0001560A" w:rsidP="007B2C6C">
            <w:pPr>
              <w:rPr>
                <w:sz w:val="20"/>
                <w:szCs w:val="20"/>
              </w:rPr>
            </w:pPr>
          </w:p>
        </w:tc>
        <w:tc>
          <w:tcPr>
            <w:tcW w:w="1785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1" w:type="dxa"/>
          </w:tcPr>
          <w:p w:rsidR="0001560A" w:rsidRPr="00102343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в многоквартирном доме</w:t>
            </w:r>
          </w:p>
        </w:tc>
        <w:tc>
          <w:tcPr>
            <w:tcW w:w="2087" w:type="dxa"/>
          </w:tcPr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Кингисепп, </w:t>
            </w:r>
          </w:p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ул.1-я Линия,</w:t>
            </w:r>
          </w:p>
          <w:p w:rsidR="0001560A" w:rsidRPr="00102343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д.6, кв.29</w:t>
            </w:r>
          </w:p>
        </w:tc>
        <w:tc>
          <w:tcPr>
            <w:tcW w:w="1819" w:type="dxa"/>
          </w:tcPr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контракт,</w:t>
            </w:r>
          </w:p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свидетельство</w:t>
            </w:r>
          </w:p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78-АД 301076</w:t>
            </w:r>
          </w:p>
          <w:p w:rsidR="0001560A" w:rsidRPr="00102343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 17.08.2009г.</w:t>
            </w:r>
          </w:p>
        </w:tc>
        <w:tc>
          <w:tcPr>
            <w:tcW w:w="1091" w:type="dxa"/>
          </w:tcPr>
          <w:p w:rsidR="0001560A" w:rsidRPr="00102343" w:rsidRDefault="0001560A" w:rsidP="00820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 / 5</w:t>
            </w:r>
          </w:p>
        </w:tc>
        <w:tc>
          <w:tcPr>
            <w:tcW w:w="1419" w:type="dxa"/>
          </w:tcPr>
          <w:p w:rsidR="0001560A" w:rsidRDefault="0001560A" w:rsidP="00010F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41:422:002:</w:t>
            </w:r>
          </w:p>
          <w:p w:rsidR="0001560A" w:rsidRPr="00102343" w:rsidRDefault="0001560A" w:rsidP="00010F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000000340</w:t>
            </w:r>
          </w:p>
        </w:tc>
        <w:tc>
          <w:tcPr>
            <w:tcW w:w="1274" w:type="dxa"/>
          </w:tcPr>
          <w:p w:rsidR="0001560A" w:rsidRPr="00102343" w:rsidRDefault="0001560A" w:rsidP="00820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1260000,00</w:t>
            </w:r>
          </w:p>
        </w:tc>
        <w:tc>
          <w:tcPr>
            <w:tcW w:w="1289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</w:tr>
      <w:tr w:rsidR="0001560A" w:rsidRPr="00102343">
        <w:tc>
          <w:tcPr>
            <w:tcW w:w="486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078" w:type="dxa"/>
          </w:tcPr>
          <w:p w:rsidR="0001560A" w:rsidRDefault="0001560A" w:rsidP="007B2C6C">
            <w:pPr>
              <w:rPr>
                <w:sz w:val="20"/>
                <w:szCs w:val="20"/>
              </w:rPr>
            </w:pPr>
            <w:r w:rsidRPr="00102343">
              <w:rPr>
                <w:sz w:val="20"/>
                <w:szCs w:val="20"/>
              </w:rPr>
              <w:t>Комитет по управлению имуществом  муниципального образования «Кингисеппский муниципальный район»</w:t>
            </w:r>
          </w:p>
          <w:p w:rsidR="0001560A" w:rsidRPr="00102343" w:rsidRDefault="0001560A" w:rsidP="007B2C6C">
            <w:pPr>
              <w:rPr>
                <w:sz w:val="20"/>
                <w:szCs w:val="20"/>
              </w:rPr>
            </w:pPr>
          </w:p>
        </w:tc>
        <w:tc>
          <w:tcPr>
            <w:tcW w:w="1785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1" w:type="dxa"/>
          </w:tcPr>
          <w:p w:rsidR="0001560A" w:rsidRPr="00102343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в многоквартирном доме</w:t>
            </w:r>
          </w:p>
        </w:tc>
        <w:tc>
          <w:tcPr>
            <w:tcW w:w="2087" w:type="dxa"/>
          </w:tcPr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Кингисепп, </w:t>
            </w:r>
          </w:p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мкр. Касколовка,</w:t>
            </w:r>
          </w:p>
          <w:p w:rsidR="0001560A" w:rsidRPr="00102343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д.5, кв.54</w:t>
            </w:r>
          </w:p>
        </w:tc>
        <w:tc>
          <w:tcPr>
            <w:tcW w:w="1819" w:type="dxa"/>
          </w:tcPr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контракт,</w:t>
            </w:r>
          </w:p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свидетельство</w:t>
            </w:r>
          </w:p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78-АД301074</w:t>
            </w:r>
          </w:p>
          <w:p w:rsidR="0001560A" w:rsidRPr="00102343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17.08.2009г.</w:t>
            </w:r>
          </w:p>
        </w:tc>
        <w:tc>
          <w:tcPr>
            <w:tcW w:w="1091" w:type="dxa"/>
          </w:tcPr>
          <w:p w:rsidR="0001560A" w:rsidRPr="00102343" w:rsidRDefault="0001560A" w:rsidP="00820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30,9 / 1</w:t>
            </w:r>
          </w:p>
        </w:tc>
        <w:tc>
          <w:tcPr>
            <w:tcW w:w="1419" w:type="dxa"/>
          </w:tcPr>
          <w:p w:rsidR="0001560A" w:rsidRPr="00102343" w:rsidRDefault="0001560A" w:rsidP="00820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89-64</w:t>
            </w:r>
          </w:p>
        </w:tc>
        <w:tc>
          <w:tcPr>
            <w:tcW w:w="1274" w:type="dxa"/>
          </w:tcPr>
          <w:p w:rsidR="0001560A" w:rsidRPr="00102343" w:rsidRDefault="0001560A" w:rsidP="00820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1200000,00</w:t>
            </w:r>
          </w:p>
        </w:tc>
        <w:tc>
          <w:tcPr>
            <w:tcW w:w="1289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</w:tr>
      <w:tr w:rsidR="0001560A" w:rsidRPr="00102343">
        <w:tc>
          <w:tcPr>
            <w:tcW w:w="486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078" w:type="dxa"/>
          </w:tcPr>
          <w:p w:rsidR="0001560A" w:rsidRPr="00102343" w:rsidRDefault="0001560A" w:rsidP="007B2C6C">
            <w:pPr>
              <w:rPr>
                <w:sz w:val="20"/>
                <w:szCs w:val="20"/>
              </w:rPr>
            </w:pPr>
            <w:r w:rsidRPr="00102343">
              <w:rPr>
                <w:sz w:val="20"/>
                <w:szCs w:val="20"/>
              </w:rPr>
              <w:t>Комитет по управлению имуществом  муниципального образования «Кингисеппский муниципальный район»</w:t>
            </w:r>
          </w:p>
        </w:tc>
        <w:tc>
          <w:tcPr>
            <w:tcW w:w="1785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1" w:type="dxa"/>
          </w:tcPr>
          <w:p w:rsidR="0001560A" w:rsidRPr="00102343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в многоквартирном доме</w:t>
            </w:r>
          </w:p>
        </w:tc>
        <w:tc>
          <w:tcPr>
            <w:tcW w:w="2087" w:type="dxa"/>
          </w:tcPr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Кингисепп, </w:t>
            </w:r>
          </w:p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пр. Карла Маркса,</w:t>
            </w:r>
          </w:p>
          <w:p w:rsidR="0001560A" w:rsidRPr="00102343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д.4а, кв.56</w:t>
            </w:r>
          </w:p>
        </w:tc>
        <w:tc>
          <w:tcPr>
            <w:tcW w:w="1819" w:type="dxa"/>
          </w:tcPr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контракт,</w:t>
            </w:r>
          </w:p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свидетельство</w:t>
            </w:r>
          </w:p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78-АД 301075</w:t>
            </w:r>
          </w:p>
          <w:p w:rsidR="0001560A" w:rsidRPr="00102343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 17.08.2009г.</w:t>
            </w:r>
          </w:p>
        </w:tc>
        <w:tc>
          <w:tcPr>
            <w:tcW w:w="1091" w:type="dxa"/>
          </w:tcPr>
          <w:p w:rsidR="0001560A" w:rsidRPr="00102343" w:rsidRDefault="0001560A" w:rsidP="00820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30,3 / 4</w:t>
            </w:r>
          </w:p>
        </w:tc>
        <w:tc>
          <w:tcPr>
            <w:tcW w:w="1419" w:type="dxa"/>
          </w:tcPr>
          <w:p w:rsidR="0001560A" w:rsidRPr="00102343" w:rsidRDefault="0001560A" w:rsidP="00820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360-56</w:t>
            </w:r>
          </w:p>
        </w:tc>
        <w:tc>
          <w:tcPr>
            <w:tcW w:w="1274" w:type="dxa"/>
          </w:tcPr>
          <w:p w:rsidR="0001560A" w:rsidRPr="00102343" w:rsidRDefault="0001560A" w:rsidP="00820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1250000,00</w:t>
            </w:r>
          </w:p>
        </w:tc>
        <w:tc>
          <w:tcPr>
            <w:tcW w:w="1289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</w:tr>
      <w:tr w:rsidR="0001560A" w:rsidRPr="00102343">
        <w:tc>
          <w:tcPr>
            <w:tcW w:w="486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078" w:type="dxa"/>
          </w:tcPr>
          <w:p w:rsidR="0001560A" w:rsidRPr="00102343" w:rsidRDefault="0001560A" w:rsidP="007B2C6C">
            <w:pPr>
              <w:rPr>
                <w:sz w:val="20"/>
                <w:szCs w:val="20"/>
              </w:rPr>
            </w:pPr>
            <w:r w:rsidRPr="00102343">
              <w:rPr>
                <w:sz w:val="20"/>
                <w:szCs w:val="20"/>
              </w:rPr>
              <w:t>Комитет по управлению имуществом  муниципального образования «Кингисеппский муниципальный район»</w:t>
            </w:r>
          </w:p>
        </w:tc>
        <w:tc>
          <w:tcPr>
            <w:tcW w:w="1785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1" w:type="dxa"/>
          </w:tcPr>
          <w:p w:rsidR="0001560A" w:rsidRPr="00102343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в многоквартирном доме</w:t>
            </w:r>
          </w:p>
        </w:tc>
        <w:tc>
          <w:tcPr>
            <w:tcW w:w="2087" w:type="dxa"/>
          </w:tcPr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Кингисепп, </w:t>
            </w:r>
          </w:p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пер. Аптекарский, </w:t>
            </w:r>
          </w:p>
          <w:p w:rsidR="0001560A" w:rsidRPr="00102343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д.8, кв.73</w:t>
            </w:r>
          </w:p>
        </w:tc>
        <w:tc>
          <w:tcPr>
            <w:tcW w:w="1819" w:type="dxa"/>
          </w:tcPr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контракт,</w:t>
            </w:r>
          </w:p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свидетельство</w:t>
            </w:r>
          </w:p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78-АД 301230</w:t>
            </w:r>
          </w:p>
          <w:p w:rsidR="0001560A" w:rsidRPr="00102343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 18.08.2009г.</w:t>
            </w:r>
          </w:p>
        </w:tc>
        <w:tc>
          <w:tcPr>
            <w:tcW w:w="1091" w:type="dxa"/>
          </w:tcPr>
          <w:p w:rsidR="0001560A" w:rsidRPr="00102343" w:rsidRDefault="0001560A" w:rsidP="00820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30,7 / 4</w:t>
            </w:r>
          </w:p>
        </w:tc>
        <w:tc>
          <w:tcPr>
            <w:tcW w:w="1419" w:type="dxa"/>
          </w:tcPr>
          <w:p w:rsidR="0001560A" w:rsidRPr="00102343" w:rsidRDefault="0001560A" w:rsidP="00820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1102-73</w:t>
            </w:r>
          </w:p>
        </w:tc>
        <w:tc>
          <w:tcPr>
            <w:tcW w:w="1274" w:type="dxa"/>
          </w:tcPr>
          <w:p w:rsidR="0001560A" w:rsidRPr="00102343" w:rsidRDefault="0001560A" w:rsidP="00820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1260000,00</w:t>
            </w:r>
          </w:p>
        </w:tc>
        <w:tc>
          <w:tcPr>
            <w:tcW w:w="1289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</w:tr>
      <w:tr w:rsidR="0001560A" w:rsidRPr="00102343">
        <w:tc>
          <w:tcPr>
            <w:tcW w:w="486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078" w:type="dxa"/>
          </w:tcPr>
          <w:p w:rsidR="0001560A" w:rsidRPr="00102343" w:rsidRDefault="0001560A" w:rsidP="007B2C6C">
            <w:pPr>
              <w:rPr>
                <w:sz w:val="20"/>
                <w:szCs w:val="20"/>
              </w:rPr>
            </w:pPr>
            <w:r w:rsidRPr="00102343">
              <w:rPr>
                <w:sz w:val="20"/>
                <w:szCs w:val="20"/>
              </w:rPr>
              <w:t>Комитет по управлению имуществом  муниципального образования «Кингисеппский муниципальный район»</w:t>
            </w:r>
          </w:p>
        </w:tc>
        <w:tc>
          <w:tcPr>
            <w:tcW w:w="1785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1" w:type="dxa"/>
          </w:tcPr>
          <w:p w:rsidR="0001560A" w:rsidRPr="00102343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в многоквартирном доме</w:t>
            </w:r>
          </w:p>
        </w:tc>
        <w:tc>
          <w:tcPr>
            <w:tcW w:w="2087" w:type="dxa"/>
          </w:tcPr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Кингисепп, </w:t>
            </w:r>
          </w:p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Вокзальная, </w:t>
            </w:r>
          </w:p>
          <w:p w:rsidR="0001560A" w:rsidRPr="00102343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д.4, кв.8</w:t>
            </w:r>
          </w:p>
        </w:tc>
        <w:tc>
          <w:tcPr>
            <w:tcW w:w="1819" w:type="dxa"/>
          </w:tcPr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контракт,</w:t>
            </w:r>
          </w:p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свидетельство</w:t>
            </w:r>
          </w:p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78-АД 302744</w:t>
            </w:r>
          </w:p>
          <w:p w:rsidR="0001560A" w:rsidRPr="00102343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 22.09.2009г.</w:t>
            </w:r>
          </w:p>
        </w:tc>
        <w:tc>
          <w:tcPr>
            <w:tcW w:w="1091" w:type="dxa"/>
          </w:tcPr>
          <w:p w:rsidR="0001560A" w:rsidRPr="00102343" w:rsidRDefault="0001560A" w:rsidP="00820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 / 4</w:t>
            </w:r>
          </w:p>
        </w:tc>
        <w:tc>
          <w:tcPr>
            <w:tcW w:w="1419" w:type="dxa"/>
          </w:tcPr>
          <w:p w:rsidR="0001560A" w:rsidRPr="00102343" w:rsidRDefault="0001560A" w:rsidP="00820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92-8</w:t>
            </w:r>
          </w:p>
        </w:tc>
        <w:tc>
          <w:tcPr>
            <w:tcW w:w="1274" w:type="dxa"/>
          </w:tcPr>
          <w:p w:rsidR="0001560A" w:rsidRPr="00102343" w:rsidRDefault="0001560A" w:rsidP="00820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1200000,00</w:t>
            </w:r>
          </w:p>
        </w:tc>
        <w:tc>
          <w:tcPr>
            <w:tcW w:w="1289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</w:tr>
      <w:tr w:rsidR="0001560A" w:rsidRPr="00102343">
        <w:tc>
          <w:tcPr>
            <w:tcW w:w="486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078" w:type="dxa"/>
          </w:tcPr>
          <w:p w:rsidR="0001560A" w:rsidRPr="00102343" w:rsidRDefault="0001560A" w:rsidP="007B2C6C">
            <w:pPr>
              <w:rPr>
                <w:sz w:val="20"/>
                <w:szCs w:val="20"/>
              </w:rPr>
            </w:pPr>
            <w:r w:rsidRPr="00102343">
              <w:rPr>
                <w:sz w:val="20"/>
                <w:szCs w:val="20"/>
              </w:rPr>
              <w:t>Комитет по управлению имуществом  муниципального образования «Кингисеппский муниципальный район»</w:t>
            </w:r>
          </w:p>
        </w:tc>
        <w:tc>
          <w:tcPr>
            <w:tcW w:w="1785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1" w:type="dxa"/>
          </w:tcPr>
          <w:p w:rsidR="0001560A" w:rsidRPr="00102343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в многоквартирном доме</w:t>
            </w:r>
          </w:p>
        </w:tc>
        <w:tc>
          <w:tcPr>
            <w:tcW w:w="2087" w:type="dxa"/>
          </w:tcPr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Кингисепп, </w:t>
            </w:r>
          </w:p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ул.Железнодорожная,</w:t>
            </w:r>
          </w:p>
          <w:p w:rsidR="0001560A" w:rsidRPr="00102343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д.7, кв.76</w:t>
            </w:r>
          </w:p>
        </w:tc>
        <w:tc>
          <w:tcPr>
            <w:tcW w:w="1819" w:type="dxa"/>
          </w:tcPr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контракт,</w:t>
            </w:r>
          </w:p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свидетельство</w:t>
            </w:r>
          </w:p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78-АД 300890</w:t>
            </w:r>
          </w:p>
          <w:p w:rsidR="0001560A" w:rsidRPr="00102343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 17.08.2009г.</w:t>
            </w:r>
          </w:p>
        </w:tc>
        <w:tc>
          <w:tcPr>
            <w:tcW w:w="1091" w:type="dxa"/>
          </w:tcPr>
          <w:p w:rsidR="0001560A" w:rsidRPr="00102343" w:rsidRDefault="0001560A" w:rsidP="00820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30,5 / 1</w:t>
            </w:r>
          </w:p>
        </w:tc>
        <w:tc>
          <w:tcPr>
            <w:tcW w:w="1419" w:type="dxa"/>
          </w:tcPr>
          <w:p w:rsidR="0001560A" w:rsidRPr="00102343" w:rsidRDefault="0001560A" w:rsidP="00820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206-76</w:t>
            </w:r>
          </w:p>
        </w:tc>
        <w:tc>
          <w:tcPr>
            <w:tcW w:w="1274" w:type="dxa"/>
          </w:tcPr>
          <w:p w:rsidR="0001560A" w:rsidRPr="00102343" w:rsidRDefault="0001560A" w:rsidP="00820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1250000,00</w:t>
            </w:r>
          </w:p>
        </w:tc>
        <w:tc>
          <w:tcPr>
            <w:tcW w:w="1289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</w:tr>
      <w:tr w:rsidR="0001560A" w:rsidRPr="00102343">
        <w:tc>
          <w:tcPr>
            <w:tcW w:w="486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078" w:type="dxa"/>
          </w:tcPr>
          <w:p w:rsidR="0001560A" w:rsidRPr="00102343" w:rsidRDefault="0001560A" w:rsidP="007B2C6C">
            <w:pPr>
              <w:rPr>
                <w:sz w:val="20"/>
                <w:szCs w:val="20"/>
              </w:rPr>
            </w:pPr>
            <w:r w:rsidRPr="00102343">
              <w:rPr>
                <w:sz w:val="20"/>
                <w:szCs w:val="20"/>
              </w:rPr>
              <w:t>Комитет по управлению имуществом  муниципального образования «Кингисеппский муниципальный район»</w:t>
            </w:r>
          </w:p>
        </w:tc>
        <w:tc>
          <w:tcPr>
            <w:tcW w:w="1785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1" w:type="dxa"/>
          </w:tcPr>
          <w:p w:rsidR="0001560A" w:rsidRPr="00102343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в многоквартирном доме</w:t>
            </w:r>
          </w:p>
        </w:tc>
        <w:tc>
          <w:tcPr>
            <w:tcW w:w="2087" w:type="dxa"/>
          </w:tcPr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Кингисепп, </w:t>
            </w:r>
          </w:p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мкр. Касколовка,</w:t>
            </w:r>
          </w:p>
          <w:p w:rsidR="0001560A" w:rsidRPr="00102343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д.1, кв.5</w:t>
            </w:r>
          </w:p>
        </w:tc>
        <w:tc>
          <w:tcPr>
            <w:tcW w:w="1819" w:type="dxa"/>
          </w:tcPr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контракт,</w:t>
            </w:r>
          </w:p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свидетельство</w:t>
            </w:r>
          </w:p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78-АД 302972</w:t>
            </w:r>
          </w:p>
          <w:p w:rsidR="0001560A" w:rsidRPr="00102343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 25.09.2009г.</w:t>
            </w:r>
          </w:p>
        </w:tc>
        <w:tc>
          <w:tcPr>
            <w:tcW w:w="1091" w:type="dxa"/>
          </w:tcPr>
          <w:p w:rsidR="0001560A" w:rsidRPr="00102343" w:rsidRDefault="0001560A" w:rsidP="00820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31,5 / 2</w:t>
            </w:r>
          </w:p>
        </w:tc>
        <w:tc>
          <w:tcPr>
            <w:tcW w:w="1419" w:type="dxa"/>
          </w:tcPr>
          <w:p w:rsidR="0001560A" w:rsidRPr="00102343" w:rsidRDefault="0001560A" w:rsidP="00820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85-5</w:t>
            </w:r>
          </w:p>
        </w:tc>
        <w:tc>
          <w:tcPr>
            <w:tcW w:w="1274" w:type="dxa"/>
          </w:tcPr>
          <w:p w:rsidR="0001560A" w:rsidRPr="00102343" w:rsidRDefault="0001560A" w:rsidP="00820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950000,00</w:t>
            </w:r>
          </w:p>
        </w:tc>
        <w:tc>
          <w:tcPr>
            <w:tcW w:w="1289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</w:tr>
      <w:tr w:rsidR="0001560A" w:rsidRPr="00102343">
        <w:tc>
          <w:tcPr>
            <w:tcW w:w="486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078" w:type="dxa"/>
          </w:tcPr>
          <w:p w:rsidR="0001560A" w:rsidRPr="00102343" w:rsidRDefault="0001560A" w:rsidP="007B2C6C">
            <w:pPr>
              <w:rPr>
                <w:sz w:val="20"/>
                <w:szCs w:val="20"/>
              </w:rPr>
            </w:pPr>
            <w:r w:rsidRPr="00102343">
              <w:rPr>
                <w:sz w:val="20"/>
                <w:szCs w:val="20"/>
              </w:rPr>
              <w:t>Комитет по управлению имуществом  муниципального образования «Кингисеппский муниципальный район»</w:t>
            </w:r>
          </w:p>
        </w:tc>
        <w:tc>
          <w:tcPr>
            <w:tcW w:w="1785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1" w:type="dxa"/>
          </w:tcPr>
          <w:p w:rsidR="0001560A" w:rsidRPr="00102343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в многоквартирном доме</w:t>
            </w:r>
          </w:p>
        </w:tc>
        <w:tc>
          <w:tcPr>
            <w:tcW w:w="2087" w:type="dxa"/>
          </w:tcPr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Кингисепп, </w:t>
            </w:r>
          </w:p>
          <w:p w:rsidR="0001560A" w:rsidRPr="00102343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Крикковское шоссе, д.41, кв.98</w:t>
            </w:r>
          </w:p>
        </w:tc>
        <w:tc>
          <w:tcPr>
            <w:tcW w:w="1819" w:type="dxa"/>
          </w:tcPr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контракт,</w:t>
            </w:r>
          </w:p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свидетельство</w:t>
            </w:r>
          </w:p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78-АД 301691</w:t>
            </w:r>
          </w:p>
          <w:p w:rsidR="0001560A" w:rsidRPr="00102343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 01.09.2009г.</w:t>
            </w:r>
          </w:p>
        </w:tc>
        <w:tc>
          <w:tcPr>
            <w:tcW w:w="1091" w:type="dxa"/>
          </w:tcPr>
          <w:p w:rsidR="0001560A" w:rsidRPr="00102343" w:rsidRDefault="0001560A" w:rsidP="00820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29,4 / 7</w:t>
            </w:r>
          </w:p>
        </w:tc>
        <w:tc>
          <w:tcPr>
            <w:tcW w:w="1419" w:type="dxa"/>
          </w:tcPr>
          <w:p w:rsidR="0001560A" w:rsidRPr="00102343" w:rsidRDefault="0001560A" w:rsidP="00820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1166-98</w:t>
            </w:r>
          </w:p>
        </w:tc>
        <w:tc>
          <w:tcPr>
            <w:tcW w:w="1274" w:type="dxa"/>
          </w:tcPr>
          <w:p w:rsidR="0001560A" w:rsidRPr="00102343" w:rsidRDefault="0001560A" w:rsidP="00820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1250000,00</w:t>
            </w:r>
          </w:p>
        </w:tc>
        <w:tc>
          <w:tcPr>
            <w:tcW w:w="1289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</w:tr>
      <w:tr w:rsidR="0001560A" w:rsidRPr="00102343">
        <w:tc>
          <w:tcPr>
            <w:tcW w:w="486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078" w:type="dxa"/>
          </w:tcPr>
          <w:p w:rsidR="0001560A" w:rsidRPr="00102343" w:rsidRDefault="0001560A" w:rsidP="007B2C6C">
            <w:pPr>
              <w:rPr>
                <w:sz w:val="20"/>
                <w:szCs w:val="20"/>
              </w:rPr>
            </w:pPr>
            <w:r w:rsidRPr="00102343">
              <w:rPr>
                <w:sz w:val="20"/>
                <w:szCs w:val="20"/>
              </w:rPr>
              <w:t>Комитет по управлению имуществом  муниципального образования «Кингисеппский муниципальный район»</w:t>
            </w:r>
          </w:p>
        </w:tc>
        <w:tc>
          <w:tcPr>
            <w:tcW w:w="1785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1" w:type="dxa"/>
          </w:tcPr>
          <w:p w:rsidR="0001560A" w:rsidRPr="00102343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в многоквартирном доме</w:t>
            </w:r>
          </w:p>
        </w:tc>
        <w:tc>
          <w:tcPr>
            <w:tcW w:w="2087" w:type="dxa"/>
          </w:tcPr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Кингисепп,</w:t>
            </w:r>
          </w:p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Большая Гражданская, </w:t>
            </w:r>
          </w:p>
          <w:p w:rsidR="0001560A" w:rsidRPr="00102343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д.7, кв.17</w:t>
            </w:r>
          </w:p>
        </w:tc>
        <w:tc>
          <w:tcPr>
            <w:tcW w:w="1819" w:type="dxa"/>
          </w:tcPr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контракт,</w:t>
            </w:r>
          </w:p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свидетельство</w:t>
            </w:r>
          </w:p>
          <w:p w:rsidR="0001560A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78-АД 525650</w:t>
            </w:r>
          </w:p>
          <w:p w:rsidR="0001560A" w:rsidRPr="00102343" w:rsidRDefault="0001560A" w:rsidP="00820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 24.11.2009г.</w:t>
            </w:r>
          </w:p>
        </w:tc>
        <w:tc>
          <w:tcPr>
            <w:tcW w:w="1091" w:type="dxa"/>
          </w:tcPr>
          <w:p w:rsidR="0001560A" w:rsidRPr="00102343" w:rsidRDefault="0001560A" w:rsidP="00820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31,0 / 5</w:t>
            </w:r>
          </w:p>
        </w:tc>
        <w:tc>
          <w:tcPr>
            <w:tcW w:w="1419" w:type="dxa"/>
          </w:tcPr>
          <w:p w:rsidR="0001560A" w:rsidRPr="00102343" w:rsidRDefault="0001560A" w:rsidP="00820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62-17</w:t>
            </w:r>
          </w:p>
        </w:tc>
        <w:tc>
          <w:tcPr>
            <w:tcW w:w="1274" w:type="dxa"/>
          </w:tcPr>
          <w:p w:rsidR="0001560A" w:rsidRPr="00102343" w:rsidRDefault="0001560A" w:rsidP="00820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1100000,00</w:t>
            </w:r>
          </w:p>
        </w:tc>
        <w:tc>
          <w:tcPr>
            <w:tcW w:w="1289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</w:tr>
      <w:tr w:rsidR="0001560A" w:rsidRPr="00102343">
        <w:tc>
          <w:tcPr>
            <w:tcW w:w="486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078" w:type="dxa"/>
          </w:tcPr>
          <w:p w:rsidR="0001560A" w:rsidRPr="00102343" w:rsidRDefault="0001560A" w:rsidP="007B2C6C">
            <w:pPr>
              <w:rPr>
                <w:sz w:val="20"/>
                <w:szCs w:val="20"/>
              </w:rPr>
            </w:pPr>
            <w:r w:rsidRPr="00102343">
              <w:rPr>
                <w:sz w:val="20"/>
                <w:szCs w:val="20"/>
              </w:rPr>
              <w:t>Комитет по управлению имуществом  муниципального образования «Кингисеппский муниципальный район»</w:t>
            </w:r>
          </w:p>
        </w:tc>
        <w:tc>
          <w:tcPr>
            <w:tcW w:w="1785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1" w:type="dxa"/>
          </w:tcPr>
          <w:p w:rsidR="0001560A" w:rsidRPr="00102343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в многоквартирном доме</w:t>
            </w:r>
          </w:p>
        </w:tc>
        <w:tc>
          <w:tcPr>
            <w:tcW w:w="2087" w:type="dxa"/>
          </w:tcPr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Кингисепп, </w:t>
            </w:r>
          </w:p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Воровского,</w:t>
            </w:r>
          </w:p>
          <w:p w:rsidR="0001560A" w:rsidRPr="00102343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д.17, кв.119</w:t>
            </w:r>
          </w:p>
        </w:tc>
        <w:tc>
          <w:tcPr>
            <w:tcW w:w="1819" w:type="dxa"/>
          </w:tcPr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контракт,</w:t>
            </w:r>
          </w:p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свидетельство</w:t>
            </w:r>
          </w:p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78-АД 526049</w:t>
            </w:r>
          </w:p>
          <w:p w:rsidR="0001560A" w:rsidRPr="00102343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 23.11.2009г.</w:t>
            </w:r>
          </w:p>
        </w:tc>
        <w:tc>
          <w:tcPr>
            <w:tcW w:w="1091" w:type="dxa"/>
          </w:tcPr>
          <w:p w:rsidR="0001560A" w:rsidRPr="00102343" w:rsidRDefault="0001560A" w:rsidP="004F1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30,9 / 3</w:t>
            </w:r>
          </w:p>
        </w:tc>
        <w:tc>
          <w:tcPr>
            <w:tcW w:w="1419" w:type="dxa"/>
          </w:tcPr>
          <w:p w:rsidR="0001560A" w:rsidRPr="00102343" w:rsidRDefault="0001560A" w:rsidP="004F1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76-119</w:t>
            </w:r>
          </w:p>
        </w:tc>
        <w:tc>
          <w:tcPr>
            <w:tcW w:w="1274" w:type="dxa"/>
          </w:tcPr>
          <w:p w:rsidR="0001560A" w:rsidRPr="00102343" w:rsidRDefault="0001560A" w:rsidP="004F1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1200000,00</w:t>
            </w:r>
          </w:p>
        </w:tc>
        <w:tc>
          <w:tcPr>
            <w:tcW w:w="1289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</w:tr>
      <w:tr w:rsidR="0001560A" w:rsidRPr="00102343">
        <w:tc>
          <w:tcPr>
            <w:tcW w:w="486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078" w:type="dxa"/>
          </w:tcPr>
          <w:p w:rsidR="0001560A" w:rsidRDefault="0001560A" w:rsidP="007B2C6C">
            <w:pPr>
              <w:rPr>
                <w:sz w:val="20"/>
                <w:szCs w:val="20"/>
              </w:rPr>
            </w:pPr>
            <w:r w:rsidRPr="00102343">
              <w:rPr>
                <w:sz w:val="20"/>
                <w:szCs w:val="20"/>
              </w:rPr>
              <w:t>Комитет по управлению имуществом  муниципального образования «Кингисеппский муниципальный район»</w:t>
            </w:r>
          </w:p>
          <w:p w:rsidR="0001560A" w:rsidRPr="00102343" w:rsidRDefault="0001560A" w:rsidP="007B2C6C">
            <w:pPr>
              <w:rPr>
                <w:sz w:val="20"/>
                <w:szCs w:val="20"/>
              </w:rPr>
            </w:pPr>
          </w:p>
        </w:tc>
        <w:tc>
          <w:tcPr>
            <w:tcW w:w="1785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1" w:type="dxa"/>
          </w:tcPr>
          <w:p w:rsidR="0001560A" w:rsidRPr="00102343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в многоквартирном доме</w:t>
            </w:r>
          </w:p>
        </w:tc>
        <w:tc>
          <w:tcPr>
            <w:tcW w:w="2087" w:type="dxa"/>
          </w:tcPr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Кингисепп, </w:t>
            </w:r>
          </w:p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Химиков, </w:t>
            </w:r>
          </w:p>
          <w:p w:rsidR="0001560A" w:rsidRPr="00102343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д.8, кв.174</w:t>
            </w:r>
          </w:p>
        </w:tc>
        <w:tc>
          <w:tcPr>
            <w:tcW w:w="1819" w:type="dxa"/>
          </w:tcPr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контракт,</w:t>
            </w:r>
          </w:p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свидетельство</w:t>
            </w:r>
          </w:p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78-АД 526063</w:t>
            </w:r>
          </w:p>
          <w:p w:rsidR="0001560A" w:rsidRPr="00102343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 25.11.2009г.</w:t>
            </w:r>
          </w:p>
        </w:tc>
        <w:tc>
          <w:tcPr>
            <w:tcW w:w="1091" w:type="dxa"/>
          </w:tcPr>
          <w:p w:rsidR="0001560A" w:rsidRPr="00102343" w:rsidRDefault="0001560A" w:rsidP="004F1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31,2 / 5</w:t>
            </w:r>
          </w:p>
        </w:tc>
        <w:tc>
          <w:tcPr>
            <w:tcW w:w="1419" w:type="dxa"/>
          </w:tcPr>
          <w:p w:rsidR="0001560A" w:rsidRPr="00102343" w:rsidRDefault="0001560A" w:rsidP="004F1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1128-174</w:t>
            </w:r>
          </w:p>
        </w:tc>
        <w:tc>
          <w:tcPr>
            <w:tcW w:w="1274" w:type="dxa"/>
          </w:tcPr>
          <w:p w:rsidR="0001560A" w:rsidRPr="00102343" w:rsidRDefault="0001560A" w:rsidP="004F1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1200000,00</w:t>
            </w:r>
          </w:p>
        </w:tc>
        <w:tc>
          <w:tcPr>
            <w:tcW w:w="1289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</w:tr>
      <w:tr w:rsidR="0001560A" w:rsidRPr="00102343">
        <w:tc>
          <w:tcPr>
            <w:tcW w:w="486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078" w:type="dxa"/>
          </w:tcPr>
          <w:p w:rsidR="0001560A" w:rsidRPr="00102343" w:rsidRDefault="0001560A" w:rsidP="007B2C6C">
            <w:pPr>
              <w:rPr>
                <w:sz w:val="20"/>
                <w:szCs w:val="20"/>
              </w:rPr>
            </w:pPr>
            <w:r w:rsidRPr="00102343">
              <w:rPr>
                <w:sz w:val="20"/>
                <w:szCs w:val="20"/>
              </w:rPr>
              <w:t>Комитет по управлению имуществом  муниципального образования «Кингисеппский муниципальный район»</w:t>
            </w:r>
          </w:p>
        </w:tc>
        <w:tc>
          <w:tcPr>
            <w:tcW w:w="1785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1" w:type="dxa"/>
          </w:tcPr>
          <w:p w:rsidR="0001560A" w:rsidRPr="00102343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в многоквартирном доме</w:t>
            </w:r>
          </w:p>
        </w:tc>
        <w:tc>
          <w:tcPr>
            <w:tcW w:w="2087" w:type="dxa"/>
          </w:tcPr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Кингисепп, </w:t>
            </w:r>
          </w:p>
          <w:p w:rsidR="0001560A" w:rsidRPr="00102343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пр. Карла Маркса, д.7/1, кв.64</w:t>
            </w:r>
          </w:p>
        </w:tc>
        <w:tc>
          <w:tcPr>
            <w:tcW w:w="1819" w:type="dxa"/>
          </w:tcPr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контракт,</w:t>
            </w:r>
          </w:p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свидетельство</w:t>
            </w:r>
          </w:p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78-АД 525648</w:t>
            </w:r>
          </w:p>
          <w:p w:rsidR="0001560A" w:rsidRPr="00102343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 23.11.2009г.</w:t>
            </w:r>
          </w:p>
        </w:tc>
        <w:tc>
          <w:tcPr>
            <w:tcW w:w="1091" w:type="dxa"/>
          </w:tcPr>
          <w:p w:rsidR="0001560A" w:rsidRPr="00102343" w:rsidRDefault="0001560A" w:rsidP="004F1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30,2 / 5</w:t>
            </w:r>
          </w:p>
        </w:tc>
        <w:tc>
          <w:tcPr>
            <w:tcW w:w="1419" w:type="dxa"/>
          </w:tcPr>
          <w:p w:rsidR="0001560A" w:rsidRPr="00102343" w:rsidRDefault="0001560A" w:rsidP="004F1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363-64</w:t>
            </w:r>
          </w:p>
        </w:tc>
        <w:tc>
          <w:tcPr>
            <w:tcW w:w="1274" w:type="dxa"/>
          </w:tcPr>
          <w:p w:rsidR="0001560A" w:rsidRPr="00102343" w:rsidRDefault="0001560A" w:rsidP="004F1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1100000,00</w:t>
            </w:r>
          </w:p>
        </w:tc>
        <w:tc>
          <w:tcPr>
            <w:tcW w:w="1289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</w:tr>
      <w:tr w:rsidR="0001560A" w:rsidRPr="00102343">
        <w:tc>
          <w:tcPr>
            <w:tcW w:w="486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078" w:type="dxa"/>
          </w:tcPr>
          <w:p w:rsidR="0001560A" w:rsidRPr="00102343" w:rsidRDefault="0001560A" w:rsidP="007B2C6C">
            <w:pPr>
              <w:rPr>
                <w:sz w:val="20"/>
                <w:szCs w:val="20"/>
              </w:rPr>
            </w:pPr>
            <w:r w:rsidRPr="00102343">
              <w:rPr>
                <w:sz w:val="20"/>
                <w:szCs w:val="20"/>
              </w:rPr>
              <w:t>Комитет по управлению имуществом  муниципального образования «Кингисеппский муниципальный район»</w:t>
            </w:r>
          </w:p>
        </w:tc>
        <w:tc>
          <w:tcPr>
            <w:tcW w:w="1785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1" w:type="dxa"/>
          </w:tcPr>
          <w:p w:rsidR="0001560A" w:rsidRPr="00102343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в многоквартирном доме</w:t>
            </w:r>
          </w:p>
        </w:tc>
        <w:tc>
          <w:tcPr>
            <w:tcW w:w="2087" w:type="dxa"/>
          </w:tcPr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Кингисепп, </w:t>
            </w:r>
          </w:p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Воровского, </w:t>
            </w:r>
          </w:p>
          <w:p w:rsidR="0001560A" w:rsidRPr="00102343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д.33, кв.141</w:t>
            </w:r>
          </w:p>
        </w:tc>
        <w:tc>
          <w:tcPr>
            <w:tcW w:w="1819" w:type="dxa"/>
          </w:tcPr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контракт,</w:t>
            </w:r>
          </w:p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свидетельство</w:t>
            </w:r>
          </w:p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78-АД 525649</w:t>
            </w:r>
          </w:p>
          <w:p w:rsidR="0001560A" w:rsidRPr="00102343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 23.11.2009г.</w:t>
            </w:r>
          </w:p>
        </w:tc>
        <w:tc>
          <w:tcPr>
            <w:tcW w:w="1091" w:type="dxa"/>
          </w:tcPr>
          <w:p w:rsidR="0001560A" w:rsidRPr="00102343" w:rsidRDefault="0001560A" w:rsidP="004F1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32,4 / 9</w:t>
            </w:r>
          </w:p>
        </w:tc>
        <w:tc>
          <w:tcPr>
            <w:tcW w:w="1419" w:type="dxa"/>
          </w:tcPr>
          <w:p w:rsidR="0001560A" w:rsidRDefault="0001560A" w:rsidP="004F1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41:422:002:</w:t>
            </w:r>
          </w:p>
          <w:p w:rsidR="0001560A" w:rsidRPr="00102343" w:rsidRDefault="0001560A" w:rsidP="004F1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000000770</w:t>
            </w:r>
          </w:p>
        </w:tc>
        <w:tc>
          <w:tcPr>
            <w:tcW w:w="1274" w:type="dxa"/>
          </w:tcPr>
          <w:p w:rsidR="0001560A" w:rsidRPr="00102343" w:rsidRDefault="0001560A" w:rsidP="004F1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1200000,00</w:t>
            </w:r>
          </w:p>
        </w:tc>
        <w:tc>
          <w:tcPr>
            <w:tcW w:w="1289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</w:tr>
      <w:tr w:rsidR="0001560A" w:rsidRPr="00102343">
        <w:tc>
          <w:tcPr>
            <w:tcW w:w="486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078" w:type="dxa"/>
          </w:tcPr>
          <w:p w:rsidR="0001560A" w:rsidRDefault="0001560A" w:rsidP="007B2C6C">
            <w:pPr>
              <w:rPr>
                <w:sz w:val="20"/>
                <w:szCs w:val="20"/>
              </w:rPr>
            </w:pPr>
            <w:r w:rsidRPr="00102343">
              <w:rPr>
                <w:sz w:val="20"/>
                <w:szCs w:val="20"/>
              </w:rPr>
              <w:t>Комитет по управлению имуществом  муниципального образования «Кингисеппский муниципальный район»</w:t>
            </w:r>
          </w:p>
          <w:p w:rsidR="0001560A" w:rsidRPr="00102343" w:rsidRDefault="0001560A" w:rsidP="007B2C6C">
            <w:pPr>
              <w:rPr>
                <w:sz w:val="20"/>
                <w:szCs w:val="20"/>
              </w:rPr>
            </w:pPr>
          </w:p>
        </w:tc>
        <w:tc>
          <w:tcPr>
            <w:tcW w:w="1785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1" w:type="dxa"/>
          </w:tcPr>
          <w:p w:rsidR="0001560A" w:rsidRPr="00102343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в многоквартирном доме</w:t>
            </w:r>
          </w:p>
        </w:tc>
        <w:tc>
          <w:tcPr>
            <w:tcW w:w="2087" w:type="dxa"/>
          </w:tcPr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Кингисепп, </w:t>
            </w:r>
          </w:p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Карла Маркса, </w:t>
            </w:r>
          </w:p>
          <w:p w:rsidR="0001560A" w:rsidRPr="00102343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д.33, кв.58</w:t>
            </w:r>
          </w:p>
        </w:tc>
        <w:tc>
          <w:tcPr>
            <w:tcW w:w="1819" w:type="dxa"/>
          </w:tcPr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контракт,</w:t>
            </w:r>
          </w:p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свидетельство</w:t>
            </w:r>
          </w:p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78-АД 646240</w:t>
            </w:r>
          </w:p>
          <w:p w:rsidR="0001560A" w:rsidRPr="00102343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 20.01.2010г.</w:t>
            </w:r>
          </w:p>
        </w:tc>
        <w:tc>
          <w:tcPr>
            <w:tcW w:w="1091" w:type="dxa"/>
          </w:tcPr>
          <w:p w:rsidR="0001560A" w:rsidRPr="00102343" w:rsidRDefault="0001560A" w:rsidP="004F1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31,5 / 5</w:t>
            </w:r>
          </w:p>
        </w:tc>
        <w:tc>
          <w:tcPr>
            <w:tcW w:w="1419" w:type="dxa"/>
          </w:tcPr>
          <w:p w:rsidR="0001560A" w:rsidRPr="00102343" w:rsidRDefault="0001560A" w:rsidP="004F1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390-58</w:t>
            </w:r>
          </w:p>
        </w:tc>
        <w:tc>
          <w:tcPr>
            <w:tcW w:w="1274" w:type="dxa"/>
          </w:tcPr>
          <w:p w:rsidR="0001560A" w:rsidRPr="00102343" w:rsidRDefault="0001560A" w:rsidP="004F1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1150000,00</w:t>
            </w:r>
          </w:p>
        </w:tc>
        <w:tc>
          <w:tcPr>
            <w:tcW w:w="1289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</w:tr>
      <w:tr w:rsidR="0001560A" w:rsidRPr="00102343">
        <w:tc>
          <w:tcPr>
            <w:tcW w:w="486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078" w:type="dxa"/>
          </w:tcPr>
          <w:p w:rsidR="0001560A" w:rsidRPr="00102343" w:rsidRDefault="0001560A" w:rsidP="007B2C6C">
            <w:pPr>
              <w:rPr>
                <w:sz w:val="20"/>
                <w:szCs w:val="20"/>
              </w:rPr>
            </w:pPr>
            <w:r w:rsidRPr="00102343">
              <w:rPr>
                <w:sz w:val="20"/>
                <w:szCs w:val="20"/>
              </w:rPr>
              <w:t>Комитет по управлению имуществом  муниципального образования «Кингисеппский муниципальный район»</w:t>
            </w:r>
          </w:p>
        </w:tc>
        <w:tc>
          <w:tcPr>
            <w:tcW w:w="1785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1" w:type="dxa"/>
          </w:tcPr>
          <w:p w:rsidR="0001560A" w:rsidRPr="00102343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в многоквартирном доме</w:t>
            </w:r>
          </w:p>
        </w:tc>
        <w:tc>
          <w:tcPr>
            <w:tcW w:w="2087" w:type="dxa"/>
          </w:tcPr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Кингисепп, </w:t>
            </w:r>
          </w:p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Театральная,</w:t>
            </w:r>
          </w:p>
          <w:p w:rsidR="0001560A" w:rsidRPr="00102343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д.7, кв.17</w:t>
            </w:r>
          </w:p>
        </w:tc>
        <w:tc>
          <w:tcPr>
            <w:tcW w:w="1819" w:type="dxa"/>
          </w:tcPr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контракт,</w:t>
            </w:r>
          </w:p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свидетельство</w:t>
            </w:r>
          </w:p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78-АД 815725</w:t>
            </w:r>
          </w:p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 01.04.2010г.</w:t>
            </w:r>
          </w:p>
          <w:p w:rsidR="0001560A" w:rsidRPr="00102343" w:rsidRDefault="0001560A" w:rsidP="004F1C3B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</w:tcPr>
          <w:p w:rsidR="0001560A" w:rsidRPr="00102343" w:rsidRDefault="0001560A" w:rsidP="004F1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29,9 / 5</w:t>
            </w:r>
          </w:p>
        </w:tc>
        <w:tc>
          <w:tcPr>
            <w:tcW w:w="1419" w:type="dxa"/>
          </w:tcPr>
          <w:p w:rsidR="0001560A" w:rsidRPr="00102343" w:rsidRDefault="0001560A" w:rsidP="004F1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859-17</w:t>
            </w:r>
          </w:p>
        </w:tc>
        <w:tc>
          <w:tcPr>
            <w:tcW w:w="1274" w:type="dxa"/>
          </w:tcPr>
          <w:p w:rsidR="0001560A" w:rsidRPr="00102343" w:rsidRDefault="0001560A" w:rsidP="004F1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1140000,00</w:t>
            </w:r>
          </w:p>
        </w:tc>
        <w:tc>
          <w:tcPr>
            <w:tcW w:w="1289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</w:tr>
      <w:tr w:rsidR="0001560A" w:rsidRPr="00102343">
        <w:tc>
          <w:tcPr>
            <w:tcW w:w="486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2078" w:type="dxa"/>
          </w:tcPr>
          <w:p w:rsidR="0001560A" w:rsidRPr="00102343" w:rsidRDefault="0001560A" w:rsidP="007B2C6C">
            <w:pPr>
              <w:rPr>
                <w:sz w:val="20"/>
                <w:szCs w:val="20"/>
              </w:rPr>
            </w:pPr>
            <w:r w:rsidRPr="00102343">
              <w:rPr>
                <w:sz w:val="20"/>
                <w:szCs w:val="20"/>
              </w:rPr>
              <w:t>Комитет по управлению имуществом  муниципального образования «Кингисеппский муниципальный район»</w:t>
            </w:r>
          </w:p>
        </w:tc>
        <w:tc>
          <w:tcPr>
            <w:tcW w:w="1785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1" w:type="dxa"/>
          </w:tcPr>
          <w:p w:rsidR="0001560A" w:rsidRPr="00102343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в многоквартирном доме</w:t>
            </w:r>
          </w:p>
        </w:tc>
        <w:tc>
          <w:tcPr>
            <w:tcW w:w="2087" w:type="dxa"/>
          </w:tcPr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Кингисепп, </w:t>
            </w:r>
          </w:p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Крикковское шоссе, </w:t>
            </w:r>
          </w:p>
          <w:p w:rsidR="0001560A" w:rsidRPr="00102343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д.12, кв.109</w:t>
            </w:r>
          </w:p>
        </w:tc>
        <w:tc>
          <w:tcPr>
            <w:tcW w:w="1819" w:type="dxa"/>
          </w:tcPr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контракт,</w:t>
            </w:r>
          </w:p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свидетельство</w:t>
            </w:r>
          </w:p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78-АД 773528</w:t>
            </w:r>
          </w:p>
          <w:p w:rsidR="0001560A" w:rsidRPr="00102343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11.03.2010г.</w:t>
            </w:r>
          </w:p>
        </w:tc>
        <w:tc>
          <w:tcPr>
            <w:tcW w:w="1091" w:type="dxa"/>
          </w:tcPr>
          <w:p w:rsidR="0001560A" w:rsidRPr="00102343" w:rsidRDefault="0001560A" w:rsidP="004F1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32,6 / 1</w:t>
            </w:r>
          </w:p>
        </w:tc>
        <w:tc>
          <w:tcPr>
            <w:tcW w:w="1419" w:type="dxa"/>
          </w:tcPr>
          <w:p w:rsidR="0001560A" w:rsidRPr="00102343" w:rsidRDefault="0001560A" w:rsidP="004F1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1244-109</w:t>
            </w:r>
          </w:p>
        </w:tc>
        <w:tc>
          <w:tcPr>
            <w:tcW w:w="1274" w:type="dxa"/>
          </w:tcPr>
          <w:p w:rsidR="0001560A" w:rsidRPr="00102343" w:rsidRDefault="0001560A" w:rsidP="004F1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1245000,00</w:t>
            </w:r>
          </w:p>
        </w:tc>
        <w:tc>
          <w:tcPr>
            <w:tcW w:w="1289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</w:tr>
      <w:tr w:rsidR="0001560A" w:rsidRPr="00102343">
        <w:tc>
          <w:tcPr>
            <w:tcW w:w="486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2078" w:type="dxa"/>
          </w:tcPr>
          <w:p w:rsidR="0001560A" w:rsidRPr="00102343" w:rsidRDefault="0001560A" w:rsidP="007B2C6C">
            <w:pPr>
              <w:rPr>
                <w:sz w:val="20"/>
                <w:szCs w:val="20"/>
              </w:rPr>
            </w:pPr>
            <w:r w:rsidRPr="00102343">
              <w:rPr>
                <w:sz w:val="20"/>
                <w:szCs w:val="20"/>
              </w:rPr>
              <w:t>Комитет по управлению имуществом  муниципального образования «Кингисеппский муниципальный район»</w:t>
            </w:r>
          </w:p>
        </w:tc>
        <w:tc>
          <w:tcPr>
            <w:tcW w:w="1785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1" w:type="dxa"/>
          </w:tcPr>
          <w:p w:rsidR="0001560A" w:rsidRPr="00102343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в многоквартирном доме</w:t>
            </w:r>
          </w:p>
        </w:tc>
        <w:tc>
          <w:tcPr>
            <w:tcW w:w="2087" w:type="dxa"/>
          </w:tcPr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Кингисепп, </w:t>
            </w:r>
          </w:p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пер. Аптекарский,</w:t>
            </w:r>
          </w:p>
          <w:p w:rsidR="0001560A" w:rsidRPr="00102343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д.10, кв.9</w:t>
            </w:r>
          </w:p>
        </w:tc>
        <w:tc>
          <w:tcPr>
            <w:tcW w:w="1819" w:type="dxa"/>
          </w:tcPr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контракт,</w:t>
            </w:r>
          </w:p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свидетельство</w:t>
            </w:r>
          </w:p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78-АД 773169</w:t>
            </w:r>
          </w:p>
          <w:p w:rsidR="0001560A" w:rsidRPr="00102343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 01.03.2010г.</w:t>
            </w:r>
          </w:p>
        </w:tc>
        <w:tc>
          <w:tcPr>
            <w:tcW w:w="1091" w:type="dxa"/>
          </w:tcPr>
          <w:p w:rsidR="0001560A" w:rsidRPr="00102343" w:rsidRDefault="0001560A" w:rsidP="004F1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30,7 / 3</w:t>
            </w:r>
          </w:p>
        </w:tc>
        <w:tc>
          <w:tcPr>
            <w:tcW w:w="1419" w:type="dxa"/>
          </w:tcPr>
          <w:p w:rsidR="0001560A" w:rsidRPr="00102343" w:rsidRDefault="0001560A" w:rsidP="004F1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1105-9</w:t>
            </w:r>
          </w:p>
        </w:tc>
        <w:tc>
          <w:tcPr>
            <w:tcW w:w="1274" w:type="dxa"/>
          </w:tcPr>
          <w:p w:rsidR="0001560A" w:rsidRPr="00102343" w:rsidRDefault="0001560A" w:rsidP="004F1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1170000,00</w:t>
            </w:r>
          </w:p>
        </w:tc>
        <w:tc>
          <w:tcPr>
            <w:tcW w:w="1289" w:type="dxa"/>
          </w:tcPr>
          <w:p w:rsidR="0001560A" w:rsidRPr="00102343" w:rsidRDefault="0001560A" w:rsidP="004F1C3B">
            <w:pPr>
              <w:jc w:val="center"/>
              <w:rPr>
                <w:sz w:val="20"/>
                <w:szCs w:val="20"/>
              </w:rPr>
            </w:pPr>
          </w:p>
        </w:tc>
      </w:tr>
      <w:tr w:rsidR="0001560A" w:rsidRPr="00102343">
        <w:tc>
          <w:tcPr>
            <w:tcW w:w="486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078" w:type="dxa"/>
          </w:tcPr>
          <w:p w:rsidR="0001560A" w:rsidRPr="00102343" w:rsidRDefault="0001560A" w:rsidP="007B2C6C">
            <w:pPr>
              <w:rPr>
                <w:sz w:val="20"/>
                <w:szCs w:val="20"/>
              </w:rPr>
            </w:pPr>
            <w:r w:rsidRPr="00102343">
              <w:rPr>
                <w:sz w:val="20"/>
                <w:szCs w:val="20"/>
              </w:rPr>
              <w:t>Комитет по управлению имуществом  муниципального образования «Кингисеппский муниципальный район»</w:t>
            </w:r>
          </w:p>
        </w:tc>
        <w:tc>
          <w:tcPr>
            <w:tcW w:w="1785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1" w:type="dxa"/>
          </w:tcPr>
          <w:p w:rsidR="0001560A" w:rsidRPr="00102343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в многоквартирном доме</w:t>
            </w:r>
          </w:p>
        </w:tc>
        <w:tc>
          <w:tcPr>
            <w:tcW w:w="2087" w:type="dxa"/>
          </w:tcPr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Кингисепп, </w:t>
            </w:r>
          </w:p>
          <w:p w:rsidR="0001560A" w:rsidRPr="00102343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пер. Аптекарский, д.8,кв.58</w:t>
            </w:r>
          </w:p>
        </w:tc>
        <w:tc>
          <w:tcPr>
            <w:tcW w:w="1819" w:type="dxa"/>
          </w:tcPr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контракт,</w:t>
            </w:r>
          </w:p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свидетельство</w:t>
            </w:r>
          </w:p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78-АД 895988</w:t>
            </w:r>
          </w:p>
          <w:p w:rsidR="0001560A" w:rsidRPr="00102343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 02.07.2010г.</w:t>
            </w:r>
          </w:p>
        </w:tc>
        <w:tc>
          <w:tcPr>
            <w:tcW w:w="1091" w:type="dxa"/>
          </w:tcPr>
          <w:p w:rsidR="0001560A" w:rsidRPr="00102343" w:rsidRDefault="0001560A" w:rsidP="004F1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31,4 / 5</w:t>
            </w:r>
          </w:p>
        </w:tc>
        <w:tc>
          <w:tcPr>
            <w:tcW w:w="1419" w:type="dxa"/>
          </w:tcPr>
          <w:p w:rsidR="0001560A" w:rsidRDefault="0001560A" w:rsidP="00E730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41:422:002:</w:t>
            </w:r>
          </w:p>
          <w:p w:rsidR="0001560A" w:rsidRPr="00102343" w:rsidRDefault="0001560A" w:rsidP="00E730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000000730</w:t>
            </w:r>
          </w:p>
        </w:tc>
        <w:tc>
          <w:tcPr>
            <w:tcW w:w="1274" w:type="dxa"/>
          </w:tcPr>
          <w:p w:rsidR="0001560A" w:rsidRPr="00102343" w:rsidRDefault="0001560A" w:rsidP="004F1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1180000,00</w:t>
            </w:r>
          </w:p>
        </w:tc>
        <w:tc>
          <w:tcPr>
            <w:tcW w:w="1289" w:type="dxa"/>
          </w:tcPr>
          <w:p w:rsidR="0001560A" w:rsidRPr="00102343" w:rsidRDefault="0001560A" w:rsidP="004F1C3B">
            <w:pPr>
              <w:jc w:val="center"/>
              <w:rPr>
                <w:sz w:val="20"/>
                <w:szCs w:val="20"/>
              </w:rPr>
            </w:pPr>
          </w:p>
        </w:tc>
      </w:tr>
      <w:tr w:rsidR="0001560A" w:rsidRPr="00102343">
        <w:tc>
          <w:tcPr>
            <w:tcW w:w="486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2078" w:type="dxa"/>
          </w:tcPr>
          <w:p w:rsidR="0001560A" w:rsidRDefault="0001560A" w:rsidP="007B2C6C">
            <w:pPr>
              <w:rPr>
                <w:sz w:val="20"/>
                <w:szCs w:val="20"/>
              </w:rPr>
            </w:pPr>
            <w:r w:rsidRPr="00102343">
              <w:rPr>
                <w:sz w:val="20"/>
                <w:szCs w:val="20"/>
              </w:rPr>
              <w:t>Комитет по управлению имуществом  муниципального образования «Кингисеппский муниципальный район»</w:t>
            </w:r>
          </w:p>
          <w:p w:rsidR="0001560A" w:rsidRPr="00102343" w:rsidRDefault="0001560A" w:rsidP="007B2C6C">
            <w:pPr>
              <w:rPr>
                <w:sz w:val="20"/>
                <w:szCs w:val="20"/>
              </w:rPr>
            </w:pPr>
          </w:p>
        </w:tc>
        <w:tc>
          <w:tcPr>
            <w:tcW w:w="1785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1" w:type="dxa"/>
          </w:tcPr>
          <w:p w:rsidR="0001560A" w:rsidRPr="00102343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в многоквартирном доме</w:t>
            </w:r>
          </w:p>
        </w:tc>
        <w:tc>
          <w:tcPr>
            <w:tcW w:w="2087" w:type="dxa"/>
          </w:tcPr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Кингисепп, </w:t>
            </w:r>
          </w:p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Октябрьская,</w:t>
            </w:r>
          </w:p>
          <w:p w:rsidR="0001560A" w:rsidRPr="00102343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д.6, кв.55</w:t>
            </w:r>
          </w:p>
        </w:tc>
        <w:tc>
          <w:tcPr>
            <w:tcW w:w="1819" w:type="dxa"/>
          </w:tcPr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контракт,</w:t>
            </w:r>
          </w:p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свидетельство</w:t>
            </w:r>
          </w:p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78-АД 961233</w:t>
            </w:r>
          </w:p>
          <w:p w:rsidR="0001560A" w:rsidRPr="00102343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 28.06.2010г.</w:t>
            </w:r>
          </w:p>
        </w:tc>
        <w:tc>
          <w:tcPr>
            <w:tcW w:w="1091" w:type="dxa"/>
          </w:tcPr>
          <w:p w:rsidR="0001560A" w:rsidRPr="00102343" w:rsidRDefault="0001560A" w:rsidP="004F1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27,2 /4</w:t>
            </w:r>
          </w:p>
        </w:tc>
        <w:tc>
          <w:tcPr>
            <w:tcW w:w="1419" w:type="dxa"/>
          </w:tcPr>
          <w:p w:rsidR="0001560A" w:rsidRPr="00102343" w:rsidRDefault="0001560A" w:rsidP="004F1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469-55</w:t>
            </w:r>
          </w:p>
        </w:tc>
        <w:tc>
          <w:tcPr>
            <w:tcW w:w="1274" w:type="dxa"/>
          </w:tcPr>
          <w:p w:rsidR="0001560A" w:rsidRPr="00102343" w:rsidRDefault="0001560A" w:rsidP="004F1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104500,00</w:t>
            </w:r>
          </w:p>
        </w:tc>
        <w:tc>
          <w:tcPr>
            <w:tcW w:w="1289" w:type="dxa"/>
          </w:tcPr>
          <w:p w:rsidR="0001560A" w:rsidRPr="00102343" w:rsidRDefault="0001560A" w:rsidP="004F1C3B">
            <w:pPr>
              <w:jc w:val="center"/>
              <w:rPr>
                <w:sz w:val="20"/>
                <w:szCs w:val="20"/>
              </w:rPr>
            </w:pPr>
          </w:p>
        </w:tc>
      </w:tr>
      <w:tr w:rsidR="0001560A" w:rsidRPr="00102343">
        <w:tc>
          <w:tcPr>
            <w:tcW w:w="486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2078" w:type="dxa"/>
          </w:tcPr>
          <w:p w:rsidR="0001560A" w:rsidRPr="00102343" w:rsidRDefault="0001560A" w:rsidP="007B2C6C">
            <w:pPr>
              <w:rPr>
                <w:sz w:val="20"/>
                <w:szCs w:val="20"/>
              </w:rPr>
            </w:pPr>
            <w:r w:rsidRPr="00102343">
              <w:rPr>
                <w:sz w:val="20"/>
                <w:szCs w:val="20"/>
              </w:rPr>
              <w:t>Комитет по управлению имуществом  муниципального образования «Кингисеппский муниципальный район»</w:t>
            </w:r>
          </w:p>
        </w:tc>
        <w:tc>
          <w:tcPr>
            <w:tcW w:w="1785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1" w:type="dxa"/>
          </w:tcPr>
          <w:p w:rsidR="0001560A" w:rsidRPr="00102343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в многоквартирном доме</w:t>
            </w:r>
          </w:p>
        </w:tc>
        <w:tc>
          <w:tcPr>
            <w:tcW w:w="2087" w:type="dxa"/>
          </w:tcPr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Кингисепп, </w:t>
            </w:r>
          </w:p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Малая,</w:t>
            </w:r>
          </w:p>
          <w:p w:rsidR="0001560A" w:rsidRPr="00102343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д.6, кв.20</w:t>
            </w:r>
          </w:p>
        </w:tc>
        <w:tc>
          <w:tcPr>
            <w:tcW w:w="1819" w:type="dxa"/>
          </w:tcPr>
          <w:p w:rsidR="0001560A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Малого Совета Леноблсовета </w:t>
            </w:r>
          </w:p>
          <w:p w:rsidR="0001560A" w:rsidRPr="00102343" w:rsidRDefault="0001560A" w:rsidP="004F1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109 от  17.06.1992г. </w:t>
            </w:r>
          </w:p>
        </w:tc>
        <w:tc>
          <w:tcPr>
            <w:tcW w:w="1091" w:type="dxa"/>
          </w:tcPr>
          <w:p w:rsidR="0001560A" w:rsidRPr="00102343" w:rsidRDefault="0001560A" w:rsidP="004F1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54,2 / 5</w:t>
            </w:r>
          </w:p>
        </w:tc>
        <w:tc>
          <w:tcPr>
            <w:tcW w:w="1419" w:type="dxa"/>
          </w:tcPr>
          <w:p w:rsidR="0001560A" w:rsidRPr="00102343" w:rsidRDefault="0001560A" w:rsidP="004F1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 сведений</w:t>
            </w:r>
          </w:p>
        </w:tc>
        <w:tc>
          <w:tcPr>
            <w:tcW w:w="1274" w:type="dxa"/>
          </w:tcPr>
          <w:p w:rsidR="0001560A" w:rsidRPr="00102343" w:rsidRDefault="0001560A" w:rsidP="004F1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 сведений</w:t>
            </w:r>
          </w:p>
        </w:tc>
        <w:tc>
          <w:tcPr>
            <w:tcW w:w="1289" w:type="dxa"/>
          </w:tcPr>
          <w:p w:rsidR="0001560A" w:rsidRPr="00102343" w:rsidRDefault="0001560A" w:rsidP="004F1C3B">
            <w:pPr>
              <w:jc w:val="center"/>
              <w:rPr>
                <w:sz w:val="20"/>
                <w:szCs w:val="20"/>
              </w:rPr>
            </w:pPr>
          </w:p>
        </w:tc>
      </w:tr>
      <w:tr w:rsidR="0001560A" w:rsidRPr="00102343">
        <w:tc>
          <w:tcPr>
            <w:tcW w:w="486" w:type="dxa"/>
          </w:tcPr>
          <w:p w:rsidR="0001560A" w:rsidRDefault="0001560A" w:rsidP="003B11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2078" w:type="dxa"/>
          </w:tcPr>
          <w:p w:rsidR="0001560A" w:rsidRPr="00102343" w:rsidRDefault="0001560A" w:rsidP="007B2C6C">
            <w:pPr>
              <w:rPr>
                <w:sz w:val="20"/>
                <w:szCs w:val="20"/>
              </w:rPr>
            </w:pPr>
            <w:r w:rsidRPr="00102343">
              <w:rPr>
                <w:sz w:val="20"/>
                <w:szCs w:val="20"/>
              </w:rPr>
              <w:t>Комитет по управлению имуществом  муниципального образования «Кингисеппский муниципальный район»</w:t>
            </w:r>
          </w:p>
        </w:tc>
        <w:tc>
          <w:tcPr>
            <w:tcW w:w="1785" w:type="dxa"/>
          </w:tcPr>
          <w:p w:rsidR="0001560A" w:rsidRPr="00102343" w:rsidRDefault="0001560A" w:rsidP="003B11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1" w:type="dxa"/>
          </w:tcPr>
          <w:p w:rsidR="0001560A" w:rsidRPr="00102343" w:rsidRDefault="0001560A" w:rsidP="001474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в многоквартирном доме</w:t>
            </w:r>
          </w:p>
        </w:tc>
        <w:tc>
          <w:tcPr>
            <w:tcW w:w="2087" w:type="dxa"/>
          </w:tcPr>
          <w:p w:rsidR="0001560A" w:rsidRDefault="0001560A" w:rsidP="001474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Кингисепп, </w:t>
            </w:r>
          </w:p>
          <w:p w:rsidR="0001560A" w:rsidRDefault="0001560A" w:rsidP="001474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пр. Карла Маркса,</w:t>
            </w:r>
          </w:p>
          <w:p w:rsidR="0001560A" w:rsidRPr="00102343" w:rsidRDefault="0001560A" w:rsidP="001474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д.55/2, кв.46</w:t>
            </w:r>
          </w:p>
        </w:tc>
        <w:tc>
          <w:tcPr>
            <w:tcW w:w="1819" w:type="dxa"/>
          </w:tcPr>
          <w:p w:rsidR="0001560A" w:rsidRPr="00102343" w:rsidRDefault="0001560A" w:rsidP="001474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суда </w:t>
            </w:r>
          </w:p>
        </w:tc>
        <w:tc>
          <w:tcPr>
            <w:tcW w:w="1091" w:type="dxa"/>
          </w:tcPr>
          <w:p w:rsidR="0001560A" w:rsidRPr="00102343" w:rsidRDefault="0001560A" w:rsidP="001474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30,2 / 1</w:t>
            </w:r>
          </w:p>
        </w:tc>
        <w:tc>
          <w:tcPr>
            <w:tcW w:w="1419" w:type="dxa"/>
          </w:tcPr>
          <w:p w:rsidR="0001560A" w:rsidRPr="00102343" w:rsidRDefault="0001560A" w:rsidP="004F1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409-46</w:t>
            </w:r>
          </w:p>
        </w:tc>
        <w:tc>
          <w:tcPr>
            <w:tcW w:w="1274" w:type="dxa"/>
          </w:tcPr>
          <w:p w:rsidR="0001560A" w:rsidRPr="00102343" w:rsidRDefault="0001560A" w:rsidP="004F1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 сведений</w:t>
            </w:r>
          </w:p>
        </w:tc>
        <w:tc>
          <w:tcPr>
            <w:tcW w:w="1289" w:type="dxa"/>
          </w:tcPr>
          <w:p w:rsidR="0001560A" w:rsidRPr="00102343" w:rsidRDefault="0001560A" w:rsidP="004F1C3B">
            <w:pPr>
              <w:jc w:val="center"/>
              <w:rPr>
                <w:sz w:val="20"/>
                <w:szCs w:val="20"/>
              </w:rPr>
            </w:pPr>
          </w:p>
        </w:tc>
      </w:tr>
    </w:tbl>
    <w:p w:rsidR="0001560A" w:rsidRPr="008669A0" w:rsidRDefault="0001560A" w:rsidP="003B110F">
      <w:pPr>
        <w:jc w:val="center"/>
        <w:rPr>
          <w:sz w:val="2"/>
          <w:szCs w:val="2"/>
        </w:rPr>
      </w:pPr>
    </w:p>
    <w:sectPr w:rsidR="0001560A" w:rsidRPr="008669A0" w:rsidSect="008669A0">
      <w:pgSz w:w="16838" w:h="11906" w:orient="landscape"/>
      <w:pgMar w:top="179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110F"/>
    <w:rsid w:val="00010F24"/>
    <w:rsid w:val="0001560A"/>
    <w:rsid w:val="00077844"/>
    <w:rsid w:val="000F039C"/>
    <w:rsid w:val="00102343"/>
    <w:rsid w:val="00147465"/>
    <w:rsid w:val="00267435"/>
    <w:rsid w:val="0028080D"/>
    <w:rsid w:val="002C1C42"/>
    <w:rsid w:val="002C1CE3"/>
    <w:rsid w:val="00312182"/>
    <w:rsid w:val="00313C65"/>
    <w:rsid w:val="00377F6F"/>
    <w:rsid w:val="003A7592"/>
    <w:rsid w:val="003B110F"/>
    <w:rsid w:val="004051A2"/>
    <w:rsid w:val="00456EC8"/>
    <w:rsid w:val="00487F3B"/>
    <w:rsid w:val="004F1C3B"/>
    <w:rsid w:val="00507154"/>
    <w:rsid w:val="005248A3"/>
    <w:rsid w:val="005B3E82"/>
    <w:rsid w:val="00621AFE"/>
    <w:rsid w:val="006A08DF"/>
    <w:rsid w:val="0074087A"/>
    <w:rsid w:val="00754DEF"/>
    <w:rsid w:val="007B2C6C"/>
    <w:rsid w:val="00820F38"/>
    <w:rsid w:val="008669A0"/>
    <w:rsid w:val="008716D5"/>
    <w:rsid w:val="0092237B"/>
    <w:rsid w:val="00A9288D"/>
    <w:rsid w:val="00B04F31"/>
    <w:rsid w:val="00BD7265"/>
    <w:rsid w:val="00C17294"/>
    <w:rsid w:val="00C85855"/>
    <w:rsid w:val="00C93687"/>
    <w:rsid w:val="00DB670F"/>
    <w:rsid w:val="00DF3065"/>
    <w:rsid w:val="00E73049"/>
    <w:rsid w:val="00F12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B110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1474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4D88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6</Pages>
  <Words>1291</Words>
  <Characters>7361</Characters>
  <Application>Microsoft Office Outlook</Application>
  <DocSecurity>0</DocSecurity>
  <Lines>0</Lines>
  <Paragraphs>0</Paragraphs>
  <ScaleCrop>false</ScaleCrop>
  <Company>WareZ Provider 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Е Р Е Ч Е Н Ь</dc:title>
  <dc:subject/>
  <dc:creator>www.PHILka.RU</dc:creator>
  <cp:keywords/>
  <dc:description/>
  <cp:lastModifiedBy>User</cp:lastModifiedBy>
  <cp:revision>2</cp:revision>
  <cp:lastPrinted>2010-10-25T08:00:00Z</cp:lastPrinted>
  <dcterms:created xsi:type="dcterms:W3CDTF">2010-11-02T07:14:00Z</dcterms:created>
  <dcterms:modified xsi:type="dcterms:W3CDTF">2010-11-02T07:14:00Z</dcterms:modified>
</cp:coreProperties>
</file>