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B29" w:rsidRPr="00B95747" w:rsidRDefault="00345B29" w:rsidP="00B95747">
      <w:pPr>
        <w:jc w:val="center"/>
        <w:rPr>
          <w:b/>
          <w:bCs/>
        </w:rPr>
      </w:pPr>
      <w:r w:rsidRPr="00B95747">
        <w:rPr>
          <w:b/>
          <w:bCs/>
        </w:rPr>
        <w:t>СОВЕТ ДЕПУТАТОВ</w:t>
      </w:r>
    </w:p>
    <w:p w:rsidR="00345B29" w:rsidRPr="00B95747" w:rsidRDefault="00345B29" w:rsidP="00B95747">
      <w:pPr>
        <w:jc w:val="center"/>
        <w:rPr>
          <w:b/>
          <w:bCs/>
        </w:rPr>
      </w:pPr>
      <w:r w:rsidRPr="00B95747">
        <w:rPr>
          <w:b/>
          <w:bCs/>
        </w:rPr>
        <w:t>МУНИЦИПАЛЬНОГО ОБРАЗОВАНИЯ</w:t>
      </w:r>
    </w:p>
    <w:p w:rsidR="00345B29" w:rsidRPr="00B95747" w:rsidRDefault="00345B29" w:rsidP="00B95747">
      <w:pPr>
        <w:jc w:val="center"/>
        <w:rPr>
          <w:b/>
          <w:bCs/>
        </w:rPr>
      </w:pPr>
      <w:r w:rsidRPr="00B95747">
        <w:rPr>
          <w:b/>
          <w:bCs/>
        </w:rPr>
        <w:t>«КИНГИСЕППСКОЕ ГОРОДСКОЕ ПОСЕЛЕНИЕ»</w:t>
      </w:r>
    </w:p>
    <w:p w:rsidR="00345B29" w:rsidRPr="00B95747" w:rsidRDefault="00345B29" w:rsidP="00B95747">
      <w:pPr>
        <w:jc w:val="center"/>
      </w:pPr>
      <w:r w:rsidRPr="00B95747">
        <w:t xml:space="preserve">МУНИЦИПАЛЬНОГО ОБРАЗОВАНИЯ </w:t>
      </w:r>
    </w:p>
    <w:p w:rsidR="00345B29" w:rsidRPr="00B95747" w:rsidRDefault="00345B29" w:rsidP="00B95747">
      <w:pPr>
        <w:jc w:val="center"/>
      </w:pPr>
      <w:r w:rsidRPr="00B95747">
        <w:t>«КИНГИСЕППСКИЙ МУНИЦИПАЛЬНЫЙ РАЙОН»</w:t>
      </w:r>
    </w:p>
    <w:p w:rsidR="00345B29" w:rsidRPr="00B95747" w:rsidRDefault="00345B29" w:rsidP="00B95747">
      <w:pPr>
        <w:jc w:val="center"/>
      </w:pPr>
      <w:r w:rsidRPr="00B95747">
        <w:t>ЛЕНИНГРАДСКОЙ ОБЛАСТИ</w:t>
      </w:r>
    </w:p>
    <w:p w:rsidR="00345B29" w:rsidRPr="00B95747" w:rsidRDefault="00345B29" w:rsidP="00B95747">
      <w:pPr>
        <w:jc w:val="center"/>
        <w:rPr>
          <w:b/>
          <w:bCs/>
        </w:rPr>
      </w:pPr>
      <w:r w:rsidRPr="00B95747">
        <w:rPr>
          <w:b/>
          <w:bCs/>
        </w:rPr>
        <w:t>второго созыва</w:t>
      </w:r>
    </w:p>
    <w:p w:rsidR="00345B29" w:rsidRPr="00B95747" w:rsidRDefault="00345B29" w:rsidP="00B95747">
      <w:pPr>
        <w:jc w:val="center"/>
        <w:rPr>
          <w:b/>
          <w:bCs/>
        </w:rPr>
      </w:pPr>
    </w:p>
    <w:p w:rsidR="00345B29" w:rsidRPr="00B95747" w:rsidRDefault="00345B29" w:rsidP="00B95747">
      <w:pPr>
        <w:jc w:val="center"/>
        <w:rPr>
          <w:b/>
          <w:bCs/>
        </w:rPr>
      </w:pPr>
      <w:r w:rsidRPr="00B95747">
        <w:rPr>
          <w:b/>
          <w:bCs/>
        </w:rPr>
        <w:t>Р Е Ш Е Н И Е</w:t>
      </w:r>
    </w:p>
    <w:p w:rsidR="00345B29" w:rsidRPr="00B95747" w:rsidRDefault="00345B29" w:rsidP="0032650F">
      <w:pPr>
        <w:suppressAutoHyphens/>
        <w:jc w:val="center"/>
        <w:rPr>
          <w:b/>
          <w:bCs/>
        </w:rPr>
      </w:pPr>
    </w:p>
    <w:p w:rsidR="00345B29" w:rsidRPr="00B95747" w:rsidRDefault="00345B29" w:rsidP="0032650F">
      <w:pPr>
        <w:suppressAutoHyphens/>
      </w:pPr>
      <w:r w:rsidRPr="00B95747">
        <w:rPr>
          <w:b/>
          <w:bCs/>
        </w:rPr>
        <w:t>от 22 октября 2010 года  №  203</w:t>
      </w:r>
    </w:p>
    <w:p w:rsidR="00345B29" w:rsidRPr="00B95747" w:rsidRDefault="00345B29" w:rsidP="0032650F"/>
    <w:p w:rsidR="00345B29" w:rsidRPr="00B95747" w:rsidRDefault="00345B29" w:rsidP="0032650F">
      <w:pPr>
        <w:ind w:right="4675"/>
        <w:jc w:val="both"/>
        <w:rPr>
          <w:b/>
          <w:bCs/>
        </w:rPr>
      </w:pPr>
      <w:r w:rsidRPr="00B95747">
        <w:rPr>
          <w:b/>
          <w:bCs/>
        </w:rPr>
        <w:t>Об информации отдела градостроительства и архитектуры о проектируемых и строящихся объектах расположенных на территории МО «Кингисеппское городское поселение»</w:t>
      </w:r>
    </w:p>
    <w:p w:rsidR="00345B29" w:rsidRPr="00B95747" w:rsidRDefault="00345B29" w:rsidP="00227EED"/>
    <w:p w:rsidR="00345B29" w:rsidRPr="00B95747" w:rsidRDefault="00345B29" w:rsidP="0032650F">
      <w:pPr>
        <w:ind w:right="-5" w:firstLine="708"/>
        <w:jc w:val="both"/>
      </w:pPr>
      <w:r w:rsidRPr="00B95747">
        <w:t xml:space="preserve">Заслушав и обсудив информацию Волобой О.З., председателя комитета архитектуры и градостроительства МО «Кингисеппский муниципальный район» о проектируемых и строящихся объектах расположенных на территории МО «Кингисеппское городское поселение», </w:t>
      </w:r>
    </w:p>
    <w:p w:rsidR="00345B29" w:rsidRPr="00B95747" w:rsidRDefault="00345B29" w:rsidP="0032650F">
      <w:pPr>
        <w:ind w:right="-5"/>
        <w:jc w:val="both"/>
      </w:pPr>
      <w:r w:rsidRPr="00B95747">
        <w:t>Совет депутатов МО «Кингисеппское городское поселение»</w:t>
      </w:r>
    </w:p>
    <w:p w:rsidR="00345B29" w:rsidRPr="00B95747" w:rsidRDefault="00345B29" w:rsidP="0032650F">
      <w:pPr>
        <w:jc w:val="both"/>
      </w:pPr>
    </w:p>
    <w:p w:rsidR="00345B29" w:rsidRPr="00B95747" w:rsidRDefault="00345B29" w:rsidP="0032650F">
      <w:pPr>
        <w:jc w:val="both"/>
      </w:pPr>
      <w:r w:rsidRPr="00B95747">
        <w:rPr>
          <w:b/>
          <w:bCs/>
        </w:rPr>
        <w:t>Р Е Ш И Л</w:t>
      </w:r>
      <w:r w:rsidRPr="00B95747">
        <w:t xml:space="preserve"> :</w:t>
      </w:r>
    </w:p>
    <w:p w:rsidR="00345B29" w:rsidRPr="00B95747" w:rsidRDefault="00345B29" w:rsidP="0032650F">
      <w:pPr>
        <w:jc w:val="both"/>
      </w:pPr>
    </w:p>
    <w:p w:rsidR="00345B29" w:rsidRPr="00B95747" w:rsidRDefault="00345B29" w:rsidP="00FC56DF">
      <w:pPr>
        <w:numPr>
          <w:ilvl w:val="0"/>
          <w:numId w:val="2"/>
        </w:numPr>
        <w:tabs>
          <w:tab w:val="clear" w:pos="720"/>
          <w:tab w:val="num" w:pos="540"/>
          <w:tab w:val="left" w:pos="9355"/>
        </w:tabs>
        <w:ind w:left="540" w:right="-5" w:hanging="540"/>
        <w:jc w:val="both"/>
      </w:pPr>
      <w:r w:rsidRPr="00B95747">
        <w:t>Принять к сведению информацию отдела градостроительства и архитектуры о проектируемых и строящихся объектах расположенных на территории МО «Кингисеппское городское поселение», согласно приложениям № 1 и № 2.</w:t>
      </w:r>
    </w:p>
    <w:p w:rsidR="00345B29" w:rsidRPr="00B95747" w:rsidRDefault="00345B29" w:rsidP="00164FCB">
      <w:pPr>
        <w:tabs>
          <w:tab w:val="left" w:pos="9355"/>
        </w:tabs>
        <w:ind w:right="-5"/>
        <w:jc w:val="both"/>
      </w:pPr>
    </w:p>
    <w:p w:rsidR="00345B29" w:rsidRPr="00B95747" w:rsidRDefault="00345B29" w:rsidP="00FC56DF">
      <w:pPr>
        <w:numPr>
          <w:ilvl w:val="0"/>
          <w:numId w:val="2"/>
        </w:numPr>
        <w:tabs>
          <w:tab w:val="clear" w:pos="720"/>
          <w:tab w:val="num" w:pos="540"/>
          <w:tab w:val="left" w:pos="9355"/>
        </w:tabs>
        <w:ind w:left="540" w:right="-5" w:hanging="540"/>
        <w:jc w:val="both"/>
      </w:pPr>
      <w:r w:rsidRPr="00B95747">
        <w:t xml:space="preserve">Администрации МО "Кингисеппское городское поселение" </w:t>
      </w:r>
      <w:r w:rsidRPr="00B95747">
        <w:rPr>
          <w:b/>
          <w:bCs/>
        </w:rPr>
        <w:t>в срок до</w:t>
      </w:r>
      <w:r w:rsidRPr="00B95747">
        <w:t xml:space="preserve"> </w:t>
      </w:r>
      <w:r w:rsidRPr="00B95747">
        <w:rPr>
          <w:b/>
          <w:bCs/>
        </w:rPr>
        <w:t>15 ноября 2010 года:</w:t>
      </w:r>
    </w:p>
    <w:p w:rsidR="00345B29" w:rsidRPr="00B95747" w:rsidRDefault="00345B29" w:rsidP="000A3F96">
      <w:pPr>
        <w:tabs>
          <w:tab w:val="left" w:pos="540"/>
          <w:tab w:val="left" w:pos="9355"/>
        </w:tabs>
        <w:ind w:left="540" w:right="-5" w:hanging="540"/>
        <w:jc w:val="both"/>
      </w:pPr>
      <w:r w:rsidRPr="00B95747">
        <w:t>2.1. Привести в соответствие Положение «О порядке назначения, организации и проведения публичных слушаний, а также учёта мнения граждан, высказанного в ходе публичных слушаний, в МО «Кингисеппское городское поселение» утвержденное решением Совета депутатов МО "Кингисеппское городское поселение" от 19 марта 2010 года № 95.</w:t>
      </w:r>
    </w:p>
    <w:p w:rsidR="00345B29" w:rsidRPr="00B95747" w:rsidRDefault="00345B29" w:rsidP="000A3F96">
      <w:pPr>
        <w:tabs>
          <w:tab w:val="left" w:pos="540"/>
          <w:tab w:val="left" w:pos="9355"/>
        </w:tabs>
        <w:ind w:left="540" w:right="-5" w:hanging="540"/>
        <w:jc w:val="both"/>
      </w:pPr>
    </w:p>
    <w:p w:rsidR="00345B29" w:rsidRPr="00B95747" w:rsidRDefault="00345B29" w:rsidP="003B3034">
      <w:pPr>
        <w:tabs>
          <w:tab w:val="left" w:pos="9355"/>
        </w:tabs>
        <w:ind w:left="540" w:right="-5" w:hanging="540"/>
        <w:jc w:val="both"/>
      </w:pPr>
      <w:r w:rsidRPr="00B95747">
        <w:t>2.2.  Предоставить информацию о ходе подготовки:</w:t>
      </w:r>
    </w:p>
    <w:p w:rsidR="00345B29" w:rsidRPr="00B95747" w:rsidRDefault="00345B29" w:rsidP="00581FFA">
      <w:pPr>
        <w:tabs>
          <w:tab w:val="left" w:pos="9355"/>
        </w:tabs>
        <w:ind w:left="540" w:right="-5"/>
        <w:jc w:val="both"/>
        <w:rPr>
          <w:color w:val="2B2B2B"/>
        </w:rPr>
      </w:pPr>
      <w:r w:rsidRPr="00B95747">
        <w:t xml:space="preserve">- проекта генерального плана </w:t>
      </w:r>
      <w:r w:rsidRPr="00B95747">
        <w:rPr>
          <w:color w:val="2B2B2B"/>
        </w:rPr>
        <w:t>муниципального образования «Кингисеппское городское поселение»;</w:t>
      </w:r>
    </w:p>
    <w:p w:rsidR="00345B29" w:rsidRPr="00B95747" w:rsidRDefault="00345B29" w:rsidP="00581FFA">
      <w:pPr>
        <w:tabs>
          <w:tab w:val="left" w:pos="9355"/>
        </w:tabs>
        <w:ind w:left="540" w:right="-5"/>
        <w:jc w:val="both"/>
      </w:pPr>
      <w:r w:rsidRPr="00B95747">
        <w:rPr>
          <w:color w:val="2B2B2B"/>
        </w:rPr>
        <w:t xml:space="preserve">- </w:t>
      </w:r>
      <w:r w:rsidRPr="00B95747">
        <w:t>проекта Правил землепользования и застройки в МО "Кингисеппское городское поселение"</w:t>
      </w:r>
      <w:r w:rsidRPr="00B95747">
        <w:rPr>
          <w:color w:val="2B2B2B"/>
        </w:rPr>
        <w:t>.</w:t>
      </w:r>
    </w:p>
    <w:p w:rsidR="00345B29" w:rsidRPr="00B95747" w:rsidRDefault="00345B29" w:rsidP="00164FCB">
      <w:pPr>
        <w:tabs>
          <w:tab w:val="left" w:pos="9355"/>
        </w:tabs>
        <w:ind w:right="-5"/>
        <w:jc w:val="both"/>
      </w:pPr>
    </w:p>
    <w:p w:rsidR="00345B29" w:rsidRPr="00B95747" w:rsidRDefault="00345B29" w:rsidP="00FC56DF">
      <w:pPr>
        <w:numPr>
          <w:ilvl w:val="0"/>
          <w:numId w:val="2"/>
        </w:numPr>
        <w:tabs>
          <w:tab w:val="clear" w:pos="720"/>
          <w:tab w:val="num" w:pos="540"/>
          <w:tab w:val="left" w:pos="9355"/>
        </w:tabs>
        <w:ind w:left="540" w:right="-5" w:hanging="540"/>
        <w:jc w:val="both"/>
      </w:pPr>
      <w:r w:rsidRPr="00B95747">
        <w:t>Исполнение настоящего решения возложить на администрацию МО "Кингисеппское городское поселение".</w:t>
      </w:r>
    </w:p>
    <w:p w:rsidR="00345B29" w:rsidRPr="00B95747" w:rsidRDefault="00345B29" w:rsidP="00164FCB">
      <w:pPr>
        <w:tabs>
          <w:tab w:val="left" w:pos="9355"/>
        </w:tabs>
        <w:ind w:right="-5"/>
        <w:jc w:val="both"/>
      </w:pPr>
    </w:p>
    <w:p w:rsidR="00345B29" w:rsidRPr="00B95747" w:rsidRDefault="00345B29" w:rsidP="00FC56DF">
      <w:pPr>
        <w:numPr>
          <w:ilvl w:val="0"/>
          <w:numId w:val="2"/>
        </w:numPr>
        <w:tabs>
          <w:tab w:val="clear" w:pos="720"/>
          <w:tab w:val="num" w:pos="540"/>
          <w:tab w:val="left" w:pos="9355"/>
        </w:tabs>
        <w:ind w:left="540" w:right="-5" w:hanging="540"/>
        <w:jc w:val="both"/>
      </w:pPr>
      <w:r w:rsidRPr="00B95747">
        <w:t>Контроль за исполнением настоящего решения возложить на постоянную депутатскую комиссию по организационно-правовым вопросам и депутатской этике.</w:t>
      </w:r>
    </w:p>
    <w:p w:rsidR="00345B29" w:rsidRPr="00B95747" w:rsidRDefault="00345B29" w:rsidP="00227EED">
      <w:pPr>
        <w:ind w:left="360" w:right="-185" w:hanging="360"/>
        <w:jc w:val="both"/>
      </w:pPr>
    </w:p>
    <w:p w:rsidR="00345B29" w:rsidRPr="00B95747" w:rsidRDefault="00345B29" w:rsidP="0032650F">
      <w:r w:rsidRPr="00B95747">
        <w:t>Глава</w:t>
      </w:r>
    </w:p>
    <w:p w:rsidR="00345B29" w:rsidRPr="00B95747" w:rsidRDefault="00345B29" w:rsidP="00E10B19">
      <w:r w:rsidRPr="00B95747">
        <w:t>МО «Кингисеппское городское поселение»                                  А. И. Невский</w:t>
      </w:r>
    </w:p>
    <w:sectPr w:rsidR="00345B29" w:rsidRPr="00B95747" w:rsidSect="00E247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9489E"/>
    <w:multiLevelType w:val="hybridMultilevel"/>
    <w:tmpl w:val="2278C7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4A23C8"/>
    <w:multiLevelType w:val="hybridMultilevel"/>
    <w:tmpl w:val="8A3ECC36"/>
    <w:lvl w:ilvl="0" w:tplc="76D06678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">
    <w:nsid w:val="677953E0"/>
    <w:multiLevelType w:val="hybridMultilevel"/>
    <w:tmpl w:val="FDBA6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20BD"/>
    <w:rsid w:val="000A3F96"/>
    <w:rsid w:val="000B37AE"/>
    <w:rsid w:val="000F1603"/>
    <w:rsid w:val="00143E5D"/>
    <w:rsid w:val="001500C2"/>
    <w:rsid w:val="001604B6"/>
    <w:rsid w:val="00164FCB"/>
    <w:rsid w:val="001E0BFC"/>
    <w:rsid w:val="00227EED"/>
    <w:rsid w:val="002843BE"/>
    <w:rsid w:val="00313C65"/>
    <w:rsid w:val="0032650F"/>
    <w:rsid w:val="00345B29"/>
    <w:rsid w:val="003B3034"/>
    <w:rsid w:val="003B3A87"/>
    <w:rsid w:val="00425C4D"/>
    <w:rsid w:val="004F32D2"/>
    <w:rsid w:val="004F70E8"/>
    <w:rsid w:val="00581FFA"/>
    <w:rsid w:val="005A2633"/>
    <w:rsid w:val="005B6BF5"/>
    <w:rsid w:val="005E346C"/>
    <w:rsid w:val="006248FC"/>
    <w:rsid w:val="006B32CC"/>
    <w:rsid w:val="006D50BC"/>
    <w:rsid w:val="007212CE"/>
    <w:rsid w:val="007A62EC"/>
    <w:rsid w:val="007D671B"/>
    <w:rsid w:val="007E2490"/>
    <w:rsid w:val="008052CD"/>
    <w:rsid w:val="0081234C"/>
    <w:rsid w:val="00833468"/>
    <w:rsid w:val="008902F4"/>
    <w:rsid w:val="009B60F9"/>
    <w:rsid w:val="009D1140"/>
    <w:rsid w:val="00B028C5"/>
    <w:rsid w:val="00B95747"/>
    <w:rsid w:val="00BE16CB"/>
    <w:rsid w:val="00D63980"/>
    <w:rsid w:val="00E10B19"/>
    <w:rsid w:val="00E120BD"/>
    <w:rsid w:val="00E2476F"/>
    <w:rsid w:val="00E625D4"/>
    <w:rsid w:val="00EA6F25"/>
    <w:rsid w:val="00EB2012"/>
    <w:rsid w:val="00F43A7C"/>
    <w:rsid w:val="00FC287D"/>
    <w:rsid w:val="00FC56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0BD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1"/>
    <w:uiPriority w:val="99"/>
    <w:rsid w:val="00E120BD"/>
    <w:pPr>
      <w:tabs>
        <w:tab w:val="left" w:pos="709"/>
      </w:tabs>
      <w:autoSpaceDE w:val="0"/>
      <w:autoSpaceDN w:val="0"/>
      <w:adjustRightInd w:val="0"/>
      <w:ind w:firstLine="567"/>
      <w:jc w:val="both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97445E"/>
    <w:rPr>
      <w:sz w:val="24"/>
      <w:szCs w:val="24"/>
    </w:rPr>
  </w:style>
  <w:style w:type="character" w:customStyle="1" w:styleId="BodyText2Char1">
    <w:name w:val="Body Text 2 Char1"/>
    <w:basedOn w:val="DefaultParagraphFont"/>
    <w:link w:val="BodyText2"/>
    <w:uiPriority w:val="99"/>
    <w:semiHidden/>
    <w:locked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264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281</Words>
  <Characters>1607</Characters>
  <Application>Microsoft Office Outlook</Application>
  <DocSecurity>0</DocSecurity>
  <Lines>0</Lines>
  <Paragraphs>0</Paragraphs>
  <ScaleCrop>false</ScaleCrop>
  <Company>WareZ Provider 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 22 октября 2010 года  №  </dc:title>
  <dc:subject/>
  <dc:creator>Tatiana.Frolova</dc:creator>
  <cp:keywords/>
  <dc:description/>
  <cp:lastModifiedBy>User</cp:lastModifiedBy>
  <cp:revision>2</cp:revision>
  <cp:lastPrinted>2010-10-26T11:50:00Z</cp:lastPrinted>
  <dcterms:created xsi:type="dcterms:W3CDTF">2010-11-02T07:15:00Z</dcterms:created>
  <dcterms:modified xsi:type="dcterms:W3CDTF">2010-11-02T07:15:00Z</dcterms:modified>
</cp:coreProperties>
</file>