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6E" w:rsidRPr="004023F5" w:rsidRDefault="00DA2D6E" w:rsidP="004023F5">
      <w:pPr>
        <w:jc w:val="center"/>
        <w:rPr>
          <w:b/>
          <w:bCs/>
        </w:rPr>
      </w:pPr>
      <w:r w:rsidRPr="004023F5">
        <w:rPr>
          <w:b/>
          <w:bCs/>
        </w:rPr>
        <w:t>СОВЕТ ДЕПУТАТОВ</w:t>
      </w:r>
    </w:p>
    <w:p w:rsidR="00DA2D6E" w:rsidRPr="004023F5" w:rsidRDefault="00DA2D6E" w:rsidP="004023F5">
      <w:pPr>
        <w:jc w:val="center"/>
        <w:rPr>
          <w:b/>
          <w:bCs/>
        </w:rPr>
      </w:pPr>
      <w:r w:rsidRPr="004023F5">
        <w:rPr>
          <w:b/>
          <w:bCs/>
        </w:rPr>
        <w:t>МУНИЦИПАЛЬНОГО ОБРАЗОВАНИЯ</w:t>
      </w:r>
    </w:p>
    <w:p w:rsidR="00DA2D6E" w:rsidRPr="004023F5" w:rsidRDefault="00DA2D6E" w:rsidP="004023F5">
      <w:pPr>
        <w:jc w:val="center"/>
        <w:rPr>
          <w:b/>
          <w:bCs/>
        </w:rPr>
      </w:pPr>
      <w:r w:rsidRPr="004023F5">
        <w:rPr>
          <w:b/>
          <w:bCs/>
        </w:rPr>
        <w:t>«КИНГИСЕППСКОЕ ГОРОДСКОЕ ПОСЕЛЕНИЕ»</w:t>
      </w:r>
    </w:p>
    <w:p w:rsidR="00DA2D6E" w:rsidRPr="004023F5" w:rsidRDefault="00DA2D6E" w:rsidP="004023F5">
      <w:pPr>
        <w:jc w:val="center"/>
      </w:pPr>
      <w:r w:rsidRPr="004023F5">
        <w:t xml:space="preserve">МУНИЦИПАЛЬНОГО ОБРАЗОВАНИЯ </w:t>
      </w:r>
    </w:p>
    <w:p w:rsidR="00DA2D6E" w:rsidRPr="004023F5" w:rsidRDefault="00DA2D6E" w:rsidP="004023F5">
      <w:pPr>
        <w:jc w:val="center"/>
      </w:pPr>
      <w:r w:rsidRPr="004023F5">
        <w:t>«КИНГИСЕППСКИЙ МУНИЦИПАЛЬНЫЙ РАЙОН»</w:t>
      </w:r>
    </w:p>
    <w:p w:rsidR="00DA2D6E" w:rsidRPr="004023F5" w:rsidRDefault="00DA2D6E" w:rsidP="004023F5">
      <w:pPr>
        <w:jc w:val="center"/>
      </w:pPr>
      <w:r w:rsidRPr="004023F5">
        <w:t>ЛЕНИНГРАДСКОЙ ОБЛАСТИ</w:t>
      </w:r>
    </w:p>
    <w:p w:rsidR="00DA2D6E" w:rsidRPr="004023F5" w:rsidRDefault="00DA2D6E" w:rsidP="004023F5">
      <w:pPr>
        <w:jc w:val="center"/>
        <w:rPr>
          <w:b/>
          <w:bCs/>
        </w:rPr>
      </w:pPr>
      <w:r w:rsidRPr="004023F5">
        <w:rPr>
          <w:b/>
          <w:bCs/>
        </w:rPr>
        <w:t>второго созыва</w:t>
      </w:r>
    </w:p>
    <w:p w:rsidR="00DA2D6E" w:rsidRPr="004023F5" w:rsidRDefault="00DA2D6E" w:rsidP="004023F5">
      <w:pPr>
        <w:jc w:val="center"/>
        <w:rPr>
          <w:b/>
          <w:bCs/>
        </w:rPr>
      </w:pPr>
    </w:p>
    <w:p w:rsidR="00DA2D6E" w:rsidRPr="004023F5" w:rsidRDefault="00DA2D6E" w:rsidP="004023F5">
      <w:pPr>
        <w:jc w:val="center"/>
        <w:rPr>
          <w:b/>
          <w:bCs/>
        </w:rPr>
      </w:pPr>
      <w:r w:rsidRPr="004023F5">
        <w:rPr>
          <w:b/>
          <w:bCs/>
        </w:rPr>
        <w:t>Р Е Ш Е Н И Е</w:t>
      </w:r>
    </w:p>
    <w:p w:rsidR="00DA2D6E" w:rsidRPr="004023F5" w:rsidRDefault="00DA2D6E" w:rsidP="0030343F">
      <w:pPr>
        <w:suppressAutoHyphens/>
        <w:jc w:val="center"/>
        <w:rPr>
          <w:b/>
          <w:bCs/>
        </w:rPr>
      </w:pPr>
    </w:p>
    <w:p w:rsidR="00DA2D6E" w:rsidRPr="004023F5" w:rsidRDefault="00DA2D6E" w:rsidP="0030343F">
      <w:pPr>
        <w:suppressAutoHyphens/>
      </w:pPr>
      <w:r w:rsidRPr="004023F5">
        <w:rPr>
          <w:b/>
          <w:bCs/>
        </w:rPr>
        <w:t>от 22 октября 2010 года   №  202</w:t>
      </w:r>
    </w:p>
    <w:p w:rsidR="00DA2D6E" w:rsidRPr="004023F5" w:rsidRDefault="00DA2D6E" w:rsidP="0030343F"/>
    <w:p w:rsidR="00DA2D6E" w:rsidRPr="004023F5" w:rsidRDefault="00DA2D6E" w:rsidP="0030343F">
      <w:pPr>
        <w:rPr>
          <w:b/>
          <w:bCs/>
        </w:rPr>
      </w:pPr>
      <w:r w:rsidRPr="004023F5">
        <w:rPr>
          <w:b/>
          <w:bCs/>
        </w:rPr>
        <w:t>О внесении дополнения в решение Совета депутатов</w:t>
      </w:r>
    </w:p>
    <w:p w:rsidR="00DA2D6E" w:rsidRPr="004023F5" w:rsidRDefault="00DA2D6E" w:rsidP="0030343F">
      <w:pPr>
        <w:rPr>
          <w:b/>
          <w:bCs/>
        </w:rPr>
      </w:pPr>
      <w:r w:rsidRPr="004023F5">
        <w:rPr>
          <w:b/>
          <w:bCs/>
        </w:rPr>
        <w:t>МО «Кингисеппское городское поселение»</w:t>
      </w:r>
    </w:p>
    <w:p w:rsidR="00DA2D6E" w:rsidRPr="004023F5" w:rsidRDefault="00DA2D6E" w:rsidP="0030343F">
      <w:pPr>
        <w:rPr>
          <w:b/>
          <w:bCs/>
        </w:rPr>
      </w:pPr>
      <w:r w:rsidRPr="004023F5">
        <w:rPr>
          <w:b/>
          <w:bCs/>
        </w:rPr>
        <w:t xml:space="preserve">от 18.12.2009г. № 32 «Об утверждении Прогнозного </w:t>
      </w:r>
    </w:p>
    <w:p w:rsidR="00DA2D6E" w:rsidRPr="004023F5" w:rsidRDefault="00DA2D6E" w:rsidP="0030343F">
      <w:pPr>
        <w:rPr>
          <w:b/>
          <w:bCs/>
        </w:rPr>
      </w:pPr>
      <w:r w:rsidRPr="004023F5">
        <w:rPr>
          <w:b/>
          <w:bCs/>
        </w:rPr>
        <w:t xml:space="preserve">плана (программы) приватизации имущества </w:t>
      </w:r>
    </w:p>
    <w:p w:rsidR="00DA2D6E" w:rsidRPr="004023F5" w:rsidRDefault="00DA2D6E" w:rsidP="0030343F">
      <w:pPr>
        <w:rPr>
          <w:b/>
          <w:bCs/>
        </w:rPr>
      </w:pPr>
      <w:r w:rsidRPr="004023F5">
        <w:rPr>
          <w:b/>
          <w:bCs/>
        </w:rPr>
        <w:t xml:space="preserve">МО «Кингисеппское городское поселение» на 2010 год» </w:t>
      </w:r>
    </w:p>
    <w:p w:rsidR="00DA2D6E" w:rsidRPr="004023F5" w:rsidRDefault="00DA2D6E" w:rsidP="007A6977">
      <w:pPr>
        <w:jc w:val="both"/>
      </w:pPr>
    </w:p>
    <w:p w:rsidR="00DA2D6E" w:rsidRPr="004023F5" w:rsidRDefault="00DA2D6E" w:rsidP="0030343F">
      <w:pPr>
        <w:ind w:firstLine="708"/>
        <w:jc w:val="both"/>
      </w:pPr>
      <w:r w:rsidRPr="004023F5">
        <w:t>В соответствие с Федеральным законом от 21 декабря 2001 года         № 178-ФЗ «О приватизации государственного и муниципального имущества»,</w:t>
      </w:r>
    </w:p>
    <w:p w:rsidR="00DA2D6E" w:rsidRPr="004023F5" w:rsidRDefault="00DA2D6E" w:rsidP="007A6977">
      <w:pPr>
        <w:jc w:val="both"/>
      </w:pPr>
      <w:r w:rsidRPr="004023F5">
        <w:t>Совет депутатов МО «Кингисеппское городское поселение»</w:t>
      </w:r>
    </w:p>
    <w:p w:rsidR="00DA2D6E" w:rsidRPr="004023F5" w:rsidRDefault="00DA2D6E" w:rsidP="007A6977">
      <w:pPr>
        <w:jc w:val="both"/>
      </w:pPr>
    </w:p>
    <w:p w:rsidR="00DA2D6E" w:rsidRPr="004023F5" w:rsidRDefault="00DA2D6E" w:rsidP="007A6977">
      <w:pPr>
        <w:jc w:val="both"/>
        <w:rPr>
          <w:b/>
          <w:bCs/>
        </w:rPr>
      </w:pPr>
      <w:r w:rsidRPr="004023F5">
        <w:rPr>
          <w:b/>
          <w:bCs/>
        </w:rPr>
        <w:t>Р Е Ш И Л:</w:t>
      </w:r>
    </w:p>
    <w:p w:rsidR="00DA2D6E" w:rsidRPr="004023F5" w:rsidRDefault="00DA2D6E" w:rsidP="007A6977">
      <w:pPr>
        <w:jc w:val="both"/>
      </w:pPr>
    </w:p>
    <w:p w:rsidR="00DA2D6E" w:rsidRPr="004023F5" w:rsidRDefault="00DA2D6E" w:rsidP="008647EF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</w:pPr>
      <w:r w:rsidRPr="004023F5">
        <w:t>Дополнить прогнозный план (программы) приватизации имущества МО «Кингисеппское городское поселение» на 2010 год разделом 4 «</w:t>
      </w:r>
      <w:r w:rsidRPr="004023F5">
        <w:rPr>
          <w:b/>
          <w:bCs/>
        </w:rPr>
        <w:t>Продажа акций акционерных обществ»</w:t>
      </w:r>
      <w:r w:rsidRPr="004023F5">
        <w:t xml:space="preserve"> приложение 1 к решению Совета депутатов МО «Кингисеппское городское поселение» Ленинградской области от 18.12.2009 г. № 32 «Об утверждении Прогнозного плана (программы) приватизации имущества МО «Кингисеппское городское поселение» на 2010 год»:</w:t>
      </w:r>
    </w:p>
    <w:p w:rsidR="00DA2D6E" w:rsidRPr="004023F5" w:rsidRDefault="00DA2D6E" w:rsidP="007A6977">
      <w:pPr>
        <w:jc w:val="both"/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99"/>
        <w:gridCol w:w="2333"/>
        <w:gridCol w:w="2633"/>
        <w:gridCol w:w="1704"/>
        <w:gridCol w:w="2018"/>
      </w:tblGrid>
      <w:tr w:rsidR="00DA2D6E" w:rsidRPr="004023F5">
        <w:tc>
          <w:tcPr>
            <w:tcW w:w="671" w:type="dxa"/>
          </w:tcPr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№№</w:t>
            </w:r>
          </w:p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п/п</w:t>
            </w:r>
          </w:p>
        </w:tc>
        <w:tc>
          <w:tcPr>
            <w:tcW w:w="2342" w:type="dxa"/>
          </w:tcPr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Название организации</w:t>
            </w:r>
          </w:p>
        </w:tc>
        <w:tc>
          <w:tcPr>
            <w:tcW w:w="2646" w:type="dxa"/>
          </w:tcPr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Количество реализуемых акций от общего количества акций</w:t>
            </w:r>
          </w:p>
        </w:tc>
        <w:tc>
          <w:tcPr>
            <w:tcW w:w="1707" w:type="dxa"/>
          </w:tcPr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Балансовая стоимость акций</w:t>
            </w:r>
          </w:p>
        </w:tc>
        <w:tc>
          <w:tcPr>
            <w:tcW w:w="2021" w:type="dxa"/>
          </w:tcPr>
          <w:p w:rsidR="00DA2D6E" w:rsidRPr="004023F5" w:rsidRDefault="00DA2D6E" w:rsidP="00014F85">
            <w:pPr>
              <w:jc w:val="center"/>
              <w:rPr>
                <w:b/>
                <w:bCs/>
              </w:rPr>
            </w:pPr>
            <w:r w:rsidRPr="004023F5">
              <w:rPr>
                <w:b/>
                <w:bCs/>
              </w:rPr>
              <w:t>Срок приватизации</w:t>
            </w:r>
          </w:p>
        </w:tc>
      </w:tr>
      <w:tr w:rsidR="00DA2D6E" w:rsidRPr="004023F5">
        <w:tc>
          <w:tcPr>
            <w:tcW w:w="671" w:type="dxa"/>
          </w:tcPr>
          <w:p w:rsidR="00DA2D6E" w:rsidRPr="004023F5" w:rsidRDefault="00DA2D6E" w:rsidP="00014F85">
            <w:pPr>
              <w:jc w:val="both"/>
            </w:pPr>
            <w:r w:rsidRPr="004023F5">
              <w:t>1.</w:t>
            </w:r>
          </w:p>
        </w:tc>
        <w:tc>
          <w:tcPr>
            <w:tcW w:w="2342" w:type="dxa"/>
          </w:tcPr>
          <w:p w:rsidR="00DA2D6E" w:rsidRPr="004023F5" w:rsidRDefault="00DA2D6E" w:rsidP="005E48B1">
            <w:r w:rsidRPr="004023F5">
              <w:t xml:space="preserve">ОАО «КГЭС» </w:t>
            </w:r>
          </w:p>
          <w:p w:rsidR="00DA2D6E" w:rsidRPr="004023F5" w:rsidRDefault="00DA2D6E" w:rsidP="005E48B1"/>
        </w:tc>
        <w:tc>
          <w:tcPr>
            <w:tcW w:w="2646" w:type="dxa"/>
          </w:tcPr>
          <w:p w:rsidR="00DA2D6E" w:rsidRPr="004023F5" w:rsidRDefault="00DA2D6E" w:rsidP="00DC2B26">
            <w:pPr>
              <w:jc w:val="center"/>
            </w:pPr>
            <w:r w:rsidRPr="004023F5">
              <w:t>10%- 5468,1 шт.</w:t>
            </w:r>
          </w:p>
        </w:tc>
        <w:tc>
          <w:tcPr>
            <w:tcW w:w="1707" w:type="dxa"/>
          </w:tcPr>
          <w:p w:rsidR="00DA2D6E" w:rsidRPr="004023F5" w:rsidRDefault="00DA2D6E" w:rsidP="00504647">
            <w:r w:rsidRPr="004023F5">
              <w:t>5468100  рублей</w:t>
            </w:r>
          </w:p>
        </w:tc>
        <w:tc>
          <w:tcPr>
            <w:tcW w:w="2021" w:type="dxa"/>
          </w:tcPr>
          <w:p w:rsidR="00DA2D6E" w:rsidRPr="004023F5" w:rsidRDefault="00DA2D6E" w:rsidP="00014F85">
            <w:pPr>
              <w:jc w:val="center"/>
            </w:pPr>
            <w:r w:rsidRPr="004023F5">
              <w:t xml:space="preserve">4 квартал </w:t>
            </w:r>
          </w:p>
          <w:p w:rsidR="00DA2D6E" w:rsidRPr="004023F5" w:rsidRDefault="00DA2D6E" w:rsidP="00014F85">
            <w:pPr>
              <w:jc w:val="center"/>
            </w:pPr>
            <w:r w:rsidRPr="004023F5">
              <w:t>2010 года</w:t>
            </w:r>
          </w:p>
        </w:tc>
      </w:tr>
    </w:tbl>
    <w:p w:rsidR="00DA2D6E" w:rsidRPr="004023F5" w:rsidRDefault="00DA2D6E" w:rsidP="007A6977">
      <w:pPr>
        <w:jc w:val="both"/>
      </w:pPr>
    </w:p>
    <w:p w:rsidR="00DA2D6E" w:rsidRPr="004023F5" w:rsidRDefault="00DA2D6E" w:rsidP="008647EF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</w:pPr>
      <w:r w:rsidRPr="004023F5">
        <w:t>Исполнение решения о выполнении Прогнозного плана (программы) приватизации имущества МО «Кингисеппское городское поселение» на 2010 год возложить на председателя комитета по управлению имуществом МО «Кингисеппское городское поселение»                            Г. С. Скоропадскую.</w:t>
      </w:r>
    </w:p>
    <w:p w:rsidR="00DA2D6E" w:rsidRPr="004023F5" w:rsidRDefault="00DA2D6E" w:rsidP="0030343F">
      <w:pPr>
        <w:jc w:val="both"/>
      </w:pPr>
    </w:p>
    <w:p w:rsidR="00DA2D6E" w:rsidRPr="004023F5" w:rsidRDefault="00DA2D6E" w:rsidP="008647EF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</w:pPr>
      <w:r w:rsidRPr="004023F5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DA2D6E" w:rsidRPr="004023F5" w:rsidRDefault="00DA2D6E" w:rsidP="0030343F">
      <w:pPr>
        <w:ind w:left="1080"/>
        <w:jc w:val="both"/>
      </w:pPr>
    </w:p>
    <w:p w:rsidR="00DA2D6E" w:rsidRPr="004023F5" w:rsidRDefault="00DA2D6E" w:rsidP="0030343F">
      <w:pPr>
        <w:ind w:left="1080"/>
        <w:jc w:val="both"/>
      </w:pPr>
    </w:p>
    <w:p w:rsidR="00DA2D6E" w:rsidRPr="004023F5" w:rsidRDefault="00DA2D6E" w:rsidP="0030343F">
      <w:pPr>
        <w:jc w:val="both"/>
      </w:pPr>
      <w:r w:rsidRPr="004023F5">
        <w:t xml:space="preserve">Глава </w:t>
      </w:r>
    </w:p>
    <w:p w:rsidR="00DA2D6E" w:rsidRPr="004023F5" w:rsidRDefault="00DA2D6E" w:rsidP="0030343F">
      <w:pPr>
        <w:jc w:val="both"/>
      </w:pPr>
      <w:r w:rsidRPr="004023F5">
        <w:t>МО «Кингисеппское городское поселение»                                А.И. Невский</w:t>
      </w:r>
    </w:p>
    <w:sectPr w:rsidR="00DA2D6E" w:rsidRPr="004023F5" w:rsidSect="00254BD1">
      <w:pgSz w:w="11906" w:h="16838"/>
      <w:pgMar w:top="1258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C68A3"/>
    <w:multiLevelType w:val="hybridMultilevel"/>
    <w:tmpl w:val="AF6A1206"/>
    <w:lvl w:ilvl="0" w:tplc="7F462E9E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07432A"/>
    <w:multiLevelType w:val="hybridMultilevel"/>
    <w:tmpl w:val="1666CE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96E"/>
    <w:rsid w:val="00014F85"/>
    <w:rsid w:val="001D08DD"/>
    <w:rsid w:val="00254BD1"/>
    <w:rsid w:val="0030343F"/>
    <w:rsid w:val="004023F5"/>
    <w:rsid w:val="00485E4E"/>
    <w:rsid w:val="00504647"/>
    <w:rsid w:val="00594477"/>
    <w:rsid w:val="005E48B1"/>
    <w:rsid w:val="005F2A8B"/>
    <w:rsid w:val="006A0C5E"/>
    <w:rsid w:val="007A6977"/>
    <w:rsid w:val="007D096E"/>
    <w:rsid w:val="008647EF"/>
    <w:rsid w:val="008F504B"/>
    <w:rsid w:val="009E1FA5"/>
    <w:rsid w:val="00CF0C52"/>
    <w:rsid w:val="00DA2D6E"/>
    <w:rsid w:val="00DC2B26"/>
    <w:rsid w:val="00DE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504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03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268</Words>
  <Characters>1534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2010-10-25T07:55:00Z</cp:lastPrinted>
  <dcterms:created xsi:type="dcterms:W3CDTF">2010-11-02T07:16:00Z</dcterms:created>
  <dcterms:modified xsi:type="dcterms:W3CDTF">2010-11-02T07:16:00Z</dcterms:modified>
</cp:coreProperties>
</file>