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BBD" w:rsidRPr="00FD15EB" w:rsidRDefault="00D93BBD" w:rsidP="00FD15EB">
      <w:pPr>
        <w:jc w:val="center"/>
        <w:rPr>
          <w:b/>
          <w:bCs/>
        </w:rPr>
      </w:pPr>
      <w:r w:rsidRPr="00FD15EB">
        <w:rPr>
          <w:b/>
          <w:bCs/>
        </w:rPr>
        <w:t>СОВЕТ ДЕПУТАТОВ</w:t>
      </w:r>
    </w:p>
    <w:p w:rsidR="00D93BBD" w:rsidRPr="00FD15EB" w:rsidRDefault="00D93BBD" w:rsidP="00FD15EB">
      <w:pPr>
        <w:jc w:val="center"/>
        <w:rPr>
          <w:b/>
          <w:bCs/>
        </w:rPr>
      </w:pPr>
      <w:r w:rsidRPr="00FD15EB">
        <w:rPr>
          <w:b/>
          <w:bCs/>
        </w:rPr>
        <w:t>МУНИЦИПАЛЬНОГО ОБРАЗОВАНИЯ</w:t>
      </w:r>
    </w:p>
    <w:p w:rsidR="00D93BBD" w:rsidRPr="00FD15EB" w:rsidRDefault="00D93BBD" w:rsidP="00FD15EB">
      <w:pPr>
        <w:jc w:val="center"/>
        <w:rPr>
          <w:b/>
          <w:bCs/>
        </w:rPr>
      </w:pPr>
      <w:r w:rsidRPr="00FD15EB">
        <w:rPr>
          <w:b/>
          <w:bCs/>
        </w:rPr>
        <w:t>«КИНГИСЕППСКОЕ ГОРОДСКОЕ ПОСЕЛЕНИЕ»</w:t>
      </w:r>
    </w:p>
    <w:p w:rsidR="00D93BBD" w:rsidRPr="00FD15EB" w:rsidRDefault="00D93BBD" w:rsidP="00FD15EB">
      <w:pPr>
        <w:jc w:val="center"/>
      </w:pPr>
      <w:r w:rsidRPr="00FD15EB">
        <w:t xml:space="preserve">МУНИЦИПАЛЬНОГО ОБРАЗОВАНИЯ </w:t>
      </w:r>
    </w:p>
    <w:p w:rsidR="00D93BBD" w:rsidRPr="00FD15EB" w:rsidRDefault="00D93BBD" w:rsidP="00FD15EB">
      <w:pPr>
        <w:jc w:val="center"/>
      </w:pPr>
      <w:r w:rsidRPr="00FD15EB">
        <w:t>«КИНГИСЕППСКИЙ МУНИЦИПАЛЬНЫЙ РАЙОН»</w:t>
      </w:r>
    </w:p>
    <w:p w:rsidR="00D93BBD" w:rsidRPr="00FD15EB" w:rsidRDefault="00D93BBD" w:rsidP="00FD15EB">
      <w:pPr>
        <w:jc w:val="center"/>
      </w:pPr>
      <w:r w:rsidRPr="00FD15EB">
        <w:t>ЛЕНИНГРАДСКОЙ ОБЛАСТИ</w:t>
      </w:r>
    </w:p>
    <w:p w:rsidR="00D93BBD" w:rsidRPr="00FD15EB" w:rsidRDefault="00D93BBD" w:rsidP="00FD15EB">
      <w:pPr>
        <w:jc w:val="center"/>
        <w:rPr>
          <w:b/>
          <w:bCs/>
        </w:rPr>
      </w:pPr>
      <w:r w:rsidRPr="00FD15EB">
        <w:rPr>
          <w:b/>
          <w:bCs/>
        </w:rPr>
        <w:t>второго созыва</w:t>
      </w:r>
    </w:p>
    <w:p w:rsidR="00D93BBD" w:rsidRPr="00FD15EB" w:rsidRDefault="00D93BBD" w:rsidP="00FD15EB">
      <w:pPr>
        <w:jc w:val="center"/>
        <w:rPr>
          <w:b/>
          <w:bCs/>
        </w:rPr>
      </w:pPr>
    </w:p>
    <w:p w:rsidR="00D93BBD" w:rsidRPr="00FD15EB" w:rsidRDefault="00D93BBD" w:rsidP="00FD15EB">
      <w:pPr>
        <w:jc w:val="center"/>
        <w:rPr>
          <w:b/>
          <w:bCs/>
        </w:rPr>
      </w:pPr>
      <w:r w:rsidRPr="00FD15EB">
        <w:rPr>
          <w:b/>
          <w:bCs/>
        </w:rPr>
        <w:t>Р Е Ш Е Н И Е</w:t>
      </w:r>
    </w:p>
    <w:p w:rsidR="00D93BBD" w:rsidRPr="00FD15EB" w:rsidRDefault="00D93BBD" w:rsidP="00FD15EB">
      <w:pPr>
        <w:suppressAutoHyphens/>
        <w:jc w:val="center"/>
        <w:rPr>
          <w:b/>
          <w:bCs/>
        </w:rPr>
      </w:pPr>
    </w:p>
    <w:p w:rsidR="00D93BBD" w:rsidRPr="00FD15EB" w:rsidRDefault="00D93BBD" w:rsidP="00816B7E">
      <w:pPr>
        <w:suppressAutoHyphens/>
      </w:pPr>
      <w:r w:rsidRPr="00FD15EB">
        <w:rPr>
          <w:b/>
          <w:bCs/>
        </w:rPr>
        <w:t>от 10 сентября 2010 года   №  201</w:t>
      </w:r>
    </w:p>
    <w:p w:rsidR="00D93BBD" w:rsidRPr="00FD15EB" w:rsidRDefault="00D93BBD" w:rsidP="00816B7E">
      <w:pPr>
        <w:jc w:val="both"/>
      </w:pPr>
    </w:p>
    <w:p w:rsidR="00D93BBD" w:rsidRPr="00FD15EB" w:rsidRDefault="00D93BBD" w:rsidP="00816B7E">
      <w:pPr>
        <w:jc w:val="both"/>
        <w:rPr>
          <w:b/>
          <w:bCs/>
        </w:rPr>
      </w:pPr>
      <w:r w:rsidRPr="00FD15EB">
        <w:rPr>
          <w:b/>
          <w:bCs/>
        </w:rPr>
        <w:t xml:space="preserve">О Некоммерческом партнерстве </w:t>
      </w:r>
    </w:p>
    <w:p w:rsidR="00D93BBD" w:rsidRPr="00FD15EB" w:rsidRDefault="00D93BBD" w:rsidP="00816B7E">
      <w:pPr>
        <w:jc w:val="both"/>
        <w:rPr>
          <w:b/>
          <w:bCs/>
        </w:rPr>
      </w:pPr>
      <w:r w:rsidRPr="00FD15EB">
        <w:rPr>
          <w:b/>
          <w:bCs/>
        </w:rPr>
        <w:t>«Кингисеппский аэроклуб Взлет»</w:t>
      </w:r>
    </w:p>
    <w:p w:rsidR="00D93BBD" w:rsidRPr="00FD15EB" w:rsidRDefault="00D93BBD" w:rsidP="00816B7E">
      <w:pPr>
        <w:jc w:val="both"/>
      </w:pPr>
    </w:p>
    <w:p w:rsidR="00D93BBD" w:rsidRPr="00FD15EB" w:rsidRDefault="00D93BBD" w:rsidP="00816B7E">
      <w:pPr>
        <w:ind w:firstLine="708"/>
        <w:jc w:val="both"/>
      </w:pPr>
      <w:r w:rsidRPr="00FD15EB">
        <w:t xml:space="preserve">Заслушав и обсудив информацию А.И. Невского, главы МО "Кингисеппское городское поселение" о Некоммерческом партнерстве «Кингисеппский аэроклуб Взлет», </w:t>
      </w:r>
    </w:p>
    <w:p w:rsidR="00D93BBD" w:rsidRPr="00FD15EB" w:rsidRDefault="00D93BBD" w:rsidP="00816B7E">
      <w:pPr>
        <w:jc w:val="both"/>
      </w:pPr>
      <w:r w:rsidRPr="00FD15EB">
        <w:t>Совет депутатов МО «Кингисеппское городское поселение»</w:t>
      </w:r>
    </w:p>
    <w:p w:rsidR="00D93BBD" w:rsidRPr="00FD15EB" w:rsidRDefault="00D93BBD" w:rsidP="00816B7E">
      <w:pPr>
        <w:ind w:firstLine="900"/>
        <w:jc w:val="both"/>
      </w:pPr>
    </w:p>
    <w:p w:rsidR="00D93BBD" w:rsidRPr="00FD15EB" w:rsidRDefault="00D93BBD" w:rsidP="00816B7E">
      <w:pPr>
        <w:suppressAutoHyphens/>
        <w:jc w:val="both"/>
        <w:rPr>
          <w:b/>
          <w:bCs/>
        </w:rPr>
      </w:pPr>
      <w:r w:rsidRPr="00FD15EB">
        <w:rPr>
          <w:b/>
          <w:bCs/>
        </w:rPr>
        <w:t>Р Е Ш И Л:</w:t>
      </w:r>
    </w:p>
    <w:p w:rsidR="00D93BBD" w:rsidRPr="00FD15EB" w:rsidRDefault="00D93BBD" w:rsidP="00816B7E">
      <w:pPr>
        <w:suppressAutoHyphens/>
        <w:jc w:val="both"/>
        <w:rPr>
          <w:b/>
          <w:bCs/>
        </w:rPr>
      </w:pPr>
    </w:p>
    <w:p w:rsidR="00D93BBD" w:rsidRPr="00FD15EB" w:rsidRDefault="00D93BBD" w:rsidP="00816B7E">
      <w:pPr>
        <w:numPr>
          <w:ilvl w:val="0"/>
          <w:numId w:val="1"/>
        </w:numPr>
        <w:tabs>
          <w:tab w:val="clear" w:pos="1593"/>
          <w:tab w:val="num" w:pos="684"/>
        </w:tabs>
        <w:ind w:left="684" w:hanging="684"/>
        <w:jc w:val="both"/>
      </w:pPr>
      <w:r w:rsidRPr="00FD15EB">
        <w:t>Поручить администрации муниципального образования «Кингисеппское городское поселение» совместно с Некоммерческим партнерством «Кингисеппский аэроклуб Взлет» в срок до 08 октября 2010 года представить в Совет депутатов МО "Кингисеппское городское поселение" годовую смету расходов Некоммерческого партнерства «Кингисеппский аэроклуб Взлет».</w:t>
      </w:r>
    </w:p>
    <w:p w:rsidR="00D93BBD" w:rsidRPr="00FD15EB" w:rsidRDefault="00D93BBD" w:rsidP="00FE5A7B">
      <w:pPr>
        <w:jc w:val="both"/>
      </w:pPr>
    </w:p>
    <w:p w:rsidR="00D93BBD" w:rsidRPr="00FD15EB" w:rsidRDefault="00D93BBD" w:rsidP="00816B7E">
      <w:pPr>
        <w:numPr>
          <w:ilvl w:val="0"/>
          <w:numId w:val="1"/>
        </w:numPr>
        <w:tabs>
          <w:tab w:val="clear" w:pos="1593"/>
          <w:tab w:val="num" w:pos="684"/>
        </w:tabs>
        <w:ind w:left="684" w:hanging="684"/>
        <w:jc w:val="both"/>
      </w:pPr>
      <w:r w:rsidRPr="00FD15EB">
        <w:t>Рассмотреть вопрос о вступлении администрации муниципального образования «Кингисеппское городское поселение» в члены Некоммерческого партнерства «Кингисеппский аэроклуб Взлет» на октябрьском заседании Совета депутатов МО "Кингисеппское городское поселение".</w:t>
      </w:r>
    </w:p>
    <w:p w:rsidR="00D93BBD" w:rsidRPr="00FD15EB" w:rsidRDefault="00D93BBD" w:rsidP="00816B7E">
      <w:pPr>
        <w:jc w:val="both"/>
      </w:pPr>
    </w:p>
    <w:p w:rsidR="00D93BBD" w:rsidRPr="00FD15EB" w:rsidRDefault="00D93BBD" w:rsidP="00816B7E">
      <w:pPr>
        <w:numPr>
          <w:ilvl w:val="0"/>
          <w:numId w:val="1"/>
        </w:numPr>
        <w:tabs>
          <w:tab w:val="clear" w:pos="1593"/>
          <w:tab w:val="num" w:pos="684"/>
        </w:tabs>
        <w:ind w:left="684" w:hanging="684"/>
        <w:jc w:val="both"/>
      </w:pPr>
      <w:r w:rsidRPr="00FD15EB">
        <w:t>Контроль за исполнением настоящего решения возложить на постоянную депутатскую комиссию по бюджету, налогам и ценовой политике и постоянную депутатскую комиссию комиссии по социальной политике.</w:t>
      </w:r>
    </w:p>
    <w:p w:rsidR="00D93BBD" w:rsidRPr="00FD15EB" w:rsidRDefault="00D93BBD" w:rsidP="00816B7E">
      <w:pPr>
        <w:jc w:val="both"/>
      </w:pPr>
    </w:p>
    <w:p w:rsidR="00D93BBD" w:rsidRPr="00FD15EB" w:rsidRDefault="00D93BBD" w:rsidP="00816B7E">
      <w:pPr>
        <w:jc w:val="both"/>
      </w:pPr>
    </w:p>
    <w:p w:rsidR="00D93BBD" w:rsidRPr="00FD15EB" w:rsidRDefault="00D93BBD" w:rsidP="00816B7E">
      <w:pPr>
        <w:jc w:val="both"/>
      </w:pPr>
    </w:p>
    <w:p w:rsidR="00D93BBD" w:rsidRPr="00FD15EB" w:rsidRDefault="00D93BBD" w:rsidP="00816B7E">
      <w:pPr>
        <w:jc w:val="both"/>
      </w:pPr>
      <w:r w:rsidRPr="00FD15EB">
        <w:t xml:space="preserve">Глава </w:t>
      </w:r>
    </w:p>
    <w:p w:rsidR="00D93BBD" w:rsidRPr="00FD15EB" w:rsidRDefault="00D93BBD" w:rsidP="00816B7E">
      <w:pPr>
        <w:jc w:val="both"/>
      </w:pPr>
      <w:r w:rsidRPr="00FD15EB">
        <w:t>МО «Кингисеппское городское поселение»                                    А.И. Невский</w:t>
      </w:r>
    </w:p>
    <w:p w:rsidR="00D93BBD" w:rsidRPr="00FD15EB" w:rsidRDefault="00D93BBD"/>
    <w:sectPr w:rsidR="00D93BBD" w:rsidRPr="00FD15EB" w:rsidSect="005B07D5">
      <w:pgSz w:w="11906" w:h="16838"/>
      <w:pgMar w:top="851" w:right="851" w:bottom="5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920EC"/>
    <w:multiLevelType w:val="hybridMultilevel"/>
    <w:tmpl w:val="10BECE76"/>
    <w:lvl w:ilvl="0" w:tplc="FDBCE3CE">
      <w:start w:val="1"/>
      <w:numFmt w:val="decimal"/>
      <w:lvlText w:val="%1."/>
      <w:lvlJc w:val="left"/>
      <w:pPr>
        <w:tabs>
          <w:tab w:val="num" w:pos="1593"/>
        </w:tabs>
        <w:ind w:left="1593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6B7E"/>
    <w:rsid w:val="00327A91"/>
    <w:rsid w:val="005B07D5"/>
    <w:rsid w:val="00816B7E"/>
    <w:rsid w:val="008355A2"/>
    <w:rsid w:val="00C900CE"/>
    <w:rsid w:val="00D93BBD"/>
    <w:rsid w:val="00FD15EB"/>
    <w:rsid w:val="00FE5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B7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B07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1E7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209</Words>
  <Characters>1196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10 сентября 2010 года   №  201</dc:title>
  <dc:subject/>
  <dc:creator>User</dc:creator>
  <cp:keywords/>
  <dc:description/>
  <cp:lastModifiedBy>User</cp:lastModifiedBy>
  <cp:revision>2</cp:revision>
  <cp:lastPrinted>2010-09-14T07:39:00Z</cp:lastPrinted>
  <dcterms:created xsi:type="dcterms:W3CDTF">2010-09-16T06:06:00Z</dcterms:created>
  <dcterms:modified xsi:type="dcterms:W3CDTF">2010-09-16T06:06:00Z</dcterms:modified>
</cp:coreProperties>
</file>