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DF1" w:rsidRPr="00C93607" w:rsidRDefault="00F34DF1" w:rsidP="00C93607">
      <w:pPr>
        <w:jc w:val="center"/>
        <w:rPr>
          <w:b/>
          <w:bCs/>
        </w:rPr>
      </w:pPr>
      <w:r w:rsidRPr="00C93607">
        <w:rPr>
          <w:b/>
          <w:bCs/>
        </w:rPr>
        <w:t>СОВЕТ ДЕПУТАТОВ</w:t>
      </w:r>
    </w:p>
    <w:p w:rsidR="00F34DF1" w:rsidRPr="00C93607" w:rsidRDefault="00F34DF1" w:rsidP="00C93607">
      <w:pPr>
        <w:jc w:val="center"/>
        <w:rPr>
          <w:b/>
          <w:bCs/>
        </w:rPr>
      </w:pPr>
      <w:r w:rsidRPr="00C93607">
        <w:rPr>
          <w:b/>
          <w:bCs/>
        </w:rPr>
        <w:t>МУНИЦИПАЛЬНОГО ОБРАЗОВАНИЯ</w:t>
      </w:r>
    </w:p>
    <w:p w:rsidR="00F34DF1" w:rsidRPr="00C93607" w:rsidRDefault="00F34DF1" w:rsidP="00C93607">
      <w:pPr>
        <w:jc w:val="center"/>
        <w:rPr>
          <w:b/>
          <w:bCs/>
        </w:rPr>
      </w:pPr>
      <w:r w:rsidRPr="00C93607">
        <w:rPr>
          <w:b/>
          <w:bCs/>
        </w:rPr>
        <w:t>«КИНГИСЕППСКОЕ ГОРОДСКОЕ ПОСЕЛЕНИЕ»</w:t>
      </w:r>
    </w:p>
    <w:p w:rsidR="00F34DF1" w:rsidRPr="00C93607" w:rsidRDefault="00F34DF1" w:rsidP="00C93607">
      <w:pPr>
        <w:jc w:val="center"/>
      </w:pPr>
      <w:r w:rsidRPr="00C93607">
        <w:t xml:space="preserve">МУНИЦИПАЛЬНОГО ОБРАЗОВАНИЯ </w:t>
      </w:r>
    </w:p>
    <w:p w:rsidR="00F34DF1" w:rsidRPr="00C93607" w:rsidRDefault="00F34DF1" w:rsidP="00C93607">
      <w:pPr>
        <w:jc w:val="center"/>
      </w:pPr>
      <w:r w:rsidRPr="00C93607">
        <w:t>«КИНГИСЕППСКИЙ МУНИЦИПАЛЬНЫЙ РАЙОН»</w:t>
      </w:r>
    </w:p>
    <w:p w:rsidR="00F34DF1" w:rsidRPr="00C93607" w:rsidRDefault="00F34DF1" w:rsidP="00C93607">
      <w:pPr>
        <w:jc w:val="center"/>
      </w:pPr>
      <w:r w:rsidRPr="00C93607">
        <w:t>ЛЕНИНГРАДСКОЙ ОБЛАСТИ</w:t>
      </w:r>
    </w:p>
    <w:p w:rsidR="00F34DF1" w:rsidRPr="00C93607" w:rsidRDefault="00F34DF1" w:rsidP="00C93607">
      <w:pPr>
        <w:jc w:val="center"/>
        <w:rPr>
          <w:b/>
          <w:bCs/>
        </w:rPr>
      </w:pPr>
      <w:r w:rsidRPr="00C93607">
        <w:rPr>
          <w:b/>
          <w:bCs/>
        </w:rPr>
        <w:t>второго созыва</w:t>
      </w:r>
    </w:p>
    <w:p w:rsidR="00F34DF1" w:rsidRPr="00C93607" w:rsidRDefault="00F34DF1" w:rsidP="00C93607">
      <w:pPr>
        <w:jc w:val="center"/>
        <w:rPr>
          <w:b/>
          <w:bCs/>
        </w:rPr>
      </w:pPr>
    </w:p>
    <w:p w:rsidR="00F34DF1" w:rsidRPr="00C93607" w:rsidRDefault="00F34DF1" w:rsidP="00C93607">
      <w:pPr>
        <w:jc w:val="center"/>
        <w:rPr>
          <w:b/>
          <w:bCs/>
        </w:rPr>
      </w:pPr>
      <w:r w:rsidRPr="00C93607">
        <w:rPr>
          <w:b/>
          <w:bCs/>
        </w:rPr>
        <w:t>Р Е Ш Е Н И Е</w:t>
      </w:r>
    </w:p>
    <w:p w:rsidR="00F34DF1" w:rsidRPr="00C93607" w:rsidRDefault="00F34DF1" w:rsidP="00C93607">
      <w:pPr>
        <w:suppressAutoHyphens/>
        <w:jc w:val="center"/>
        <w:rPr>
          <w:b/>
          <w:bCs/>
        </w:rPr>
      </w:pPr>
    </w:p>
    <w:p w:rsidR="00F34DF1" w:rsidRPr="00C93607" w:rsidRDefault="00F34DF1" w:rsidP="009248C4">
      <w:pPr>
        <w:rPr>
          <w:b/>
          <w:bCs/>
        </w:rPr>
      </w:pPr>
      <w:r w:rsidRPr="00C93607">
        <w:rPr>
          <w:b/>
          <w:bCs/>
        </w:rPr>
        <w:t>от 10 сентября 2010 года   № 199</w:t>
      </w:r>
    </w:p>
    <w:p w:rsidR="00F34DF1" w:rsidRPr="00C93607" w:rsidRDefault="00F34DF1" w:rsidP="009248C4"/>
    <w:p w:rsidR="00F34DF1" w:rsidRPr="00C93607" w:rsidRDefault="00F34DF1" w:rsidP="009248C4">
      <w:pPr>
        <w:rPr>
          <w:b/>
          <w:bCs/>
        </w:rPr>
      </w:pPr>
      <w:r w:rsidRPr="00C93607">
        <w:rPr>
          <w:b/>
          <w:bCs/>
        </w:rPr>
        <w:t xml:space="preserve">О награждении Почетной грамотой  </w:t>
      </w:r>
    </w:p>
    <w:p w:rsidR="00F34DF1" w:rsidRPr="00C93607" w:rsidRDefault="00F34DF1" w:rsidP="009248C4">
      <w:pPr>
        <w:rPr>
          <w:b/>
          <w:bCs/>
        </w:rPr>
      </w:pPr>
      <w:r w:rsidRPr="00C93607">
        <w:rPr>
          <w:b/>
          <w:bCs/>
        </w:rPr>
        <w:t>Совета депутатов МО «Кингисеппское</w:t>
      </w:r>
    </w:p>
    <w:p w:rsidR="00F34DF1" w:rsidRPr="00C93607" w:rsidRDefault="00F34DF1" w:rsidP="009248C4">
      <w:r w:rsidRPr="00C93607">
        <w:rPr>
          <w:b/>
          <w:bCs/>
        </w:rPr>
        <w:t>городское поселение»</w:t>
      </w:r>
      <w:r w:rsidRPr="00C93607">
        <w:t xml:space="preserve"> </w:t>
      </w:r>
    </w:p>
    <w:p w:rsidR="00F34DF1" w:rsidRPr="00C93607" w:rsidRDefault="00F34DF1" w:rsidP="009248C4">
      <w:pPr>
        <w:ind w:right="7526"/>
      </w:pPr>
    </w:p>
    <w:p w:rsidR="00F34DF1" w:rsidRPr="00C93607" w:rsidRDefault="00F34DF1" w:rsidP="009248C4">
      <w:pPr>
        <w:pStyle w:val="BodyText"/>
        <w:ind w:firstLine="708"/>
        <w:rPr>
          <w:sz w:val="24"/>
          <w:szCs w:val="24"/>
        </w:rPr>
      </w:pPr>
      <w:r w:rsidRPr="00C93607">
        <w:rPr>
          <w:sz w:val="24"/>
          <w:szCs w:val="24"/>
        </w:rPr>
        <w:t xml:space="preserve">Рассмотрев ходатайство директора Муниципального учреждения культуры «Кингисеппская центральная городская библиотека» о награждении Почетной грамотой Совета депутатов МО "Кингисеппское городское поселение" в связи с празднованием </w:t>
      </w:r>
      <w:r>
        <w:rPr>
          <w:sz w:val="24"/>
          <w:szCs w:val="24"/>
        </w:rPr>
        <w:t xml:space="preserve">  </w:t>
      </w:r>
      <w:r w:rsidRPr="00C93607">
        <w:rPr>
          <w:sz w:val="24"/>
          <w:szCs w:val="24"/>
        </w:rPr>
        <w:t>105-летия первой публичной библиотеки в г. Ямбурге за внесение значительного вклада в развитие библиотечного дела города и района,</w:t>
      </w:r>
    </w:p>
    <w:p w:rsidR="00F34DF1" w:rsidRPr="00C93607" w:rsidRDefault="00F34DF1" w:rsidP="009248C4">
      <w:pPr>
        <w:jc w:val="both"/>
      </w:pPr>
      <w:r w:rsidRPr="00C93607">
        <w:t>Совет депутатов МО "Кингисеппское городское поселение"</w:t>
      </w:r>
    </w:p>
    <w:p w:rsidR="00F34DF1" w:rsidRPr="00C93607" w:rsidRDefault="00F34DF1" w:rsidP="009248C4">
      <w:pPr>
        <w:ind w:firstLine="708"/>
        <w:jc w:val="both"/>
      </w:pPr>
    </w:p>
    <w:p w:rsidR="00F34DF1" w:rsidRPr="00C93607" w:rsidRDefault="00F34DF1" w:rsidP="009248C4">
      <w:pPr>
        <w:rPr>
          <w:b/>
          <w:bCs/>
        </w:rPr>
      </w:pPr>
      <w:r w:rsidRPr="00C93607">
        <w:rPr>
          <w:b/>
          <w:bCs/>
        </w:rPr>
        <w:t>Р Е Ш И Л:</w:t>
      </w:r>
    </w:p>
    <w:p w:rsidR="00F34DF1" w:rsidRPr="00C93607" w:rsidRDefault="00F34DF1" w:rsidP="009248C4">
      <w:pPr>
        <w:jc w:val="both"/>
      </w:pPr>
    </w:p>
    <w:p w:rsidR="00F34DF1" w:rsidRPr="00C93607" w:rsidRDefault="00F34DF1" w:rsidP="009248C4">
      <w:pPr>
        <w:numPr>
          <w:ilvl w:val="0"/>
          <w:numId w:val="1"/>
        </w:numPr>
        <w:tabs>
          <w:tab w:val="clear" w:pos="720"/>
          <w:tab w:val="num" w:pos="540"/>
        </w:tabs>
        <w:ind w:left="540" w:hanging="540"/>
        <w:jc w:val="both"/>
        <w:rPr>
          <w:b/>
          <w:bCs/>
          <w:i/>
          <w:iCs/>
        </w:rPr>
      </w:pPr>
      <w:r w:rsidRPr="00C93607">
        <w:t>Наградить Почетной грамотой Совета депутатов МО «Кингисеппское городское поселение» за внесение значительного вклада в развитие библиотечного дела города и района:</w:t>
      </w:r>
    </w:p>
    <w:p w:rsidR="00F34DF1" w:rsidRPr="00C93607" w:rsidRDefault="00F34DF1" w:rsidP="009248C4">
      <w:pPr>
        <w:tabs>
          <w:tab w:val="num" w:pos="540"/>
        </w:tabs>
        <w:ind w:left="540" w:hanging="540"/>
        <w:jc w:val="both"/>
      </w:pPr>
    </w:p>
    <w:p w:rsidR="00F34DF1" w:rsidRPr="00C93607" w:rsidRDefault="00F34DF1" w:rsidP="009248C4">
      <w:pPr>
        <w:pStyle w:val="BodyText"/>
        <w:numPr>
          <w:ilvl w:val="0"/>
          <w:numId w:val="2"/>
        </w:numPr>
        <w:rPr>
          <w:sz w:val="24"/>
          <w:szCs w:val="24"/>
        </w:rPr>
      </w:pPr>
      <w:r w:rsidRPr="00C93607">
        <w:rPr>
          <w:sz w:val="24"/>
          <w:szCs w:val="24"/>
        </w:rPr>
        <w:t>Дёмину Веру Валериановну – заведующую отделом библиотечных технологий МУК «Кингисеппская центральная городская библиотека».</w:t>
      </w:r>
    </w:p>
    <w:p w:rsidR="00F34DF1" w:rsidRPr="00C93607" w:rsidRDefault="00F34DF1" w:rsidP="009248C4">
      <w:pPr>
        <w:tabs>
          <w:tab w:val="num" w:pos="540"/>
        </w:tabs>
        <w:ind w:left="540" w:hanging="540"/>
        <w:jc w:val="both"/>
      </w:pPr>
    </w:p>
    <w:p w:rsidR="00F34DF1" w:rsidRPr="00C93607" w:rsidRDefault="00F34DF1" w:rsidP="009248C4">
      <w:pPr>
        <w:numPr>
          <w:ilvl w:val="0"/>
          <w:numId w:val="1"/>
        </w:numPr>
        <w:tabs>
          <w:tab w:val="clear" w:pos="720"/>
          <w:tab w:val="num" w:pos="540"/>
        </w:tabs>
        <w:ind w:left="540" w:hanging="540"/>
        <w:jc w:val="both"/>
      </w:pPr>
      <w:r w:rsidRPr="00C93607">
        <w:t xml:space="preserve">В соответствии с Положением о Почетной грамоте, Благодарности Совета депутатов МО "Кингисеппское городское поселение", Благодарности главы МО "Кингисеппское городское поселение", Благодарственного письма депутата Совета депутатов МО "Кингисеппское городское поселение", утвержденным решением Совета депутатов МО "Кингисеппское городское поселение" от 17.04.2009 г. </w:t>
      </w:r>
      <w:r>
        <w:t xml:space="preserve">        </w:t>
      </w:r>
      <w:r w:rsidRPr="00C93607">
        <w:t xml:space="preserve">    № 577, премировать в размере 4000 (четырех тысяч) рублей за счет средств Совета депутатов МО "Кингисеппское городское поселение".</w:t>
      </w:r>
    </w:p>
    <w:p w:rsidR="00F34DF1" w:rsidRPr="00C93607" w:rsidRDefault="00F34DF1" w:rsidP="009248C4">
      <w:pPr>
        <w:tabs>
          <w:tab w:val="num" w:pos="540"/>
        </w:tabs>
        <w:ind w:left="540" w:hanging="540"/>
        <w:jc w:val="both"/>
      </w:pPr>
    </w:p>
    <w:p w:rsidR="00F34DF1" w:rsidRPr="00C93607" w:rsidRDefault="00F34DF1" w:rsidP="009248C4">
      <w:pPr>
        <w:numPr>
          <w:ilvl w:val="0"/>
          <w:numId w:val="1"/>
        </w:numPr>
        <w:tabs>
          <w:tab w:val="clear" w:pos="720"/>
          <w:tab w:val="num" w:pos="540"/>
        </w:tabs>
        <w:ind w:left="540" w:hanging="540"/>
        <w:jc w:val="both"/>
      </w:pPr>
      <w:r w:rsidRPr="00C93607">
        <w:t>Исполнение настоящего решения возложить на заместителя главы МО «Кингисеппское городское поселение» В.Ч.Рождественскую.</w:t>
      </w:r>
    </w:p>
    <w:p w:rsidR="00F34DF1" w:rsidRPr="00C93607" w:rsidRDefault="00F34DF1" w:rsidP="009248C4">
      <w:pPr>
        <w:tabs>
          <w:tab w:val="num" w:pos="540"/>
        </w:tabs>
        <w:ind w:left="540" w:hanging="540"/>
        <w:jc w:val="both"/>
      </w:pPr>
    </w:p>
    <w:p w:rsidR="00F34DF1" w:rsidRPr="00C93607" w:rsidRDefault="00F34DF1" w:rsidP="009248C4">
      <w:pPr>
        <w:numPr>
          <w:ilvl w:val="0"/>
          <w:numId w:val="1"/>
        </w:numPr>
        <w:tabs>
          <w:tab w:val="clear" w:pos="720"/>
          <w:tab w:val="num" w:pos="540"/>
        </w:tabs>
        <w:ind w:left="540" w:hanging="540"/>
        <w:jc w:val="both"/>
      </w:pPr>
      <w:r w:rsidRPr="00C93607">
        <w:t xml:space="preserve">Контроль за исполнением настоящего решения возложить на постоянную депутатскую комиссию по </w:t>
      </w:r>
      <w:r w:rsidRPr="00C93607">
        <w:rPr>
          <w:lang w:eastAsia="ar-SA"/>
        </w:rPr>
        <w:t>организационно-правовым вопросам и депутатской этике</w:t>
      </w:r>
      <w:r w:rsidRPr="00C93607">
        <w:t>.</w:t>
      </w:r>
    </w:p>
    <w:p w:rsidR="00F34DF1" w:rsidRPr="00C93607" w:rsidRDefault="00F34DF1" w:rsidP="009248C4"/>
    <w:p w:rsidR="00F34DF1" w:rsidRPr="00C93607" w:rsidRDefault="00F34DF1" w:rsidP="009248C4"/>
    <w:p w:rsidR="00F34DF1" w:rsidRPr="00C93607" w:rsidRDefault="00F34DF1" w:rsidP="009248C4">
      <w:r w:rsidRPr="00C93607">
        <w:t>Глава</w:t>
      </w:r>
    </w:p>
    <w:p w:rsidR="00F34DF1" w:rsidRPr="00C93607" w:rsidRDefault="00F34DF1">
      <w:r w:rsidRPr="00C93607">
        <w:t>МО "Кингисеппское городское поселение"                                     А.И.Невский</w:t>
      </w:r>
    </w:p>
    <w:sectPr w:rsidR="00F34DF1" w:rsidRPr="00C93607" w:rsidSect="00707B85">
      <w:pgSz w:w="11906" w:h="16838"/>
      <w:pgMar w:top="1418" w:right="746" w:bottom="1418" w:left="1701" w:header="720" w:footer="720" w:gutter="0"/>
      <w:cols w:space="708"/>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8B0477"/>
    <w:multiLevelType w:val="hybridMultilevel"/>
    <w:tmpl w:val="04AC983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440E155A"/>
    <w:multiLevelType w:val="hybridMultilevel"/>
    <w:tmpl w:val="4F7C9C9C"/>
    <w:lvl w:ilvl="0" w:tplc="5FA23462">
      <w:start w:val="1"/>
      <w:numFmt w:val="decimal"/>
      <w:lvlText w:val="%1."/>
      <w:lvlJc w:val="left"/>
      <w:pPr>
        <w:tabs>
          <w:tab w:val="num" w:pos="720"/>
        </w:tabs>
        <w:ind w:left="720" w:hanging="360"/>
      </w:pPr>
      <w:rPr>
        <w:b w:val="0"/>
        <w:bCs w:val="0"/>
        <w:i w:val="0"/>
        <w:iCs w:val="0"/>
      </w:rPr>
    </w:lvl>
    <w:lvl w:ilvl="1" w:tplc="04190001">
      <w:start w:val="1"/>
      <w:numFmt w:val="bullet"/>
      <w:lvlText w:val=""/>
      <w:lvlJc w:val="left"/>
      <w:pPr>
        <w:tabs>
          <w:tab w:val="num" w:pos="1440"/>
        </w:tabs>
        <w:ind w:left="1440" w:hanging="360"/>
      </w:pPr>
      <w:rPr>
        <w:rFonts w:ascii="Symbol" w:hAnsi="Symbol" w:cs="Symbol" w:hint="default"/>
        <w:b w:val="0"/>
        <w:bCs w:val="0"/>
        <w:i w:val="0"/>
        <w:iCs w:val="0"/>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efaultTabStop w:val="708"/>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248C4"/>
    <w:rsid w:val="00327A91"/>
    <w:rsid w:val="003A77BC"/>
    <w:rsid w:val="006D4A61"/>
    <w:rsid w:val="00707B85"/>
    <w:rsid w:val="009248C4"/>
    <w:rsid w:val="00B42923"/>
    <w:rsid w:val="00B47B98"/>
    <w:rsid w:val="00C900CE"/>
    <w:rsid w:val="00C93607"/>
    <w:rsid w:val="00F34DF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8C4"/>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9248C4"/>
    <w:pPr>
      <w:jc w:val="both"/>
    </w:pPr>
    <w:rPr>
      <w:sz w:val="28"/>
      <w:szCs w:val="28"/>
    </w:rPr>
  </w:style>
  <w:style w:type="character" w:customStyle="1" w:styleId="BodyTextChar">
    <w:name w:val="Body Text Char"/>
    <w:basedOn w:val="DefaultParagraphFont"/>
    <w:link w:val="BodyText"/>
    <w:uiPriority w:val="99"/>
    <w:semiHidden/>
    <w:rsid w:val="002D6479"/>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285</Words>
  <Characters>1626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 10 сентября 2010 года   № </dc:title>
  <dc:subject/>
  <dc:creator>User</dc:creator>
  <cp:keywords/>
  <dc:description/>
  <cp:lastModifiedBy>User</cp:lastModifiedBy>
  <cp:revision>2</cp:revision>
  <dcterms:created xsi:type="dcterms:W3CDTF">2010-09-16T06:05:00Z</dcterms:created>
  <dcterms:modified xsi:type="dcterms:W3CDTF">2010-09-16T06:05:00Z</dcterms:modified>
</cp:coreProperties>
</file>