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2DA" w:rsidRPr="00023E19" w:rsidRDefault="004002DA" w:rsidP="00A14463">
      <w:pPr>
        <w:jc w:val="right"/>
        <w:rPr>
          <w:b/>
          <w:bCs/>
          <w:sz w:val="20"/>
          <w:szCs w:val="20"/>
        </w:rPr>
      </w:pPr>
      <w:r w:rsidRPr="00023E19">
        <w:rPr>
          <w:b/>
          <w:bCs/>
          <w:sz w:val="20"/>
          <w:szCs w:val="20"/>
        </w:rPr>
        <w:t>Приложение № 2</w:t>
      </w:r>
    </w:p>
    <w:p w:rsidR="004002DA" w:rsidRPr="00023E19" w:rsidRDefault="004002DA" w:rsidP="00A14463">
      <w:pPr>
        <w:jc w:val="right"/>
        <w:rPr>
          <w:sz w:val="20"/>
          <w:szCs w:val="20"/>
        </w:rPr>
      </w:pPr>
      <w:r w:rsidRPr="00023E19">
        <w:rPr>
          <w:sz w:val="20"/>
          <w:szCs w:val="20"/>
        </w:rPr>
        <w:t>к решению Совета депутатов</w:t>
      </w:r>
    </w:p>
    <w:p w:rsidR="004002DA" w:rsidRPr="00023E19" w:rsidRDefault="004002DA" w:rsidP="00A14463">
      <w:pPr>
        <w:jc w:val="right"/>
        <w:rPr>
          <w:sz w:val="20"/>
          <w:szCs w:val="20"/>
        </w:rPr>
      </w:pPr>
      <w:r w:rsidRPr="00023E19">
        <w:rPr>
          <w:sz w:val="20"/>
          <w:szCs w:val="20"/>
        </w:rPr>
        <w:t>МО «Кингисеппское городское поселение»</w:t>
      </w:r>
    </w:p>
    <w:p w:rsidR="004002DA" w:rsidRPr="00023E19" w:rsidRDefault="004002DA" w:rsidP="00A14463">
      <w:pPr>
        <w:jc w:val="right"/>
        <w:rPr>
          <w:b/>
          <w:bCs/>
          <w:sz w:val="20"/>
          <w:szCs w:val="20"/>
        </w:rPr>
      </w:pPr>
      <w:r w:rsidRPr="00023E19">
        <w:rPr>
          <w:b/>
          <w:bCs/>
          <w:sz w:val="20"/>
          <w:szCs w:val="20"/>
        </w:rPr>
        <w:t>от  10 сентября  2010 г.   №  198</w:t>
      </w:r>
    </w:p>
    <w:p w:rsidR="004002DA" w:rsidRPr="00023E19" w:rsidRDefault="004002DA" w:rsidP="00625078">
      <w:pPr>
        <w:jc w:val="right"/>
      </w:pPr>
    </w:p>
    <w:p w:rsidR="004002DA" w:rsidRPr="00023E19" w:rsidRDefault="004002DA" w:rsidP="00625078">
      <w:pPr>
        <w:jc w:val="right"/>
      </w:pPr>
    </w:p>
    <w:p w:rsidR="004002DA" w:rsidRPr="00023E19" w:rsidRDefault="004002DA" w:rsidP="00625078">
      <w:pPr>
        <w:jc w:val="right"/>
      </w:pPr>
    </w:p>
    <w:p w:rsidR="004002DA" w:rsidRPr="00023E19" w:rsidRDefault="004002DA" w:rsidP="00AE223A">
      <w:pPr>
        <w:jc w:val="center"/>
        <w:rPr>
          <w:b/>
          <w:bCs/>
          <w:sz w:val="28"/>
          <w:szCs w:val="28"/>
        </w:rPr>
      </w:pPr>
      <w:r w:rsidRPr="00023E19">
        <w:rPr>
          <w:b/>
          <w:bCs/>
          <w:sz w:val="28"/>
          <w:szCs w:val="28"/>
        </w:rPr>
        <w:t>ПРОГНОЗИРУЕМЫЕ</w:t>
      </w:r>
    </w:p>
    <w:p w:rsidR="004002DA" w:rsidRPr="00023E19" w:rsidRDefault="004002DA" w:rsidP="00AE223A">
      <w:pPr>
        <w:jc w:val="center"/>
        <w:rPr>
          <w:b/>
          <w:bCs/>
          <w:sz w:val="28"/>
          <w:szCs w:val="28"/>
        </w:rPr>
      </w:pPr>
      <w:r w:rsidRPr="00023E19">
        <w:rPr>
          <w:b/>
          <w:bCs/>
          <w:sz w:val="28"/>
          <w:szCs w:val="28"/>
        </w:rPr>
        <w:t>поступления доходов</w:t>
      </w:r>
    </w:p>
    <w:p w:rsidR="004002DA" w:rsidRPr="00023E19" w:rsidRDefault="004002DA" w:rsidP="00AE223A">
      <w:pPr>
        <w:jc w:val="center"/>
        <w:rPr>
          <w:b/>
          <w:bCs/>
          <w:sz w:val="28"/>
          <w:szCs w:val="28"/>
        </w:rPr>
      </w:pPr>
      <w:r w:rsidRPr="00023E19">
        <w:rPr>
          <w:b/>
          <w:bCs/>
          <w:sz w:val="28"/>
          <w:szCs w:val="28"/>
        </w:rPr>
        <w:t>в бюджет МО «Кингисеппское городское поселение»</w:t>
      </w:r>
    </w:p>
    <w:p w:rsidR="004002DA" w:rsidRPr="00023E19" w:rsidRDefault="004002DA" w:rsidP="00AE223A">
      <w:pPr>
        <w:jc w:val="center"/>
        <w:rPr>
          <w:b/>
          <w:bCs/>
          <w:sz w:val="28"/>
          <w:szCs w:val="28"/>
        </w:rPr>
      </w:pPr>
      <w:r w:rsidRPr="00023E19">
        <w:rPr>
          <w:b/>
          <w:bCs/>
          <w:sz w:val="28"/>
          <w:szCs w:val="28"/>
        </w:rPr>
        <w:t>на 2010 год</w:t>
      </w:r>
    </w:p>
    <w:p w:rsidR="004002DA" w:rsidRPr="00023E19" w:rsidRDefault="004002DA" w:rsidP="00AE223A">
      <w:pPr>
        <w:jc w:val="center"/>
      </w:pPr>
    </w:p>
    <w:p w:rsidR="004002DA" w:rsidRPr="00023E19" w:rsidRDefault="004002DA" w:rsidP="00023E19">
      <w:pPr>
        <w:jc w:val="center"/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5400"/>
        <w:gridCol w:w="1440"/>
      </w:tblGrid>
      <w:tr w:rsidR="004002DA" w:rsidRPr="00023E19">
        <w:trPr>
          <w:tblHeader/>
        </w:trPr>
        <w:tc>
          <w:tcPr>
            <w:tcW w:w="2808" w:type="dxa"/>
            <w:vAlign w:val="center"/>
          </w:tcPr>
          <w:p w:rsidR="004002DA" w:rsidRPr="00023E19" w:rsidRDefault="004002DA" w:rsidP="00023E19">
            <w:pPr>
              <w:jc w:val="center"/>
            </w:pPr>
            <w:r w:rsidRPr="00023E19">
              <w:t>Код бюджетной классификации</w:t>
            </w:r>
          </w:p>
        </w:tc>
        <w:tc>
          <w:tcPr>
            <w:tcW w:w="5400" w:type="dxa"/>
            <w:vAlign w:val="center"/>
          </w:tcPr>
          <w:p w:rsidR="004002DA" w:rsidRPr="00023E19" w:rsidRDefault="004002DA" w:rsidP="00023E19">
            <w:pPr>
              <w:suppressAutoHyphens/>
              <w:jc w:val="center"/>
            </w:pPr>
            <w:r w:rsidRPr="00023E19">
              <w:t>Источники доходов</w:t>
            </w:r>
          </w:p>
        </w:tc>
        <w:tc>
          <w:tcPr>
            <w:tcW w:w="1440" w:type="dxa"/>
            <w:vAlign w:val="center"/>
          </w:tcPr>
          <w:p w:rsidR="004002DA" w:rsidRPr="00023E19" w:rsidRDefault="004002DA" w:rsidP="00023E19">
            <w:pPr>
              <w:jc w:val="center"/>
            </w:pPr>
            <w:r w:rsidRPr="00023E19">
              <w:t>Сумма (тысяч рублей)</w:t>
            </w:r>
          </w:p>
        </w:tc>
      </w:tr>
      <w:tr w:rsidR="004002DA" w:rsidRPr="00023E19">
        <w:trPr>
          <w:trHeight w:val="815"/>
        </w:trPr>
        <w:tc>
          <w:tcPr>
            <w:tcW w:w="2808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1 00 00000 00 0000 000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  <w:rPr>
                <w:b/>
                <w:bCs/>
              </w:rPr>
            </w:pPr>
          </w:p>
          <w:p w:rsidR="004002DA" w:rsidRPr="00023E19" w:rsidRDefault="004002DA" w:rsidP="00023E19">
            <w:pPr>
              <w:suppressAutoHyphens/>
              <w:rPr>
                <w:b/>
                <w:bCs/>
              </w:rPr>
            </w:pPr>
            <w:r w:rsidRPr="00023E19">
              <w:rPr>
                <w:b/>
                <w:bCs/>
              </w:rPr>
              <w:t>ДОХОДЫ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246 169,3</w:t>
            </w:r>
          </w:p>
        </w:tc>
      </w:tr>
      <w:tr w:rsidR="004002DA" w:rsidRPr="00023E19">
        <w:trPr>
          <w:trHeight w:val="709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1 01 00000 00 0000 000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НАЛОГИ НА ПРИБЫЛЬ, ДОХОДЫ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  <w:sz w:val="26"/>
                <w:szCs w:val="26"/>
              </w:rPr>
            </w:pPr>
            <w:r w:rsidRPr="00023E19">
              <w:rPr>
                <w:b/>
                <w:bCs/>
                <w:sz w:val="26"/>
                <w:szCs w:val="26"/>
              </w:rPr>
              <w:t>58 956,4</w:t>
            </w:r>
          </w:p>
        </w:tc>
      </w:tr>
      <w:tr w:rsidR="004002DA" w:rsidRPr="00023E19">
        <w:trPr>
          <w:trHeight w:val="361"/>
        </w:trPr>
        <w:tc>
          <w:tcPr>
            <w:tcW w:w="2808" w:type="dxa"/>
          </w:tcPr>
          <w:p w:rsidR="004002DA" w:rsidRPr="00023E19" w:rsidRDefault="004002DA" w:rsidP="00832168">
            <w:r w:rsidRPr="00023E19">
              <w:t>1 01 02000 01 0000 110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Налог на доходы физических лиц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58 956,4</w:t>
            </w:r>
          </w:p>
        </w:tc>
      </w:tr>
      <w:tr w:rsidR="004002DA" w:rsidRPr="00023E19">
        <w:trPr>
          <w:trHeight w:val="696"/>
        </w:trPr>
        <w:tc>
          <w:tcPr>
            <w:tcW w:w="2808" w:type="dxa"/>
          </w:tcPr>
          <w:p w:rsidR="004002DA" w:rsidRPr="00023E19" w:rsidRDefault="004002DA" w:rsidP="00832168"/>
          <w:p w:rsidR="004002DA" w:rsidRPr="00023E19" w:rsidRDefault="004002DA" w:rsidP="00832168">
            <w:r w:rsidRPr="00023E19">
              <w:t>1 05 00000 00 0000 000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НАЛОГИ НА СОВОКУПНЫЙ ДОХОД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11,9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>
            <w:r w:rsidRPr="00023E19">
              <w:t>1 05 03000 01 0000 110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Единый сельскохозяйственный налог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11,9</w:t>
            </w:r>
          </w:p>
        </w:tc>
      </w:tr>
      <w:tr w:rsidR="004002DA" w:rsidRPr="00023E19">
        <w:trPr>
          <w:trHeight w:val="797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1 06 00000 00 0000 000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НАЛОГИ НА ИМУЩЕСТВО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36 030,5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>
            <w:r w:rsidRPr="00023E19">
              <w:t>1 06 01000 00 0000 110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Налог на имущество физических лиц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1 940,5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>
            <w:r w:rsidRPr="00023E19">
              <w:t>1 06 04000 02 0000 110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Транспортный налог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18 100,0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>
            <w:r w:rsidRPr="00023E19">
              <w:t>1 06 06000 00 0000 110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Земельный налог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15 990,0</w:t>
            </w:r>
          </w:p>
        </w:tc>
      </w:tr>
      <w:tr w:rsidR="004002DA" w:rsidRPr="00023E19">
        <w:trPr>
          <w:trHeight w:val="736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1 09 00000 00 0000 000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35,0</w:t>
            </w:r>
          </w:p>
        </w:tc>
      </w:tr>
      <w:tr w:rsidR="004002DA" w:rsidRPr="00023E19">
        <w:trPr>
          <w:trHeight w:val="714"/>
        </w:trPr>
        <w:tc>
          <w:tcPr>
            <w:tcW w:w="2808" w:type="dxa"/>
          </w:tcPr>
          <w:p w:rsidR="004002DA" w:rsidRPr="00023E19" w:rsidRDefault="004002DA" w:rsidP="00832168">
            <w:r w:rsidRPr="00023E19">
              <w:t>1 09 04050 10 0000 110</w:t>
            </w: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Земельный налог (по обязательствам, возникшим до 1 января 2006 года), мобилизуемый  на территориях  поселений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</w:pPr>
            <w:r w:rsidRPr="00023E19">
              <w:t>35,0</w:t>
            </w:r>
          </w:p>
        </w:tc>
      </w:tr>
      <w:tr w:rsidR="004002DA" w:rsidRPr="00023E19">
        <w:trPr>
          <w:trHeight w:val="1388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1 11 00000 00 0000 000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ДОХОДЫ ОТ ИСПОЛЬЗОВАНИЯ ИМУЩЕСТВА, НАХОДЯЩЕГОСЯ В ГОСУДАРТСВЕННОЙ И МУНИЦИПАЛЬНОЙ СОБСТВЕННОСТИ</w:t>
            </w:r>
          </w:p>
          <w:p w:rsidR="004002DA" w:rsidRPr="00023E19" w:rsidRDefault="004002DA" w:rsidP="00023E19">
            <w:pPr>
              <w:suppressAutoHyphens/>
            </w:pP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30 670,1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/>
          <w:p w:rsidR="004002DA" w:rsidRPr="00023E19" w:rsidRDefault="004002DA" w:rsidP="00832168"/>
          <w:p w:rsidR="004002DA" w:rsidRPr="00023E19" w:rsidRDefault="004002DA" w:rsidP="00832168"/>
          <w:p w:rsidR="004002DA" w:rsidRPr="00023E19" w:rsidRDefault="004002DA" w:rsidP="00832168">
            <w:r w:rsidRPr="00023E19">
              <w:t>1 11 05000 00 0000 120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Доходы, получаемые  в виде арендной платы  либо иной 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  <w:r w:rsidRPr="00023E19">
              <w:t>16 323,0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/>
          <w:p w:rsidR="004002DA" w:rsidRPr="00023E19" w:rsidRDefault="004002DA" w:rsidP="00832168"/>
          <w:p w:rsidR="004002DA" w:rsidRPr="00023E19" w:rsidRDefault="004002DA" w:rsidP="00832168">
            <w:r w:rsidRPr="00023E19">
              <w:t>1 11 09000 00 0000 120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Прочие доходы  от использования имущества и прав, находящихся в  государственной и муниципальной собственности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  <w:r w:rsidRPr="00023E19">
              <w:t>14 347,1</w:t>
            </w:r>
          </w:p>
        </w:tc>
      </w:tr>
      <w:tr w:rsidR="004002DA" w:rsidRPr="00023E19">
        <w:trPr>
          <w:trHeight w:val="961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1 13 00000 00 0000 130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ДОХОДЫ ОТ ОКАЗАНИЧЯ ПЛАТНЫХ УСЛУГ  И КОМПЕНСАЦИИ ЗАТРАТ ГОСУДАРСТВА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3 824,9</w:t>
            </w:r>
          </w:p>
        </w:tc>
      </w:tr>
      <w:tr w:rsidR="004002DA" w:rsidRPr="00023E19">
        <w:trPr>
          <w:trHeight w:val="609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1 13 03000 00 0000 130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Прочие доходы от оказания платных услуг и компенсации затрат государства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3 824,9</w:t>
            </w:r>
          </w:p>
        </w:tc>
      </w:tr>
      <w:tr w:rsidR="004002DA" w:rsidRPr="00023E19">
        <w:trPr>
          <w:trHeight w:val="961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1 14 00000 00 0000 000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ДОХОДЫ ОТ ПРОДАЖИ МАТЕРИАЛЬНЫХ И НЕМАТЕРИАЛЬНЫХ АКТИВОВ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70 263,0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>
            <w:r w:rsidRPr="00023E19">
              <w:t>1 14 01000 00 0000 410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Доходы от продажи квартир, находящихся в собственности поселений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1 863,0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/>
          <w:p w:rsidR="004002DA" w:rsidRPr="00023E19" w:rsidRDefault="004002DA" w:rsidP="00832168"/>
          <w:p w:rsidR="004002DA" w:rsidRPr="00023E19" w:rsidRDefault="004002DA" w:rsidP="00832168">
            <w:r w:rsidRPr="00023E19">
              <w:t>1 14 02000 00 0000 410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Доходы от реализации имущества, находящегося  в государственной и муниципальной собственности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  <w:r w:rsidRPr="00023E19">
              <w:t>65 450,0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/>
          <w:p w:rsidR="004002DA" w:rsidRPr="00023E19" w:rsidRDefault="004002DA" w:rsidP="00832168"/>
          <w:p w:rsidR="004002DA" w:rsidRPr="00023E19" w:rsidRDefault="004002DA" w:rsidP="00832168">
            <w:r w:rsidRPr="00023E19">
              <w:t>1 14 06000 00 0000 430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Доходы от продажи  земельных участков, находящихся в государственной и муниципальной собственности (за исключением автономных учреждений, а также земельных участков государственных и муниципальных предприятий, в том числе казенных)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  <w:r w:rsidRPr="00023E19">
              <w:t>2 950,0</w:t>
            </w:r>
          </w:p>
        </w:tc>
      </w:tr>
      <w:tr w:rsidR="004002DA" w:rsidRPr="00023E19">
        <w:trPr>
          <w:trHeight w:val="727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sz w:val="26"/>
                <w:szCs w:val="26"/>
              </w:rPr>
            </w:pPr>
          </w:p>
          <w:p w:rsidR="004002DA" w:rsidRPr="00023E19" w:rsidRDefault="004002DA" w:rsidP="00832168">
            <w:pPr>
              <w:rPr>
                <w:sz w:val="26"/>
                <w:szCs w:val="26"/>
              </w:rPr>
            </w:pPr>
            <w:r w:rsidRPr="00023E19">
              <w:rPr>
                <w:sz w:val="26"/>
                <w:szCs w:val="26"/>
              </w:rPr>
              <w:t>1 15 00000 00 0000 000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АДМИНИСТРАТИВНЫЕ ПЛАТЕЖИ И СБОРЫ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200,0</w:t>
            </w:r>
          </w:p>
        </w:tc>
      </w:tr>
      <w:tr w:rsidR="004002DA" w:rsidRPr="00023E19">
        <w:tc>
          <w:tcPr>
            <w:tcW w:w="2808" w:type="dxa"/>
          </w:tcPr>
          <w:p w:rsidR="004002DA" w:rsidRPr="00023E19" w:rsidRDefault="004002DA" w:rsidP="00832168"/>
          <w:p w:rsidR="004002DA" w:rsidRPr="00023E19" w:rsidRDefault="004002DA" w:rsidP="00832168">
            <w:r w:rsidRPr="00023E19">
              <w:t>1 15 02000 00 0000 140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 xml:space="preserve">Платежи, взимаемые государственными и муниципальными организациями за выполнение определенных функций 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</w:p>
          <w:p w:rsidR="004002DA" w:rsidRPr="00023E19" w:rsidRDefault="004002DA" w:rsidP="00832168">
            <w:pPr>
              <w:jc w:val="center"/>
            </w:pPr>
            <w:r w:rsidRPr="00023E19">
              <w:t>200,0</w:t>
            </w:r>
          </w:p>
        </w:tc>
      </w:tr>
      <w:tr w:rsidR="004002DA" w:rsidRPr="00023E19">
        <w:trPr>
          <w:trHeight w:val="765"/>
        </w:trPr>
        <w:tc>
          <w:tcPr>
            <w:tcW w:w="2808" w:type="dxa"/>
          </w:tcPr>
          <w:p w:rsidR="004002DA" w:rsidRPr="00023E19" w:rsidRDefault="004002DA" w:rsidP="00832168"/>
          <w:p w:rsidR="004002DA" w:rsidRPr="00023E19" w:rsidRDefault="004002DA" w:rsidP="00832168">
            <w:r w:rsidRPr="00023E19">
              <w:t>1 17 00000 00 0000 000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</w:p>
          <w:p w:rsidR="004002DA" w:rsidRPr="00023E19" w:rsidRDefault="004002DA" w:rsidP="00023E19">
            <w:pPr>
              <w:suppressAutoHyphens/>
            </w:pPr>
            <w:r w:rsidRPr="00023E19">
              <w:t>ПРОЧИЕ НЕНАЛОГОВЫЕ ДОХОДЫ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46 177,5</w:t>
            </w:r>
          </w:p>
        </w:tc>
      </w:tr>
      <w:tr w:rsidR="004002DA" w:rsidRPr="00023E19">
        <w:trPr>
          <w:trHeight w:val="609"/>
        </w:trPr>
        <w:tc>
          <w:tcPr>
            <w:tcW w:w="2808" w:type="dxa"/>
          </w:tcPr>
          <w:p w:rsidR="004002DA" w:rsidRPr="00023E19" w:rsidRDefault="004002DA" w:rsidP="00832168">
            <w:r w:rsidRPr="00023E19">
              <w:t>1 17 05050 10 0000 180</w:t>
            </w:r>
          </w:p>
          <w:p w:rsidR="004002DA" w:rsidRPr="00023E19" w:rsidRDefault="004002DA" w:rsidP="00832168"/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</w:pPr>
            <w:r w:rsidRPr="00023E19">
              <w:t>Прочие неналоговые доходы бюджетов поселений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</w:pPr>
            <w:r w:rsidRPr="00023E19">
              <w:t>46 177,5</w:t>
            </w:r>
          </w:p>
          <w:p w:rsidR="004002DA" w:rsidRPr="00023E19" w:rsidRDefault="004002DA" w:rsidP="00832168">
            <w:pPr>
              <w:jc w:val="center"/>
            </w:pPr>
          </w:p>
        </w:tc>
      </w:tr>
      <w:tr w:rsidR="004002DA" w:rsidRPr="00023E19">
        <w:trPr>
          <w:trHeight w:val="765"/>
        </w:trPr>
        <w:tc>
          <w:tcPr>
            <w:tcW w:w="2808" w:type="dxa"/>
          </w:tcPr>
          <w:p w:rsidR="004002DA" w:rsidRPr="00023E19" w:rsidRDefault="004002DA" w:rsidP="00832168">
            <w:pPr>
              <w:rPr>
                <w:b/>
                <w:bCs/>
              </w:rPr>
            </w:pPr>
          </w:p>
          <w:p w:rsidR="004002DA" w:rsidRPr="00023E19" w:rsidRDefault="004002DA" w:rsidP="00832168">
            <w:pPr>
              <w:rPr>
                <w:b/>
                <w:bCs/>
              </w:rPr>
            </w:pPr>
            <w:r w:rsidRPr="00023E19">
              <w:rPr>
                <w:b/>
                <w:bCs/>
              </w:rPr>
              <w:t>2 00 00000 00 0000 000</w:t>
            </w:r>
          </w:p>
        </w:tc>
        <w:tc>
          <w:tcPr>
            <w:tcW w:w="5400" w:type="dxa"/>
          </w:tcPr>
          <w:p w:rsidR="004002DA" w:rsidRPr="00023E19" w:rsidRDefault="004002DA" w:rsidP="00023E19">
            <w:pPr>
              <w:suppressAutoHyphens/>
              <w:rPr>
                <w:b/>
                <w:bCs/>
              </w:rPr>
            </w:pPr>
          </w:p>
          <w:p w:rsidR="004002DA" w:rsidRPr="00023E19" w:rsidRDefault="004002DA" w:rsidP="00023E19">
            <w:pPr>
              <w:suppressAutoHyphens/>
              <w:rPr>
                <w:b/>
                <w:bCs/>
              </w:rPr>
            </w:pPr>
            <w:r w:rsidRPr="00023E19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</w:p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275 914,8</w:t>
            </w:r>
          </w:p>
        </w:tc>
      </w:tr>
      <w:tr w:rsidR="004002DA" w:rsidRPr="00023E19">
        <w:trPr>
          <w:trHeight w:val="243"/>
        </w:trPr>
        <w:tc>
          <w:tcPr>
            <w:tcW w:w="8208" w:type="dxa"/>
            <w:gridSpan w:val="2"/>
          </w:tcPr>
          <w:p w:rsidR="004002DA" w:rsidRPr="00023E19" w:rsidRDefault="004002DA" w:rsidP="00023E19">
            <w:pPr>
              <w:suppressAutoHyphens/>
              <w:rPr>
                <w:b/>
                <w:bCs/>
              </w:rPr>
            </w:pPr>
            <w:r w:rsidRPr="00023E19">
              <w:rPr>
                <w:b/>
                <w:bCs/>
              </w:rPr>
              <w:t xml:space="preserve">                                            В С Е Г О    Д О Х О Д О В</w:t>
            </w:r>
          </w:p>
        </w:tc>
        <w:tc>
          <w:tcPr>
            <w:tcW w:w="1440" w:type="dxa"/>
          </w:tcPr>
          <w:p w:rsidR="004002DA" w:rsidRPr="00023E19" w:rsidRDefault="004002DA" w:rsidP="00832168">
            <w:pPr>
              <w:jc w:val="center"/>
              <w:rPr>
                <w:b/>
                <w:bCs/>
              </w:rPr>
            </w:pPr>
            <w:r w:rsidRPr="00023E19">
              <w:rPr>
                <w:b/>
                <w:bCs/>
              </w:rPr>
              <w:t>522 084,1</w:t>
            </w:r>
          </w:p>
        </w:tc>
      </w:tr>
    </w:tbl>
    <w:p w:rsidR="004002DA" w:rsidRPr="00023E19" w:rsidRDefault="004002DA" w:rsidP="00AE223A">
      <w:pPr>
        <w:jc w:val="center"/>
      </w:pPr>
    </w:p>
    <w:p w:rsidR="004002DA" w:rsidRPr="00023E19" w:rsidRDefault="004002DA" w:rsidP="00AE223A">
      <w:pPr>
        <w:jc w:val="center"/>
      </w:pPr>
    </w:p>
    <w:p w:rsidR="004002DA" w:rsidRPr="00023E19" w:rsidRDefault="004002DA" w:rsidP="00AE223A">
      <w:pPr>
        <w:jc w:val="center"/>
      </w:pPr>
    </w:p>
    <w:p w:rsidR="004002DA" w:rsidRPr="00023E19" w:rsidRDefault="004002DA" w:rsidP="00AE223A">
      <w:pPr>
        <w:jc w:val="center"/>
      </w:pPr>
    </w:p>
    <w:p w:rsidR="004002DA" w:rsidRPr="00023E19" w:rsidRDefault="004002DA" w:rsidP="00AE223A">
      <w:pPr>
        <w:jc w:val="center"/>
      </w:pPr>
    </w:p>
    <w:p w:rsidR="004002DA" w:rsidRPr="00023E19" w:rsidRDefault="004002DA" w:rsidP="00D56F2F">
      <w:pPr>
        <w:jc w:val="center"/>
      </w:pPr>
    </w:p>
    <w:sectPr w:rsidR="004002DA" w:rsidRPr="00023E19" w:rsidSect="00D56F2F">
      <w:footerReference w:type="default" r:id="rId6"/>
      <w:pgSz w:w="11906" w:h="16838"/>
      <w:pgMar w:top="1134" w:right="850" w:bottom="899" w:left="1701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2DA" w:rsidRDefault="004002DA">
      <w:r>
        <w:separator/>
      </w:r>
    </w:p>
  </w:endnote>
  <w:endnote w:type="continuationSeparator" w:id="1">
    <w:p w:rsidR="004002DA" w:rsidRDefault="00400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DA" w:rsidRDefault="004002DA" w:rsidP="00621216">
    <w:pPr>
      <w:pStyle w:val="Footer"/>
      <w:framePr w:wrap="auto" w:vAnchor="text" w:hAnchor="margin" w:xAlign="center" w:y="1"/>
      <w:rPr>
        <w:rStyle w:val="PageNumber"/>
      </w:rPr>
    </w:pPr>
  </w:p>
  <w:p w:rsidR="004002DA" w:rsidRDefault="004002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2DA" w:rsidRDefault="004002DA">
      <w:r>
        <w:separator/>
      </w:r>
    </w:p>
  </w:footnote>
  <w:footnote w:type="continuationSeparator" w:id="1">
    <w:p w:rsidR="004002DA" w:rsidRDefault="004002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078"/>
    <w:rsid w:val="00001F79"/>
    <w:rsid w:val="00004138"/>
    <w:rsid w:val="00012034"/>
    <w:rsid w:val="0001734B"/>
    <w:rsid w:val="00017F32"/>
    <w:rsid w:val="00020FC5"/>
    <w:rsid w:val="00021779"/>
    <w:rsid w:val="00023205"/>
    <w:rsid w:val="00023E19"/>
    <w:rsid w:val="00027531"/>
    <w:rsid w:val="000417CE"/>
    <w:rsid w:val="00041931"/>
    <w:rsid w:val="00042A59"/>
    <w:rsid w:val="00046CA6"/>
    <w:rsid w:val="000639C8"/>
    <w:rsid w:val="000649D1"/>
    <w:rsid w:val="00085FCE"/>
    <w:rsid w:val="00096363"/>
    <w:rsid w:val="000A0C8A"/>
    <w:rsid w:val="000A18A2"/>
    <w:rsid w:val="000B70A5"/>
    <w:rsid w:val="000C6C7E"/>
    <w:rsid w:val="000D79FC"/>
    <w:rsid w:val="000E6A91"/>
    <w:rsid w:val="000E79DC"/>
    <w:rsid w:val="000F0B4A"/>
    <w:rsid w:val="000F4F07"/>
    <w:rsid w:val="000F784E"/>
    <w:rsid w:val="000F7A74"/>
    <w:rsid w:val="00100FB0"/>
    <w:rsid w:val="001012B8"/>
    <w:rsid w:val="00103123"/>
    <w:rsid w:val="00107B8D"/>
    <w:rsid w:val="00111BA5"/>
    <w:rsid w:val="00115C05"/>
    <w:rsid w:val="00122B86"/>
    <w:rsid w:val="001253BF"/>
    <w:rsid w:val="0012646E"/>
    <w:rsid w:val="0012699C"/>
    <w:rsid w:val="001304E3"/>
    <w:rsid w:val="00165732"/>
    <w:rsid w:val="00170E15"/>
    <w:rsid w:val="00183CCE"/>
    <w:rsid w:val="00183D4B"/>
    <w:rsid w:val="0019077B"/>
    <w:rsid w:val="00196827"/>
    <w:rsid w:val="001A32DC"/>
    <w:rsid w:val="001A5960"/>
    <w:rsid w:val="001B2C55"/>
    <w:rsid w:val="001D5A9D"/>
    <w:rsid w:val="001E0552"/>
    <w:rsid w:val="001E10CC"/>
    <w:rsid w:val="001E6603"/>
    <w:rsid w:val="00200DAA"/>
    <w:rsid w:val="00205424"/>
    <w:rsid w:val="00217373"/>
    <w:rsid w:val="00224D4F"/>
    <w:rsid w:val="00226BB4"/>
    <w:rsid w:val="00234810"/>
    <w:rsid w:val="002361C0"/>
    <w:rsid w:val="0024384E"/>
    <w:rsid w:val="00252283"/>
    <w:rsid w:val="002775B7"/>
    <w:rsid w:val="002809A1"/>
    <w:rsid w:val="0028448F"/>
    <w:rsid w:val="00284834"/>
    <w:rsid w:val="002A4C3D"/>
    <w:rsid w:val="002A6055"/>
    <w:rsid w:val="002A637E"/>
    <w:rsid w:val="002B4086"/>
    <w:rsid w:val="002C1897"/>
    <w:rsid w:val="002C232E"/>
    <w:rsid w:val="002D07FC"/>
    <w:rsid w:val="002D4772"/>
    <w:rsid w:val="002E1180"/>
    <w:rsid w:val="002E3FA0"/>
    <w:rsid w:val="002E537B"/>
    <w:rsid w:val="002F066F"/>
    <w:rsid w:val="002F1947"/>
    <w:rsid w:val="002F7463"/>
    <w:rsid w:val="00301193"/>
    <w:rsid w:val="0030192A"/>
    <w:rsid w:val="00310495"/>
    <w:rsid w:val="003144B3"/>
    <w:rsid w:val="0033404B"/>
    <w:rsid w:val="003341D9"/>
    <w:rsid w:val="0035663B"/>
    <w:rsid w:val="00361423"/>
    <w:rsid w:val="0036249C"/>
    <w:rsid w:val="003707F3"/>
    <w:rsid w:val="003768D2"/>
    <w:rsid w:val="003826AB"/>
    <w:rsid w:val="003859C1"/>
    <w:rsid w:val="00397B4B"/>
    <w:rsid w:val="003A0247"/>
    <w:rsid w:val="003A6D4B"/>
    <w:rsid w:val="003B7C4E"/>
    <w:rsid w:val="003C0F6B"/>
    <w:rsid w:val="003E4998"/>
    <w:rsid w:val="003F4F97"/>
    <w:rsid w:val="003F6DD7"/>
    <w:rsid w:val="003F78B1"/>
    <w:rsid w:val="004002DA"/>
    <w:rsid w:val="00403574"/>
    <w:rsid w:val="00404D1E"/>
    <w:rsid w:val="0040627A"/>
    <w:rsid w:val="00410837"/>
    <w:rsid w:val="00421EF0"/>
    <w:rsid w:val="004223C8"/>
    <w:rsid w:val="0042360E"/>
    <w:rsid w:val="00427CB5"/>
    <w:rsid w:val="00437103"/>
    <w:rsid w:val="0045327C"/>
    <w:rsid w:val="00454657"/>
    <w:rsid w:val="00470546"/>
    <w:rsid w:val="0049002E"/>
    <w:rsid w:val="0049487F"/>
    <w:rsid w:val="004C4A76"/>
    <w:rsid w:val="004D08E2"/>
    <w:rsid w:val="004D1BCC"/>
    <w:rsid w:val="004D5BB2"/>
    <w:rsid w:val="004E5A3E"/>
    <w:rsid w:val="004F7AE1"/>
    <w:rsid w:val="00512FAB"/>
    <w:rsid w:val="00513B4E"/>
    <w:rsid w:val="00514FF1"/>
    <w:rsid w:val="005266ED"/>
    <w:rsid w:val="005416CC"/>
    <w:rsid w:val="00541C8A"/>
    <w:rsid w:val="00553417"/>
    <w:rsid w:val="00555020"/>
    <w:rsid w:val="0056257B"/>
    <w:rsid w:val="00566FA1"/>
    <w:rsid w:val="00572180"/>
    <w:rsid w:val="00574BC8"/>
    <w:rsid w:val="00595F47"/>
    <w:rsid w:val="005A3CC2"/>
    <w:rsid w:val="005A5494"/>
    <w:rsid w:val="005A7AA0"/>
    <w:rsid w:val="005C01CB"/>
    <w:rsid w:val="005C2514"/>
    <w:rsid w:val="005D6D39"/>
    <w:rsid w:val="005F4A4C"/>
    <w:rsid w:val="006022BF"/>
    <w:rsid w:val="00602BBC"/>
    <w:rsid w:val="00603DAA"/>
    <w:rsid w:val="0061167A"/>
    <w:rsid w:val="0061331E"/>
    <w:rsid w:val="0062109C"/>
    <w:rsid w:val="00621216"/>
    <w:rsid w:val="00625078"/>
    <w:rsid w:val="00626BEA"/>
    <w:rsid w:val="00626C6B"/>
    <w:rsid w:val="00630096"/>
    <w:rsid w:val="0064472D"/>
    <w:rsid w:val="00651422"/>
    <w:rsid w:val="006655B5"/>
    <w:rsid w:val="00670826"/>
    <w:rsid w:val="006B34FC"/>
    <w:rsid w:val="006B501C"/>
    <w:rsid w:val="006B79DF"/>
    <w:rsid w:val="006C1D46"/>
    <w:rsid w:val="006F1DEB"/>
    <w:rsid w:val="006F3368"/>
    <w:rsid w:val="006F3436"/>
    <w:rsid w:val="00705111"/>
    <w:rsid w:val="00710337"/>
    <w:rsid w:val="00717F25"/>
    <w:rsid w:val="00723E7E"/>
    <w:rsid w:val="007243EE"/>
    <w:rsid w:val="00734119"/>
    <w:rsid w:val="00747B08"/>
    <w:rsid w:val="0076712D"/>
    <w:rsid w:val="00776A3A"/>
    <w:rsid w:val="00783396"/>
    <w:rsid w:val="00790DD8"/>
    <w:rsid w:val="00792599"/>
    <w:rsid w:val="007A0BE8"/>
    <w:rsid w:val="007A262B"/>
    <w:rsid w:val="007A37A0"/>
    <w:rsid w:val="007B5F7F"/>
    <w:rsid w:val="007C0804"/>
    <w:rsid w:val="007C1D61"/>
    <w:rsid w:val="007C3161"/>
    <w:rsid w:val="007C5A50"/>
    <w:rsid w:val="007D3665"/>
    <w:rsid w:val="007D36EE"/>
    <w:rsid w:val="007D73BC"/>
    <w:rsid w:val="007E7AFC"/>
    <w:rsid w:val="00804B76"/>
    <w:rsid w:val="008206CF"/>
    <w:rsid w:val="00821FF5"/>
    <w:rsid w:val="00832168"/>
    <w:rsid w:val="00836116"/>
    <w:rsid w:val="0083731D"/>
    <w:rsid w:val="00842A6C"/>
    <w:rsid w:val="00845A09"/>
    <w:rsid w:val="0086158D"/>
    <w:rsid w:val="00864BCA"/>
    <w:rsid w:val="00871110"/>
    <w:rsid w:val="0088741F"/>
    <w:rsid w:val="008B2EC7"/>
    <w:rsid w:val="008C0758"/>
    <w:rsid w:val="008C487C"/>
    <w:rsid w:val="008C4F37"/>
    <w:rsid w:val="008C76A5"/>
    <w:rsid w:val="008D0908"/>
    <w:rsid w:val="008E017A"/>
    <w:rsid w:val="008E0683"/>
    <w:rsid w:val="008E6A94"/>
    <w:rsid w:val="008F6A72"/>
    <w:rsid w:val="0090171E"/>
    <w:rsid w:val="00903EC2"/>
    <w:rsid w:val="00914A57"/>
    <w:rsid w:val="009333AE"/>
    <w:rsid w:val="00937E91"/>
    <w:rsid w:val="00940FA6"/>
    <w:rsid w:val="00941253"/>
    <w:rsid w:val="00974DB7"/>
    <w:rsid w:val="009911A2"/>
    <w:rsid w:val="009D4E55"/>
    <w:rsid w:val="009E70CE"/>
    <w:rsid w:val="009F0C7F"/>
    <w:rsid w:val="00A06C99"/>
    <w:rsid w:val="00A121D6"/>
    <w:rsid w:val="00A14463"/>
    <w:rsid w:val="00A43E41"/>
    <w:rsid w:val="00A442D6"/>
    <w:rsid w:val="00A50290"/>
    <w:rsid w:val="00A52158"/>
    <w:rsid w:val="00A7370B"/>
    <w:rsid w:val="00A92034"/>
    <w:rsid w:val="00AA3B17"/>
    <w:rsid w:val="00AB1859"/>
    <w:rsid w:val="00AE223A"/>
    <w:rsid w:val="00AE69B6"/>
    <w:rsid w:val="00AF3AE5"/>
    <w:rsid w:val="00B05D5B"/>
    <w:rsid w:val="00B30AAB"/>
    <w:rsid w:val="00B34647"/>
    <w:rsid w:val="00B348EA"/>
    <w:rsid w:val="00B4534E"/>
    <w:rsid w:val="00B52540"/>
    <w:rsid w:val="00B52A93"/>
    <w:rsid w:val="00B57136"/>
    <w:rsid w:val="00B6278B"/>
    <w:rsid w:val="00B70224"/>
    <w:rsid w:val="00B725C7"/>
    <w:rsid w:val="00B74AFD"/>
    <w:rsid w:val="00B90A65"/>
    <w:rsid w:val="00B93222"/>
    <w:rsid w:val="00BA1DF3"/>
    <w:rsid w:val="00BA5ECA"/>
    <w:rsid w:val="00BD7427"/>
    <w:rsid w:val="00BE51D0"/>
    <w:rsid w:val="00BF2695"/>
    <w:rsid w:val="00BF3A4F"/>
    <w:rsid w:val="00BF5EBA"/>
    <w:rsid w:val="00BF6F2E"/>
    <w:rsid w:val="00C1554A"/>
    <w:rsid w:val="00C20C46"/>
    <w:rsid w:val="00C226CB"/>
    <w:rsid w:val="00C47DA4"/>
    <w:rsid w:val="00C65B11"/>
    <w:rsid w:val="00C77D39"/>
    <w:rsid w:val="00C80CE6"/>
    <w:rsid w:val="00C81B20"/>
    <w:rsid w:val="00C903F1"/>
    <w:rsid w:val="00C9345D"/>
    <w:rsid w:val="00C95809"/>
    <w:rsid w:val="00CC0922"/>
    <w:rsid w:val="00CC565C"/>
    <w:rsid w:val="00CC5C75"/>
    <w:rsid w:val="00CD3F2F"/>
    <w:rsid w:val="00CE1BA3"/>
    <w:rsid w:val="00CF58B9"/>
    <w:rsid w:val="00D1327D"/>
    <w:rsid w:val="00D24924"/>
    <w:rsid w:val="00D32920"/>
    <w:rsid w:val="00D41FD7"/>
    <w:rsid w:val="00D5224B"/>
    <w:rsid w:val="00D53315"/>
    <w:rsid w:val="00D55B4F"/>
    <w:rsid w:val="00D56F2F"/>
    <w:rsid w:val="00D70232"/>
    <w:rsid w:val="00D80A3A"/>
    <w:rsid w:val="00D8567F"/>
    <w:rsid w:val="00D93EA6"/>
    <w:rsid w:val="00DA484E"/>
    <w:rsid w:val="00DB14F3"/>
    <w:rsid w:val="00DB4A76"/>
    <w:rsid w:val="00DB51FA"/>
    <w:rsid w:val="00DC168D"/>
    <w:rsid w:val="00DC5703"/>
    <w:rsid w:val="00DD5DF4"/>
    <w:rsid w:val="00DD6107"/>
    <w:rsid w:val="00DF1045"/>
    <w:rsid w:val="00E05381"/>
    <w:rsid w:val="00E125F0"/>
    <w:rsid w:val="00E16478"/>
    <w:rsid w:val="00E1773F"/>
    <w:rsid w:val="00E2175A"/>
    <w:rsid w:val="00E34535"/>
    <w:rsid w:val="00E46F06"/>
    <w:rsid w:val="00E64EBA"/>
    <w:rsid w:val="00E669B8"/>
    <w:rsid w:val="00E751BE"/>
    <w:rsid w:val="00E81631"/>
    <w:rsid w:val="00E86CED"/>
    <w:rsid w:val="00E879BD"/>
    <w:rsid w:val="00EA2AFE"/>
    <w:rsid w:val="00EB038F"/>
    <w:rsid w:val="00EB3C13"/>
    <w:rsid w:val="00ED456E"/>
    <w:rsid w:val="00F001CF"/>
    <w:rsid w:val="00F04E2F"/>
    <w:rsid w:val="00F05E7A"/>
    <w:rsid w:val="00F2073E"/>
    <w:rsid w:val="00F2246B"/>
    <w:rsid w:val="00F339E7"/>
    <w:rsid w:val="00F36AA2"/>
    <w:rsid w:val="00F40960"/>
    <w:rsid w:val="00F45359"/>
    <w:rsid w:val="00F66775"/>
    <w:rsid w:val="00F76B15"/>
    <w:rsid w:val="00F80567"/>
    <w:rsid w:val="00F8473F"/>
    <w:rsid w:val="00F84BF7"/>
    <w:rsid w:val="00F85F34"/>
    <w:rsid w:val="00F86669"/>
    <w:rsid w:val="00F90DA8"/>
    <w:rsid w:val="00F95AA3"/>
    <w:rsid w:val="00FA01CA"/>
    <w:rsid w:val="00FB1BB6"/>
    <w:rsid w:val="00FB767C"/>
    <w:rsid w:val="00FC5003"/>
    <w:rsid w:val="00FD5355"/>
    <w:rsid w:val="00FF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E223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327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4495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45327C"/>
  </w:style>
  <w:style w:type="paragraph" w:customStyle="1" w:styleId="ConsNormal">
    <w:name w:val="ConsNormal"/>
    <w:uiPriority w:val="99"/>
    <w:rsid w:val="00E669B8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Header">
    <w:name w:val="header"/>
    <w:basedOn w:val="Normal"/>
    <w:link w:val="HeaderChar"/>
    <w:uiPriority w:val="99"/>
    <w:rsid w:val="00A121D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4495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89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483</Words>
  <Characters>2758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Приложение № 1</dc:title>
  <dc:subject/>
  <dc:creator>PK2</dc:creator>
  <cp:keywords/>
  <dc:description/>
  <cp:lastModifiedBy>User</cp:lastModifiedBy>
  <cp:revision>2</cp:revision>
  <cp:lastPrinted>2010-07-08T05:25:00Z</cp:lastPrinted>
  <dcterms:created xsi:type="dcterms:W3CDTF">2010-09-16T06:08:00Z</dcterms:created>
  <dcterms:modified xsi:type="dcterms:W3CDTF">2010-09-16T06:08:00Z</dcterms:modified>
</cp:coreProperties>
</file>