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8D" w:rsidRPr="00FA625D" w:rsidRDefault="00AF128D" w:rsidP="00FA625D">
      <w:pPr>
        <w:jc w:val="center"/>
        <w:rPr>
          <w:b/>
          <w:bCs/>
        </w:rPr>
      </w:pPr>
      <w:r w:rsidRPr="00FA625D">
        <w:rPr>
          <w:b/>
          <w:bCs/>
        </w:rPr>
        <w:t>СОВЕТ ДЕПУТАТОВ</w:t>
      </w:r>
    </w:p>
    <w:p w:rsidR="00AF128D" w:rsidRPr="00FA625D" w:rsidRDefault="00AF128D" w:rsidP="00FA625D">
      <w:pPr>
        <w:jc w:val="center"/>
        <w:rPr>
          <w:b/>
          <w:bCs/>
        </w:rPr>
      </w:pPr>
      <w:r w:rsidRPr="00FA625D">
        <w:rPr>
          <w:b/>
          <w:bCs/>
        </w:rPr>
        <w:t>МУНИЦИПАЛЬНОГО ОБРАЗОВАНИЯ</w:t>
      </w:r>
    </w:p>
    <w:p w:rsidR="00AF128D" w:rsidRPr="00FA625D" w:rsidRDefault="00AF128D" w:rsidP="00FA625D">
      <w:pPr>
        <w:jc w:val="center"/>
        <w:rPr>
          <w:b/>
          <w:bCs/>
        </w:rPr>
      </w:pPr>
      <w:r w:rsidRPr="00FA625D">
        <w:rPr>
          <w:b/>
          <w:bCs/>
        </w:rPr>
        <w:t>«КИНГИСЕППСКОЕ ГОРОДСКОЕ ПОСЕЛЕНИЕ»</w:t>
      </w:r>
    </w:p>
    <w:p w:rsidR="00AF128D" w:rsidRPr="00FA625D" w:rsidRDefault="00AF128D" w:rsidP="00FA625D">
      <w:pPr>
        <w:jc w:val="center"/>
      </w:pPr>
      <w:r w:rsidRPr="00FA625D">
        <w:t xml:space="preserve">МУНИЦИПАЛЬНОГО ОБРАЗОВАНИЯ </w:t>
      </w:r>
    </w:p>
    <w:p w:rsidR="00AF128D" w:rsidRPr="00FA625D" w:rsidRDefault="00AF128D" w:rsidP="00FA625D">
      <w:pPr>
        <w:jc w:val="center"/>
      </w:pPr>
      <w:r w:rsidRPr="00FA625D">
        <w:t>«КИНГИСЕППСКИЙ МУНИЦИПАЛЬНЫЙ РАЙОН»</w:t>
      </w:r>
    </w:p>
    <w:p w:rsidR="00AF128D" w:rsidRPr="00FA625D" w:rsidRDefault="00AF128D" w:rsidP="00FA625D">
      <w:pPr>
        <w:jc w:val="center"/>
      </w:pPr>
      <w:r w:rsidRPr="00FA625D">
        <w:t>ЛЕНИНГРАДСКОЙ ОБЛАСТИ</w:t>
      </w:r>
    </w:p>
    <w:p w:rsidR="00AF128D" w:rsidRPr="00FA625D" w:rsidRDefault="00AF128D" w:rsidP="00FA625D">
      <w:pPr>
        <w:jc w:val="center"/>
        <w:rPr>
          <w:b/>
          <w:bCs/>
        </w:rPr>
      </w:pPr>
      <w:r w:rsidRPr="00FA625D">
        <w:rPr>
          <w:b/>
          <w:bCs/>
        </w:rPr>
        <w:t>второго созыва</w:t>
      </w:r>
    </w:p>
    <w:p w:rsidR="00AF128D" w:rsidRPr="00FA625D" w:rsidRDefault="00AF128D" w:rsidP="00FA625D">
      <w:pPr>
        <w:jc w:val="center"/>
        <w:rPr>
          <w:b/>
          <w:bCs/>
        </w:rPr>
      </w:pPr>
    </w:p>
    <w:p w:rsidR="00AF128D" w:rsidRPr="00FA625D" w:rsidRDefault="00AF128D" w:rsidP="00FA625D">
      <w:pPr>
        <w:jc w:val="center"/>
        <w:rPr>
          <w:b/>
          <w:bCs/>
        </w:rPr>
      </w:pPr>
      <w:r w:rsidRPr="00FA625D">
        <w:rPr>
          <w:b/>
          <w:bCs/>
        </w:rPr>
        <w:t>Р Е Ш Е Н И Е</w:t>
      </w:r>
    </w:p>
    <w:p w:rsidR="00AF128D" w:rsidRPr="00FA625D" w:rsidRDefault="00AF128D" w:rsidP="00FA625D">
      <w:pPr>
        <w:suppressAutoHyphens/>
        <w:jc w:val="center"/>
        <w:rPr>
          <w:b/>
          <w:bCs/>
        </w:rPr>
      </w:pPr>
    </w:p>
    <w:p w:rsidR="00AF128D" w:rsidRPr="00FA625D" w:rsidRDefault="00AF128D" w:rsidP="0068710D">
      <w:pPr>
        <w:tabs>
          <w:tab w:val="left" w:pos="0"/>
        </w:tabs>
        <w:suppressAutoHyphens/>
      </w:pPr>
      <w:r w:rsidRPr="00FA625D">
        <w:rPr>
          <w:b/>
          <w:bCs/>
        </w:rPr>
        <w:t>от 10 сентября 2010 года   №  196</w:t>
      </w:r>
    </w:p>
    <w:p w:rsidR="00AF128D" w:rsidRPr="00FA625D" w:rsidRDefault="00AF128D" w:rsidP="0068710D">
      <w:pPr>
        <w:tabs>
          <w:tab w:val="left" w:pos="0"/>
        </w:tabs>
        <w:suppressAutoHyphens/>
        <w:jc w:val="both"/>
      </w:pPr>
    </w:p>
    <w:p w:rsidR="00AF128D" w:rsidRPr="00FA625D" w:rsidRDefault="00AF128D" w:rsidP="00193AA6">
      <w:pPr>
        <w:tabs>
          <w:tab w:val="left" w:pos="0"/>
        </w:tabs>
        <w:suppressAutoHyphens/>
        <w:ind w:right="4675"/>
        <w:jc w:val="both"/>
        <w:rPr>
          <w:b/>
          <w:bCs/>
        </w:rPr>
      </w:pPr>
      <w:r w:rsidRPr="00FA625D">
        <w:rPr>
          <w:b/>
          <w:bCs/>
        </w:rPr>
        <w:t xml:space="preserve">О готовности предприятий </w:t>
      </w:r>
    </w:p>
    <w:p w:rsidR="00AF128D" w:rsidRPr="00FA625D" w:rsidRDefault="00AF128D" w:rsidP="00193AA6">
      <w:pPr>
        <w:tabs>
          <w:tab w:val="left" w:pos="0"/>
        </w:tabs>
        <w:suppressAutoHyphens/>
        <w:ind w:right="4495"/>
        <w:jc w:val="both"/>
        <w:rPr>
          <w:b/>
          <w:bCs/>
        </w:rPr>
      </w:pPr>
      <w:r w:rsidRPr="00FA625D">
        <w:rPr>
          <w:b/>
          <w:bCs/>
        </w:rPr>
        <w:t xml:space="preserve">жилищно-коммунального </w:t>
      </w:r>
    </w:p>
    <w:p w:rsidR="00AF128D" w:rsidRPr="00FA625D" w:rsidRDefault="00AF128D" w:rsidP="00193AA6">
      <w:pPr>
        <w:tabs>
          <w:tab w:val="left" w:pos="0"/>
        </w:tabs>
        <w:suppressAutoHyphens/>
        <w:ind w:right="4495"/>
        <w:jc w:val="both"/>
        <w:rPr>
          <w:b/>
          <w:bCs/>
        </w:rPr>
      </w:pPr>
      <w:r w:rsidRPr="00FA625D">
        <w:rPr>
          <w:b/>
          <w:bCs/>
        </w:rPr>
        <w:t xml:space="preserve">комплекса к работе в осенне-зимний </w:t>
      </w:r>
    </w:p>
    <w:p w:rsidR="00AF128D" w:rsidRPr="00FA625D" w:rsidRDefault="00AF128D" w:rsidP="00193AA6">
      <w:pPr>
        <w:tabs>
          <w:tab w:val="left" w:pos="0"/>
        </w:tabs>
        <w:suppressAutoHyphens/>
        <w:ind w:right="4495"/>
        <w:jc w:val="both"/>
        <w:rPr>
          <w:b/>
          <w:bCs/>
        </w:rPr>
      </w:pPr>
      <w:r w:rsidRPr="00FA625D">
        <w:rPr>
          <w:b/>
          <w:bCs/>
        </w:rPr>
        <w:t>период 2010-2011г.г.</w:t>
      </w:r>
    </w:p>
    <w:p w:rsidR="00AF128D" w:rsidRPr="00FA625D" w:rsidRDefault="00AF128D" w:rsidP="0068710D">
      <w:pPr>
        <w:tabs>
          <w:tab w:val="left" w:pos="0"/>
        </w:tabs>
        <w:suppressAutoHyphens/>
      </w:pPr>
    </w:p>
    <w:p w:rsidR="00AF128D" w:rsidRPr="00FA625D" w:rsidRDefault="00AF128D" w:rsidP="0068710D">
      <w:pPr>
        <w:tabs>
          <w:tab w:val="left" w:pos="0"/>
        </w:tabs>
        <w:suppressAutoHyphens/>
        <w:jc w:val="both"/>
      </w:pPr>
      <w:r w:rsidRPr="00FA625D">
        <w:tab/>
        <w:t xml:space="preserve">Заслушав и обсудив информацию Смирнова Е.П., председателя комитета ЖКХ, строительства и городской инфраструктуры администрации МО «Кингисеппское городское поселение» о готовности предприятий жилищно-коммунального комплекса к работе в осенне-зимний период 2010-2011 г.г., </w:t>
      </w:r>
    </w:p>
    <w:p w:rsidR="00AF128D" w:rsidRPr="00FA625D" w:rsidRDefault="00AF128D" w:rsidP="0068710D">
      <w:pPr>
        <w:jc w:val="both"/>
      </w:pPr>
      <w:r w:rsidRPr="00FA625D">
        <w:t>Совет  депутатов МО "Кингисеппское городское поселение"</w:t>
      </w:r>
    </w:p>
    <w:p w:rsidR="00AF128D" w:rsidRPr="00FA625D" w:rsidRDefault="00AF128D" w:rsidP="0068710D">
      <w:pPr>
        <w:jc w:val="both"/>
      </w:pPr>
    </w:p>
    <w:p w:rsidR="00AF128D" w:rsidRPr="00FA625D" w:rsidRDefault="00AF128D" w:rsidP="0068710D">
      <w:pPr>
        <w:suppressAutoHyphens/>
        <w:jc w:val="both"/>
        <w:rPr>
          <w:b/>
          <w:bCs/>
        </w:rPr>
      </w:pPr>
      <w:r w:rsidRPr="00FA625D">
        <w:rPr>
          <w:b/>
          <w:bCs/>
        </w:rPr>
        <w:t>Р Е Ш И Л:</w:t>
      </w:r>
    </w:p>
    <w:p w:rsidR="00AF128D" w:rsidRPr="00FA625D" w:rsidRDefault="00AF128D" w:rsidP="0068710D">
      <w:pPr>
        <w:suppressAutoHyphens/>
        <w:jc w:val="both"/>
        <w:rPr>
          <w:b/>
          <w:bCs/>
        </w:rPr>
      </w:pPr>
    </w:p>
    <w:p w:rsidR="00AF128D" w:rsidRPr="00FA625D" w:rsidRDefault="00AF128D" w:rsidP="00193AA6">
      <w:pPr>
        <w:numPr>
          <w:ilvl w:val="0"/>
          <w:numId w:val="10"/>
        </w:numPr>
        <w:tabs>
          <w:tab w:val="clear" w:pos="1200"/>
          <w:tab w:val="left" w:pos="0"/>
          <w:tab w:val="num" w:pos="540"/>
        </w:tabs>
        <w:suppressAutoHyphens/>
        <w:ind w:left="540" w:hanging="540"/>
        <w:jc w:val="both"/>
      </w:pPr>
      <w:r w:rsidRPr="00FA625D">
        <w:t>Принять к сведению информацию о готовности предприятий жилищно-коммунального комплекса к работе в осенне-зимний период 2010-2011 г.г.</w:t>
      </w:r>
    </w:p>
    <w:p w:rsidR="00AF128D" w:rsidRPr="00FA625D" w:rsidRDefault="00AF128D" w:rsidP="004F5E6D">
      <w:pPr>
        <w:tabs>
          <w:tab w:val="left" w:pos="0"/>
        </w:tabs>
        <w:suppressAutoHyphens/>
        <w:jc w:val="both"/>
      </w:pPr>
    </w:p>
    <w:p w:rsidR="00AF128D" w:rsidRPr="00FA625D" w:rsidRDefault="00AF128D" w:rsidP="000429E2">
      <w:pPr>
        <w:numPr>
          <w:ilvl w:val="0"/>
          <w:numId w:val="10"/>
        </w:numPr>
        <w:tabs>
          <w:tab w:val="clear" w:pos="1200"/>
          <w:tab w:val="left" w:pos="0"/>
          <w:tab w:val="num" w:pos="540"/>
        </w:tabs>
        <w:suppressAutoHyphens/>
        <w:ind w:left="540" w:hanging="540"/>
        <w:jc w:val="both"/>
      </w:pPr>
      <w:r w:rsidRPr="00FA625D">
        <w:t xml:space="preserve">Поручить администрации МО "Кингисеппское городское поселение" представить в Совет депутатов МО "Кингисеппское городское поселение" в срок до 10 октября 2010 года график мероприятий по выполнению капитального ремонта многоквартирных домов, в соответствии с Федеральным законом от 21.07 2007 г. </w:t>
      </w:r>
      <w:r>
        <w:t xml:space="preserve">    </w:t>
      </w:r>
      <w:r w:rsidRPr="00FA625D">
        <w:t>№ 185-ФЗ «О фонде содействия реформированию жилищно-коммунального хозяйства» по избирательным округам.</w:t>
      </w:r>
    </w:p>
    <w:p w:rsidR="00AF128D" w:rsidRPr="00FA625D" w:rsidRDefault="00AF128D" w:rsidP="00193AA6">
      <w:pPr>
        <w:tabs>
          <w:tab w:val="left" w:pos="0"/>
          <w:tab w:val="num" w:pos="540"/>
        </w:tabs>
        <w:suppressAutoHyphens/>
        <w:ind w:left="540" w:hanging="540"/>
        <w:jc w:val="both"/>
      </w:pPr>
    </w:p>
    <w:p w:rsidR="00AF128D" w:rsidRPr="00FA625D" w:rsidRDefault="00AF128D" w:rsidP="00193AA6">
      <w:pPr>
        <w:numPr>
          <w:ilvl w:val="0"/>
          <w:numId w:val="10"/>
        </w:numPr>
        <w:tabs>
          <w:tab w:val="clear" w:pos="1200"/>
          <w:tab w:val="num" w:pos="540"/>
        </w:tabs>
        <w:suppressAutoHyphens/>
        <w:ind w:left="540" w:hanging="540"/>
        <w:jc w:val="both"/>
      </w:pPr>
      <w:r w:rsidRPr="00FA625D">
        <w:t>Исполнение настоящего решения возложить на заместителя главы администрации по ЖКХ, строительству и городской инфраструктуре В. Е. Мельникова.</w:t>
      </w:r>
    </w:p>
    <w:p w:rsidR="00AF128D" w:rsidRPr="00FA625D" w:rsidRDefault="00AF128D" w:rsidP="00193AA6">
      <w:pPr>
        <w:tabs>
          <w:tab w:val="num" w:pos="540"/>
        </w:tabs>
        <w:suppressAutoHyphens/>
        <w:ind w:left="540" w:hanging="540"/>
        <w:jc w:val="both"/>
      </w:pPr>
    </w:p>
    <w:p w:rsidR="00AF128D" w:rsidRPr="00FA625D" w:rsidRDefault="00AF128D" w:rsidP="00193AA6">
      <w:pPr>
        <w:numPr>
          <w:ilvl w:val="0"/>
          <w:numId w:val="10"/>
        </w:numPr>
        <w:tabs>
          <w:tab w:val="clear" w:pos="1200"/>
          <w:tab w:val="num" w:pos="540"/>
        </w:tabs>
        <w:suppressAutoHyphens/>
        <w:ind w:left="540" w:hanging="540"/>
        <w:jc w:val="both"/>
      </w:pPr>
      <w:r w:rsidRPr="00FA625D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AF128D" w:rsidRPr="00FA625D" w:rsidRDefault="00AF128D" w:rsidP="0068710D">
      <w:pPr>
        <w:tabs>
          <w:tab w:val="left" w:pos="0"/>
        </w:tabs>
        <w:suppressAutoHyphens/>
        <w:jc w:val="both"/>
      </w:pPr>
    </w:p>
    <w:p w:rsidR="00AF128D" w:rsidRPr="00FA625D" w:rsidRDefault="00AF128D" w:rsidP="0068710D">
      <w:pPr>
        <w:tabs>
          <w:tab w:val="left" w:pos="0"/>
        </w:tabs>
        <w:suppressAutoHyphens/>
        <w:jc w:val="both"/>
      </w:pPr>
    </w:p>
    <w:p w:rsidR="00AF128D" w:rsidRPr="00FA625D" w:rsidRDefault="00AF128D" w:rsidP="00193AA6">
      <w:pPr>
        <w:jc w:val="both"/>
      </w:pPr>
      <w:r w:rsidRPr="00FA625D">
        <w:t xml:space="preserve">Глава </w:t>
      </w:r>
    </w:p>
    <w:p w:rsidR="00AF128D" w:rsidRPr="00FA625D" w:rsidRDefault="00AF128D" w:rsidP="00193AA6">
      <w:pPr>
        <w:jc w:val="both"/>
      </w:pPr>
      <w:r w:rsidRPr="00FA625D">
        <w:t>МО «Кингисеппское городское поселение»                                  А.И. Невский</w:t>
      </w:r>
    </w:p>
    <w:sectPr w:rsidR="00AF128D" w:rsidRPr="00FA625D" w:rsidSect="0039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4F72"/>
    <w:multiLevelType w:val="hybridMultilevel"/>
    <w:tmpl w:val="A33A503E"/>
    <w:lvl w:ilvl="0" w:tplc="044AE6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2F4A72B7"/>
    <w:multiLevelType w:val="hybridMultilevel"/>
    <w:tmpl w:val="308A94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6D01FB"/>
    <w:multiLevelType w:val="hybridMultilevel"/>
    <w:tmpl w:val="19D43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B42C86"/>
    <w:multiLevelType w:val="hybridMultilevel"/>
    <w:tmpl w:val="E982D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AB2EB0"/>
    <w:multiLevelType w:val="hybridMultilevel"/>
    <w:tmpl w:val="C04E0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CF7488"/>
    <w:multiLevelType w:val="multilevel"/>
    <w:tmpl w:val="E152A32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6">
    <w:nsid w:val="5D1D5E43"/>
    <w:multiLevelType w:val="hybridMultilevel"/>
    <w:tmpl w:val="B00C7020"/>
    <w:lvl w:ilvl="0" w:tplc="C628A1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9207A"/>
    <w:multiLevelType w:val="hybridMultilevel"/>
    <w:tmpl w:val="A994283C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8">
    <w:nsid w:val="6F6F363F"/>
    <w:multiLevelType w:val="hybridMultilevel"/>
    <w:tmpl w:val="09041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B74FB9"/>
    <w:multiLevelType w:val="hybridMultilevel"/>
    <w:tmpl w:val="60586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3C0"/>
    <w:rsid w:val="000001D3"/>
    <w:rsid w:val="00012AB4"/>
    <w:rsid w:val="00031A84"/>
    <w:rsid w:val="000429E2"/>
    <w:rsid w:val="00065892"/>
    <w:rsid w:val="000C251D"/>
    <w:rsid w:val="000E04F9"/>
    <w:rsid w:val="00106E59"/>
    <w:rsid w:val="00125C11"/>
    <w:rsid w:val="00130253"/>
    <w:rsid w:val="001606EB"/>
    <w:rsid w:val="00191FDE"/>
    <w:rsid w:val="00193AA6"/>
    <w:rsid w:val="001C2DA3"/>
    <w:rsid w:val="001E074C"/>
    <w:rsid w:val="00202D24"/>
    <w:rsid w:val="00216173"/>
    <w:rsid w:val="00254988"/>
    <w:rsid w:val="00267670"/>
    <w:rsid w:val="00273A24"/>
    <w:rsid w:val="002B295E"/>
    <w:rsid w:val="002F339F"/>
    <w:rsid w:val="003056F8"/>
    <w:rsid w:val="003168EB"/>
    <w:rsid w:val="0035701A"/>
    <w:rsid w:val="003934E8"/>
    <w:rsid w:val="003D0345"/>
    <w:rsid w:val="003E031A"/>
    <w:rsid w:val="004020E2"/>
    <w:rsid w:val="004275F4"/>
    <w:rsid w:val="00453964"/>
    <w:rsid w:val="004B7BD6"/>
    <w:rsid w:val="004D2754"/>
    <w:rsid w:val="004E632B"/>
    <w:rsid w:val="004F5E6D"/>
    <w:rsid w:val="00503243"/>
    <w:rsid w:val="00541C25"/>
    <w:rsid w:val="00573347"/>
    <w:rsid w:val="005E1DC4"/>
    <w:rsid w:val="00636189"/>
    <w:rsid w:val="006458F8"/>
    <w:rsid w:val="006466E6"/>
    <w:rsid w:val="0068710D"/>
    <w:rsid w:val="0069228F"/>
    <w:rsid w:val="006A5139"/>
    <w:rsid w:val="007052DE"/>
    <w:rsid w:val="00731DB9"/>
    <w:rsid w:val="007A6B64"/>
    <w:rsid w:val="007B17DB"/>
    <w:rsid w:val="00817188"/>
    <w:rsid w:val="00841B8E"/>
    <w:rsid w:val="00845D6F"/>
    <w:rsid w:val="008A214F"/>
    <w:rsid w:val="00913EA3"/>
    <w:rsid w:val="009617EE"/>
    <w:rsid w:val="00983985"/>
    <w:rsid w:val="00A61BCB"/>
    <w:rsid w:val="00A733C0"/>
    <w:rsid w:val="00AB1C5E"/>
    <w:rsid w:val="00AD1334"/>
    <w:rsid w:val="00AF128D"/>
    <w:rsid w:val="00B8523C"/>
    <w:rsid w:val="00BD445C"/>
    <w:rsid w:val="00C04D70"/>
    <w:rsid w:val="00C65999"/>
    <w:rsid w:val="00C822F1"/>
    <w:rsid w:val="00C845FE"/>
    <w:rsid w:val="00D07D47"/>
    <w:rsid w:val="00D61339"/>
    <w:rsid w:val="00DF4CA4"/>
    <w:rsid w:val="00F1315B"/>
    <w:rsid w:val="00F20ADA"/>
    <w:rsid w:val="00F23622"/>
    <w:rsid w:val="00F37A13"/>
    <w:rsid w:val="00F7261D"/>
    <w:rsid w:val="00F74262"/>
    <w:rsid w:val="00F755F9"/>
    <w:rsid w:val="00F75857"/>
    <w:rsid w:val="00FA625D"/>
    <w:rsid w:val="00FD15C3"/>
    <w:rsid w:val="00FE319F"/>
    <w:rsid w:val="00FE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4E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239</Words>
  <Characters>1363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Тезисы к выступлению:</dc:title>
  <dc:subject/>
  <dc:creator>.</dc:creator>
  <cp:keywords/>
  <dc:description/>
  <cp:lastModifiedBy>User</cp:lastModifiedBy>
  <cp:revision>2</cp:revision>
  <cp:lastPrinted>2010-09-13T07:14:00Z</cp:lastPrinted>
  <dcterms:created xsi:type="dcterms:W3CDTF">2010-09-16T06:05:00Z</dcterms:created>
  <dcterms:modified xsi:type="dcterms:W3CDTF">2010-09-16T06:05:00Z</dcterms:modified>
</cp:coreProperties>
</file>