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1A" w:rsidRPr="008B0BFF" w:rsidRDefault="0020651A" w:rsidP="008B0BFF">
      <w:pPr>
        <w:jc w:val="center"/>
        <w:rPr>
          <w:b/>
          <w:bCs/>
        </w:rPr>
      </w:pPr>
      <w:r w:rsidRPr="008B0BFF">
        <w:rPr>
          <w:b/>
          <w:bCs/>
        </w:rPr>
        <w:t>СОВЕТ ДЕПУТАТОВ</w:t>
      </w:r>
    </w:p>
    <w:p w:rsidR="0020651A" w:rsidRPr="008B0BFF" w:rsidRDefault="0020651A" w:rsidP="008B0BFF">
      <w:pPr>
        <w:jc w:val="center"/>
        <w:rPr>
          <w:b/>
          <w:bCs/>
        </w:rPr>
      </w:pPr>
      <w:r w:rsidRPr="008B0BFF">
        <w:rPr>
          <w:b/>
          <w:bCs/>
        </w:rPr>
        <w:t>МУНИЦИПАЛЬНОГО ОБРАЗОВАНИЯ</w:t>
      </w:r>
    </w:p>
    <w:p w:rsidR="0020651A" w:rsidRPr="008B0BFF" w:rsidRDefault="0020651A" w:rsidP="008B0BFF">
      <w:pPr>
        <w:jc w:val="center"/>
        <w:rPr>
          <w:b/>
          <w:bCs/>
        </w:rPr>
      </w:pPr>
      <w:r w:rsidRPr="008B0BFF">
        <w:rPr>
          <w:b/>
          <w:bCs/>
        </w:rPr>
        <w:t>«КИНГИСЕППСКОЕ ГОРОДСКОЕ ПОСЕЛЕНИЕ»</w:t>
      </w:r>
    </w:p>
    <w:p w:rsidR="0020651A" w:rsidRPr="008B0BFF" w:rsidRDefault="0020651A" w:rsidP="008B0BFF">
      <w:pPr>
        <w:jc w:val="center"/>
      </w:pPr>
      <w:r w:rsidRPr="008B0BFF">
        <w:t xml:space="preserve">МУНИЦИПАЛЬНОГО ОБРАЗОВАНИЯ </w:t>
      </w:r>
    </w:p>
    <w:p w:rsidR="0020651A" w:rsidRPr="008B0BFF" w:rsidRDefault="0020651A" w:rsidP="008B0BFF">
      <w:pPr>
        <w:jc w:val="center"/>
      </w:pPr>
      <w:r w:rsidRPr="008B0BFF">
        <w:t>«КИНГИСЕППСКИЙ МУНИЦИПАЛЬНЫЙ РАЙОН»</w:t>
      </w:r>
    </w:p>
    <w:p w:rsidR="0020651A" w:rsidRPr="008B0BFF" w:rsidRDefault="0020651A" w:rsidP="008B0BFF">
      <w:pPr>
        <w:jc w:val="center"/>
      </w:pPr>
      <w:r w:rsidRPr="008B0BFF">
        <w:t>ЛЕНИНГРАДСКОЙ ОБЛАСТИ</w:t>
      </w:r>
    </w:p>
    <w:p w:rsidR="0020651A" w:rsidRPr="008B0BFF" w:rsidRDefault="0020651A" w:rsidP="008B0BFF">
      <w:pPr>
        <w:jc w:val="center"/>
        <w:rPr>
          <w:b/>
          <w:bCs/>
        </w:rPr>
      </w:pPr>
      <w:r w:rsidRPr="008B0BFF">
        <w:rPr>
          <w:b/>
          <w:bCs/>
        </w:rPr>
        <w:t>второго созыва</w:t>
      </w:r>
    </w:p>
    <w:p w:rsidR="0020651A" w:rsidRPr="008B0BFF" w:rsidRDefault="0020651A" w:rsidP="008B0BFF">
      <w:pPr>
        <w:jc w:val="center"/>
        <w:rPr>
          <w:b/>
          <w:bCs/>
        </w:rPr>
      </w:pPr>
    </w:p>
    <w:p w:rsidR="0020651A" w:rsidRPr="008B0BFF" w:rsidRDefault="0020651A" w:rsidP="008B0BFF">
      <w:pPr>
        <w:jc w:val="center"/>
        <w:rPr>
          <w:b/>
          <w:bCs/>
        </w:rPr>
      </w:pPr>
      <w:r w:rsidRPr="008B0BFF">
        <w:rPr>
          <w:b/>
          <w:bCs/>
        </w:rPr>
        <w:t>Р Е Ш Е Н И Е</w:t>
      </w:r>
    </w:p>
    <w:p w:rsidR="0020651A" w:rsidRPr="008B0BFF" w:rsidRDefault="0020651A" w:rsidP="008B0BFF">
      <w:pPr>
        <w:suppressAutoHyphens/>
        <w:jc w:val="center"/>
        <w:rPr>
          <w:b/>
          <w:bCs/>
        </w:rPr>
      </w:pPr>
    </w:p>
    <w:p w:rsidR="0020651A" w:rsidRPr="008B0BFF" w:rsidRDefault="0020651A" w:rsidP="00A875D0">
      <w:pPr>
        <w:tabs>
          <w:tab w:val="left" w:pos="0"/>
        </w:tabs>
      </w:pPr>
      <w:r w:rsidRPr="008B0BFF">
        <w:rPr>
          <w:b/>
          <w:bCs/>
        </w:rPr>
        <w:t>от 10 сентября 2010 года   №  195</w:t>
      </w:r>
    </w:p>
    <w:p w:rsidR="0020651A" w:rsidRPr="008B0BFF" w:rsidRDefault="0020651A" w:rsidP="00A875D0">
      <w:pPr>
        <w:tabs>
          <w:tab w:val="left" w:pos="0"/>
        </w:tabs>
        <w:jc w:val="both"/>
      </w:pPr>
    </w:p>
    <w:p w:rsidR="0020651A" w:rsidRPr="008B0BFF" w:rsidRDefault="0020651A" w:rsidP="00A875D0">
      <w:pPr>
        <w:tabs>
          <w:tab w:val="left" w:pos="0"/>
        </w:tabs>
        <w:rPr>
          <w:b/>
          <w:bCs/>
        </w:rPr>
      </w:pPr>
      <w:r w:rsidRPr="008B0BFF">
        <w:rPr>
          <w:b/>
          <w:bCs/>
        </w:rPr>
        <w:t xml:space="preserve">Об утверждении Программы </w:t>
      </w:r>
    </w:p>
    <w:p w:rsidR="0020651A" w:rsidRPr="008B0BFF" w:rsidRDefault="0020651A" w:rsidP="00A875D0">
      <w:pPr>
        <w:tabs>
          <w:tab w:val="left" w:pos="0"/>
        </w:tabs>
        <w:rPr>
          <w:b/>
          <w:bCs/>
        </w:rPr>
      </w:pPr>
      <w:r w:rsidRPr="008B0BFF">
        <w:rPr>
          <w:b/>
          <w:bCs/>
        </w:rPr>
        <w:t xml:space="preserve">«Чистый город» по обращению </w:t>
      </w:r>
    </w:p>
    <w:p w:rsidR="0020651A" w:rsidRPr="008B0BFF" w:rsidRDefault="0020651A" w:rsidP="00A875D0">
      <w:pPr>
        <w:tabs>
          <w:tab w:val="left" w:pos="0"/>
        </w:tabs>
        <w:rPr>
          <w:b/>
          <w:bCs/>
        </w:rPr>
      </w:pPr>
      <w:r w:rsidRPr="008B0BFF">
        <w:rPr>
          <w:b/>
          <w:bCs/>
        </w:rPr>
        <w:t xml:space="preserve">с твердыми бытовыми отходами </w:t>
      </w:r>
    </w:p>
    <w:p w:rsidR="0020651A" w:rsidRPr="008B0BFF" w:rsidRDefault="0020651A" w:rsidP="00A875D0">
      <w:pPr>
        <w:tabs>
          <w:tab w:val="left" w:pos="0"/>
        </w:tabs>
        <w:rPr>
          <w:b/>
          <w:bCs/>
        </w:rPr>
      </w:pPr>
      <w:r w:rsidRPr="008B0BFF">
        <w:rPr>
          <w:b/>
          <w:bCs/>
        </w:rPr>
        <w:t xml:space="preserve">на территории МО "Кингисеппское </w:t>
      </w:r>
    </w:p>
    <w:p w:rsidR="0020651A" w:rsidRPr="008B0BFF" w:rsidRDefault="0020651A" w:rsidP="00A875D0">
      <w:pPr>
        <w:tabs>
          <w:tab w:val="left" w:pos="0"/>
        </w:tabs>
        <w:rPr>
          <w:b/>
          <w:bCs/>
        </w:rPr>
      </w:pPr>
      <w:r w:rsidRPr="008B0BFF">
        <w:rPr>
          <w:b/>
          <w:bCs/>
        </w:rPr>
        <w:t>городское поселение" на 2010-2011 г. г.</w:t>
      </w:r>
    </w:p>
    <w:p w:rsidR="0020651A" w:rsidRPr="008B0BFF" w:rsidRDefault="0020651A" w:rsidP="00A875D0">
      <w:pPr>
        <w:tabs>
          <w:tab w:val="left" w:pos="0"/>
        </w:tabs>
      </w:pPr>
    </w:p>
    <w:p w:rsidR="0020651A" w:rsidRPr="008B0BFF" w:rsidRDefault="0020651A" w:rsidP="00A875D0">
      <w:pPr>
        <w:tabs>
          <w:tab w:val="left" w:pos="0"/>
        </w:tabs>
        <w:jc w:val="both"/>
      </w:pPr>
      <w:r w:rsidRPr="008B0BFF">
        <w:tab/>
        <w:t>Заслушав и обсудив информацию Смирнова Е.П., председателя комитета ЖКХ, строительства и городской инфраструктуры администрации МО «Кингисеппское городское поселение» об утверждении Программы "Чистый город" по обращению с твердыми бытовыми отходами на территории МО "Кингисеппское городское поселение" на 2010- 2011 г.г.,</w:t>
      </w:r>
    </w:p>
    <w:p w:rsidR="0020651A" w:rsidRPr="008B0BFF" w:rsidRDefault="0020651A" w:rsidP="00A875D0">
      <w:pPr>
        <w:jc w:val="both"/>
      </w:pPr>
      <w:r w:rsidRPr="008B0BFF">
        <w:t>Совет  депутатов МО "Кингисеппское городское поселение"</w:t>
      </w:r>
    </w:p>
    <w:p w:rsidR="0020651A" w:rsidRPr="008B0BFF" w:rsidRDefault="0020651A" w:rsidP="00A875D0">
      <w:pPr>
        <w:jc w:val="both"/>
      </w:pPr>
    </w:p>
    <w:p w:rsidR="0020651A" w:rsidRPr="008B0BFF" w:rsidRDefault="0020651A" w:rsidP="00A875D0">
      <w:pPr>
        <w:suppressAutoHyphens/>
        <w:jc w:val="both"/>
        <w:rPr>
          <w:b/>
          <w:bCs/>
        </w:rPr>
      </w:pPr>
      <w:r w:rsidRPr="008B0BFF">
        <w:rPr>
          <w:b/>
          <w:bCs/>
        </w:rPr>
        <w:t>Р Е Ш И Л:</w:t>
      </w:r>
    </w:p>
    <w:p w:rsidR="0020651A" w:rsidRPr="008B0BFF" w:rsidRDefault="0020651A" w:rsidP="00A875D0">
      <w:pPr>
        <w:suppressAutoHyphens/>
        <w:jc w:val="both"/>
        <w:rPr>
          <w:b/>
          <w:bCs/>
        </w:rPr>
      </w:pPr>
    </w:p>
    <w:p w:rsidR="0020651A" w:rsidRPr="008B0BFF" w:rsidRDefault="0020651A" w:rsidP="00CA3936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</w:pPr>
      <w:r w:rsidRPr="008B0BFF">
        <w:t>Утвердить Программу "Чистый город" по обращению с твердыми бытовыми отходами на территории МО "Кингисеппское городское поселение" на 2010- 2011 г.г. согласно приложению.</w:t>
      </w:r>
    </w:p>
    <w:p w:rsidR="0020651A" w:rsidRPr="008B0BFF" w:rsidRDefault="0020651A" w:rsidP="00CA3936">
      <w:pPr>
        <w:tabs>
          <w:tab w:val="num" w:pos="360"/>
        </w:tabs>
        <w:ind w:left="360" w:hanging="360"/>
        <w:jc w:val="both"/>
      </w:pPr>
    </w:p>
    <w:p w:rsidR="0020651A" w:rsidRPr="008B0BFF" w:rsidRDefault="0020651A" w:rsidP="00CA3936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</w:pPr>
      <w:r w:rsidRPr="008B0BFF">
        <w:t>Администрации МО "Кингисеппское городское поселение" предусмотреть в бюджете МО "Кингисеппское городское поселение" на 2011 год финансирование Программы "Чистый город" по обращению с твердыми бытовыми отходами на территории МО "Кингисеппское городское поселение" на 2010- 2011 г.г.</w:t>
      </w:r>
    </w:p>
    <w:p w:rsidR="0020651A" w:rsidRPr="008B0BFF" w:rsidRDefault="0020651A" w:rsidP="00CA3936">
      <w:pPr>
        <w:tabs>
          <w:tab w:val="num" w:pos="360"/>
        </w:tabs>
        <w:ind w:left="360" w:hanging="360"/>
        <w:jc w:val="both"/>
      </w:pPr>
    </w:p>
    <w:p w:rsidR="0020651A" w:rsidRPr="008B0BFF" w:rsidRDefault="0020651A" w:rsidP="00CA3936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b/>
          <w:bCs/>
        </w:rPr>
      </w:pPr>
      <w:r w:rsidRPr="008B0BFF">
        <w:t>Информацию о ходе выполнения данного решения предоставить в Совет депутатов МО "Кингисеппское городское поселение" в сентябре 2011 года.</w:t>
      </w:r>
    </w:p>
    <w:p w:rsidR="0020651A" w:rsidRPr="008B0BFF" w:rsidRDefault="0020651A" w:rsidP="00CA3936">
      <w:pPr>
        <w:tabs>
          <w:tab w:val="num" w:pos="360"/>
        </w:tabs>
        <w:suppressAutoHyphens/>
        <w:ind w:left="360" w:hanging="360"/>
        <w:jc w:val="both"/>
        <w:rPr>
          <w:b/>
          <w:bCs/>
        </w:rPr>
      </w:pPr>
    </w:p>
    <w:p w:rsidR="0020651A" w:rsidRPr="008B0BFF" w:rsidRDefault="0020651A" w:rsidP="00CA3936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left="360"/>
        <w:jc w:val="both"/>
      </w:pPr>
      <w:r w:rsidRPr="008B0BFF">
        <w:t>Исполнение настоящего решения возложить на заместителя главы администрации по ЖКХ, строительству и городской инфраструктуре В. Е. Мельникова.</w:t>
      </w:r>
    </w:p>
    <w:p w:rsidR="0020651A" w:rsidRPr="008B0BFF" w:rsidRDefault="0020651A" w:rsidP="00CA3936">
      <w:pPr>
        <w:tabs>
          <w:tab w:val="num" w:pos="360"/>
        </w:tabs>
        <w:suppressAutoHyphens/>
        <w:ind w:left="360" w:hanging="360"/>
        <w:jc w:val="both"/>
      </w:pPr>
    </w:p>
    <w:p w:rsidR="0020651A" w:rsidRPr="008B0BFF" w:rsidRDefault="0020651A" w:rsidP="00CA3936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left="360"/>
        <w:jc w:val="both"/>
      </w:pPr>
      <w:r w:rsidRPr="008B0BFF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20651A" w:rsidRPr="008B0BFF" w:rsidRDefault="0020651A" w:rsidP="00A875D0">
      <w:pPr>
        <w:tabs>
          <w:tab w:val="left" w:pos="0"/>
        </w:tabs>
        <w:jc w:val="both"/>
      </w:pPr>
    </w:p>
    <w:p w:rsidR="0020651A" w:rsidRPr="008B0BFF" w:rsidRDefault="0020651A" w:rsidP="00A875D0">
      <w:pPr>
        <w:tabs>
          <w:tab w:val="left" w:pos="0"/>
        </w:tabs>
        <w:jc w:val="both"/>
      </w:pPr>
    </w:p>
    <w:p w:rsidR="0020651A" w:rsidRPr="008B0BFF" w:rsidRDefault="0020651A" w:rsidP="00A875D0">
      <w:pPr>
        <w:tabs>
          <w:tab w:val="left" w:pos="0"/>
        </w:tabs>
        <w:jc w:val="both"/>
      </w:pPr>
      <w:r w:rsidRPr="008B0BFF">
        <w:t xml:space="preserve">Глава </w:t>
      </w:r>
    </w:p>
    <w:p w:rsidR="0020651A" w:rsidRPr="008B0BFF" w:rsidRDefault="0020651A" w:rsidP="00C310DA">
      <w:pPr>
        <w:tabs>
          <w:tab w:val="left" w:pos="0"/>
        </w:tabs>
        <w:jc w:val="both"/>
      </w:pPr>
      <w:r w:rsidRPr="008B0BFF">
        <w:t>МО «Кингисеппское городское поселение»                                    А.И. Невский</w:t>
      </w:r>
    </w:p>
    <w:sectPr w:rsidR="0020651A" w:rsidRPr="008B0BFF" w:rsidSect="00CA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4F72"/>
    <w:multiLevelType w:val="hybridMultilevel"/>
    <w:tmpl w:val="A33A503E"/>
    <w:lvl w:ilvl="0" w:tplc="044AE6E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17AD6D61"/>
    <w:multiLevelType w:val="hybridMultilevel"/>
    <w:tmpl w:val="EADA42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73C97"/>
    <w:multiLevelType w:val="hybridMultilevel"/>
    <w:tmpl w:val="8892EDC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B2C010C"/>
    <w:multiLevelType w:val="hybridMultilevel"/>
    <w:tmpl w:val="8A6E17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6F622C"/>
    <w:multiLevelType w:val="hybridMultilevel"/>
    <w:tmpl w:val="4232EC2A"/>
    <w:lvl w:ilvl="0" w:tplc="AE604C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5D0"/>
    <w:rsid w:val="000A1D4E"/>
    <w:rsid w:val="00112D02"/>
    <w:rsid w:val="0020651A"/>
    <w:rsid w:val="00327A91"/>
    <w:rsid w:val="006E5126"/>
    <w:rsid w:val="0082622D"/>
    <w:rsid w:val="008B0BFF"/>
    <w:rsid w:val="00A875D0"/>
    <w:rsid w:val="00B504B4"/>
    <w:rsid w:val="00BD5CBA"/>
    <w:rsid w:val="00C310DA"/>
    <w:rsid w:val="00C47BE1"/>
    <w:rsid w:val="00C900CE"/>
    <w:rsid w:val="00CA3936"/>
    <w:rsid w:val="00EA0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5D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262</Words>
  <Characters>1499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10 сентября 2010 года   №  </dc:title>
  <dc:subject/>
  <dc:creator>User</dc:creator>
  <cp:keywords/>
  <dc:description/>
  <cp:lastModifiedBy>User</cp:lastModifiedBy>
  <cp:revision>2</cp:revision>
  <cp:lastPrinted>2010-09-13T07:01:00Z</cp:lastPrinted>
  <dcterms:created xsi:type="dcterms:W3CDTF">2010-09-16T06:05:00Z</dcterms:created>
  <dcterms:modified xsi:type="dcterms:W3CDTF">2010-09-16T06:05:00Z</dcterms:modified>
</cp:coreProperties>
</file>