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CFB" w:rsidRPr="001765DE" w:rsidRDefault="00700CFB" w:rsidP="001765DE">
      <w:pPr>
        <w:jc w:val="center"/>
        <w:rPr>
          <w:b/>
          <w:bCs/>
        </w:rPr>
      </w:pPr>
      <w:r w:rsidRPr="001765DE">
        <w:rPr>
          <w:b/>
          <w:bCs/>
        </w:rPr>
        <w:t>СОВЕТ ДЕПУТАТОВ</w:t>
      </w:r>
    </w:p>
    <w:p w:rsidR="00700CFB" w:rsidRPr="001765DE" w:rsidRDefault="00700CFB" w:rsidP="001765DE">
      <w:pPr>
        <w:jc w:val="center"/>
        <w:rPr>
          <w:b/>
          <w:bCs/>
        </w:rPr>
      </w:pPr>
      <w:r w:rsidRPr="001765DE">
        <w:rPr>
          <w:b/>
          <w:bCs/>
        </w:rPr>
        <w:t>МУНИЦИПАЛЬНОГО ОБРАЗОВАНИЯ</w:t>
      </w:r>
    </w:p>
    <w:p w:rsidR="00700CFB" w:rsidRPr="001765DE" w:rsidRDefault="00700CFB" w:rsidP="001765DE">
      <w:pPr>
        <w:jc w:val="center"/>
        <w:rPr>
          <w:b/>
          <w:bCs/>
        </w:rPr>
      </w:pPr>
      <w:r w:rsidRPr="001765DE">
        <w:rPr>
          <w:b/>
          <w:bCs/>
        </w:rPr>
        <w:t>«КИНГИСЕППСКОЕ ГОРОДСКОЕ ПОСЕЛЕНИЕ»</w:t>
      </w:r>
    </w:p>
    <w:p w:rsidR="00700CFB" w:rsidRPr="001765DE" w:rsidRDefault="00700CFB" w:rsidP="001765DE">
      <w:pPr>
        <w:jc w:val="center"/>
      </w:pPr>
      <w:r w:rsidRPr="001765DE">
        <w:t xml:space="preserve">МУНИЦИПАЛЬНОГО ОБРАЗОВАНИЯ </w:t>
      </w:r>
    </w:p>
    <w:p w:rsidR="00700CFB" w:rsidRPr="001765DE" w:rsidRDefault="00700CFB" w:rsidP="001765DE">
      <w:pPr>
        <w:jc w:val="center"/>
      </w:pPr>
      <w:r w:rsidRPr="001765DE">
        <w:t>«КИНГИСЕППСКИЙ МУНИЦИПАЛЬНЫЙ РАЙОН»</w:t>
      </w:r>
    </w:p>
    <w:p w:rsidR="00700CFB" w:rsidRPr="001765DE" w:rsidRDefault="00700CFB" w:rsidP="001765DE">
      <w:pPr>
        <w:jc w:val="center"/>
      </w:pPr>
      <w:r w:rsidRPr="001765DE">
        <w:t>ЛЕНИНГРАДСКОЙ ОБЛАСТИ</w:t>
      </w:r>
    </w:p>
    <w:p w:rsidR="00700CFB" w:rsidRPr="001765DE" w:rsidRDefault="00700CFB" w:rsidP="001765DE">
      <w:pPr>
        <w:jc w:val="center"/>
        <w:rPr>
          <w:b/>
          <w:bCs/>
        </w:rPr>
      </w:pPr>
      <w:r w:rsidRPr="001765DE">
        <w:rPr>
          <w:b/>
          <w:bCs/>
        </w:rPr>
        <w:t>второго созыва</w:t>
      </w:r>
    </w:p>
    <w:p w:rsidR="00700CFB" w:rsidRPr="001765DE" w:rsidRDefault="00700CFB" w:rsidP="001765DE">
      <w:pPr>
        <w:jc w:val="center"/>
        <w:rPr>
          <w:b/>
          <w:bCs/>
        </w:rPr>
      </w:pPr>
    </w:p>
    <w:p w:rsidR="00700CFB" w:rsidRPr="001765DE" w:rsidRDefault="00700CFB" w:rsidP="001765DE">
      <w:pPr>
        <w:jc w:val="center"/>
        <w:rPr>
          <w:b/>
          <w:bCs/>
        </w:rPr>
      </w:pPr>
      <w:r w:rsidRPr="001765DE">
        <w:rPr>
          <w:b/>
          <w:bCs/>
        </w:rPr>
        <w:t>Р Е Ш Е Н И Е</w:t>
      </w:r>
    </w:p>
    <w:p w:rsidR="00700CFB" w:rsidRPr="001765DE" w:rsidRDefault="00700CFB" w:rsidP="001765DE">
      <w:pPr>
        <w:suppressAutoHyphens/>
        <w:jc w:val="center"/>
        <w:rPr>
          <w:b/>
          <w:bCs/>
        </w:rPr>
      </w:pPr>
    </w:p>
    <w:p w:rsidR="00700CFB" w:rsidRPr="001765DE" w:rsidRDefault="00700CFB" w:rsidP="002D394E">
      <w:pPr>
        <w:suppressAutoHyphens/>
      </w:pPr>
      <w:r w:rsidRPr="001765DE">
        <w:rPr>
          <w:b/>
          <w:bCs/>
        </w:rPr>
        <w:t>от 10 сентября 2010 года   №  193</w:t>
      </w:r>
    </w:p>
    <w:p w:rsidR="00700CFB" w:rsidRPr="001765DE" w:rsidRDefault="00700CFB" w:rsidP="002D394E">
      <w:pPr>
        <w:jc w:val="both"/>
      </w:pPr>
    </w:p>
    <w:p w:rsidR="00700CFB" w:rsidRPr="001765DE" w:rsidRDefault="00700CFB" w:rsidP="0009641D">
      <w:pPr>
        <w:rPr>
          <w:b/>
          <w:bCs/>
        </w:rPr>
      </w:pPr>
      <w:r w:rsidRPr="001765DE">
        <w:rPr>
          <w:b/>
          <w:bCs/>
        </w:rPr>
        <w:t xml:space="preserve">О разрешении проведения конкурса по передаче </w:t>
      </w:r>
    </w:p>
    <w:p w:rsidR="00700CFB" w:rsidRPr="001765DE" w:rsidRDefault="00700CFB" w:rsidP="00E90281">
      <w:pPr>
        <w:rPr>
          <w:b/>
          <w:bCs/>
        </w:rPr>
      </w:pPr>
      <w:r w:rsidRPr="001765DE">
        <w:rPr>
          <w:b/>
          <w:bCs/>
        </w:rPr>
        <w:t xml:space="preserve">в безвозмездное пользование  муниципального имущества,  </w:t>
      </w:r>
    </w:p>
    <w:p w:rsidR="00700CFB" w:rsidRPr="001765DE" w:rsidRDefault="00700CFB" w:rsidP="00E90281">
      <w:pPr>
        <w:rPr>
          <w:b/>
          <w:bCs/>
        </w:rPr>
      </w:pPr>
      <w:r w:rsidRPr="001765DE">
        <w:rPr>
          <w:b/>
          <w:bCs/>
        </w:rPr>
        <w:t xml:space="preserve">предназначенного для бесперебойного потребления </w:t>
      </w:r>
    </w:p>
    <w:p w:rsidR="00700CFB" w:rsidRPr="001765DE" w:rsidRDefault="00700CFB" w:rsidP="00E90281">
      <w:pPr>
        <w:rPr>
          <w:b/>
          <w:bCs/>
        </w:rPr>
      </w:pPr>
      <w:r w:rsidRPr="001765DE">
        <w:rPr>
          <w:b/>
          <w:bCs/>
        </w:rPr>
        <w:t>услугами водоснабжения</w:t>
      </w:r>
    </w:p>
    <w:p w:rsidR="00700CFB" w:rsidRPr="001765DE" w:rsidRDefault="00700CFB"/>
    <w:p w:rsidR="00700CFB" w:rsidRPr="001765DE" w:rsidRDefault="00700CFB" w:rsidP="00B90DFA">
      <w:pPr>
        <w:ind w:firstLine="900"/>
        <w:jc w:val="both"/>
      </w:pPr>
      <w:r w:rsidRPr="001765DE">
        <w:t>На основании главы 4 Федерального закона от 26 июля 2006года № 135-ФЗ «О защите конкуренции» (с изменениями и дополнениями) и в соответствии с Приказом Федеральной антимонопольной службы от 10 февраля 2010г.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перечней видов имущества, в отношении которого заключение указанных договоров может осуществляться путем проведения торгов в форме конкурса», руководствуясь  Положением «О порядке передачи муниципального имущества МО «Кингисеппское городское поселение» во временное владение и пользование», утвержденное Советом депутатов от 28.04.2006 года № 78,</w:t>
      </w:r>
    </w:p>
    <w:p w:rsidR="00700CFB" w:rsidRPr="001765DE" w:rsidRDefault="00700CFB" w:rsidP="00D76B08">
      <w:pPr>
        <w:jc w:val="both"/>
      </w:pPr>
      <w:r w:rsidRPr="001765DE">
        <w:t>Совет депутатов МО «Кингисеппское городское поселение»,</w:t>
      </w:r>
    </w:p>
    <w:p w:rsidR="00700CFB" w:rsidRPr="001765DE" w:rsidRDefault="00700CFB" w:rsidP="00252196">
      <w:pPr>
        <w:ind w:firstLine="900"/>
        <w:jc w:val="both"/>
      </w:pPr>
    </w:p>
    <w:p w:rsidR="00700CFB" w:rsidRPr="001765DE" w:rsidRDefault="00700CFB" w:rsidP="005E6493">
      <w:pPr>
        <w:suppressAutoHyphens/>
        <w:jc w:val="both"/>
        <w:rPr>
          <w:b/>
          <w:bCs/>
        </w:rPr>
      </w:pPr>
      <w:r w:rsidRPr="001765DE">
        <w:rPr>
          <w:b/>
          <w:bCs/>
        </w:rPr>
        <w:t>Р Е Ш И Л:</w:t>
      </w:r>
    </w:p>
    <w:p w:rsidR="00700CFB" w:rsidRPr="001765DE" w:rsidRDefault="00700CFB" w:rsidP="005E6493">
      <w:pPr>
        <w:suppressAutoHyphens/>
        <w:jc w:val="both"/>
        <w:rPr>
          <w:b/>
          <w:bCs/>
        </w:rPr>
      </w:pPr>
    </w:p>
    <w:p w:rsidR="00700CFB" w:rsidRPr="001765DE" w:rsidRDefault="00700CFB" w:rsidP="005E6493">
      <w:pPr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jc w:val="both"/>
      </w:pPr>
      <w:r w:rsidRPr="001765DE">
        <w:t>Разрешить проведения конкурса по передаче в безвозмездное пользование муниципального имущества предназначенного для бесперебойного круглосуточного потребления услугами  водоснабжения (в объеме, удовлетворяющем потребности потребителей, но не более 29 тыс. куб. м.) согласно действующим нормам и правилам,  сроком на 3 (три) года, без права передачи третьим лицам.</w:t>
      </w:r>
    </w:p>
    <w:p w:rsidR="00700CFB" w:rsidRPr="001765DE" w:rsidRDefault="00700CFB" w:rsidP="005E6493">
      <w:pPr>
        <w:tabs>
          <w:tab w:val="num" w:pos="540"/>
        </w:tabs>
        <w:ind w:left="540" w:hanging="540"/>
        <w:jc w:val="both"/>
      </w:pPr>
    </w:p>
    <w:p w:rsidR="00700CFB" w:rsidRPr="001765DE" w:rsidRDefault="00700CFB" w:rsidP="005E6493">
      <w:pPr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jc w:val="both"/>
      </w:pPr>
      <w:r w:rsidRPr="001765DE">
        <w:t>Комитету по управлению имуществом МО «Кингисеппское городское поселение», провести необходимые мероприятия по проведению конкурса по передаче в безвозмездное пользование муниципального имущества, предназначенного для бесперебойного круглосуточного потребления услугами  водоснабжения (в объеме, удовлетворяющем потребности потребителей, но не более 29 тыс. куб. м.) согласно действующим нормам и правилам,</w:t>
      </w:r>
    </w:p>
    <w:p w:rsidR="00700CFB" w:rsidRPr="001765DE" w:rsidRDefault="00700CFB" w:rsidP="005E6493">
      <w:pPr>
        <w:tabs>
          <w:tab w:val="num" w:pos="540"/>
        </w:tabs>
        <w:ind w:left="540" w:hanging="540"/>
        <w:jc w:val="both"/>
      </w:pPr>
    </w:p>
    <w:p w:rsidR="00700CFB" w:rsidRPr="001765DE" w:rsidRDefault="00700CFB" w:rsidP="005E6493">
      <w:pPr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jc w:val="both"/>
      </w:pPr>
      <w:r w:rsidRPr="001765DE">
        <w:t>Исполнение данного решения возложить на председателя комитета по управлению имуществом МО «Кингисеппское городское поселение» Г. С. Скоропадскую.</w:t>
      </w:r>
    </w:p>
    <w:p w:rsidR="00700CFB" w:rsidRPr="001765DE" w:rsidRDefault="00700CFB" w:rsidP="005E6493">
      <w:pPr>
        <w:tabs>
          <w:tab w:val="num" w:pos="540"/>
        </w:tabs>
        <w:ind w:left="540" w:hanging="540"/>
        <w:jc w:val="both"/>
      </w:pPr>
    </w:p>
    <w:p w:rsidR="00700CFB" w:rsidRPr="001765DE" w:rsidRDefault="00700CFB" w:rsidP="005E6493">
      <w:pPr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jc w:val="both"/>
      </w:pPr>
      <w:r w:rsidRPr="001765DE">
        <w:t>Контроль за исполнением настоящего решения возложить на постоянную депутатскую комиссию по городскому муниципальному хозяйству и земельным вопросам.</w:t>
      </w:r>
    </w:p>
    <w:p w:rsidR="00700CFB" w:rsidRPr="001765DE" w:rsidRDefault="00700CFB" w:rsidP="00252196">
      <w:pPr>
        <w:ind w:left="1080"/>
        <w:jc w:val="both"/>
      </w:pPr>
    </w:p>
    <w:p w:rsidR="00700CFB" w:rsidRPr="001765DE" w:rsidRDefault="00700CFB" w:rsidP="005E6493">
      <w:pPr>
        <w:jc w:val="both"/>
      </w:pPr>
      <w:r w:rsidRPr="001765DE">
        <w:t xml:space="preserve">Глава </w:t>
      </w:r>
    </w:p>
    <w:p w:rsidR="00700CFB" w:rsidRPr="001765DE" w:rsidRDefault="00700CFB" w:rsidP="001765DE">
      <w:pPr>
        <w:jc w:val="both"/>
      </w:pPr>
      <w:r w:rsidRPr="001765DE">
        <w:t xml:space="preserve">МО «Кингисеппское городское поселение»                       </w:t>
      </w:r>
      <w:r>
        <w:tab/>
      </w:r>
      <w:r>
        <w:tab/>
      </w:r>
      <w:r w:rsidRPr="001765DE">
        <w:t xml:space="preserve">           А.И. Невский</w:t>
      </w:r>
    </w:p>
    <w:sectPr w:rsidR="00700CFB" w:rsidRPr="001765DE" w:rsidSect="005E6493">
      <w:pgSz w:w="11906" w:h="16838"/>
      <w:pgMar w:top="567" w:right="74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F5260"/>
    <w:multiLevelType w:val="hybridMultilevel"/>
    <w:tmpl w:val="FC143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3B51C3"/>
    <w:multiLevelType w:val="hybridMultilevel"/>
    <w:tmpl w:val="FD728F7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nsid w:val="4C5D5228"/>
    <w:multiLevelType w:val="hybridMultilevel"/>
    <w:tmpl w:val="951A76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877E1B"/>
    <w:multiLevelType w:val="hybridMultilevel"/>
    <w:tmpl w:val="1FD456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0625"/>
    <w:rsid w:val="00017543"/>
    <w:rsid w:val="0009641D"/>
    <w:rsid w:val="000E6633"/>
    <w:rsid w:val="0013717F"/>
    <w:rsid w:val="0015434E"/>
    <w:rsid w:val="001765DE"/>
    <w:rsid w:val="001C2D8E"/>
    <w:rsid w:val="00252196"/>
    <w:rsid w:val="002D394E"/>
    <w:rsid w:val="002F5EC2"/>
    <w:rsid w:val="0030773C"/>
    <w:rsid w:val="003A5870"/>
    <w:rsid w:val="004011DE"/>
    <w:rsid w:val="00414234"/>
    <w:rsid w:val="0042713B"/>
    <w:rsid w:val="004A4DD6"/>
    <w:rsid w:val="004E687A"/>
    <w:rsid w:val="0052779E"/>
    <w:rsid w:val="005E6493"/>
    <w:rsid w:val="00664986"/>
    <w:rsid w:val="00675A99"/>
    <w:rsid w:val="006D195F"/>
    <w:rsid w:val="006F2FE6"/>
    <w:rsid w:val="00700CFB"/>
    <w:rsid w:val="007550FA"/>
    <w:rsid w:val="007565A5"/>
    <w:rsid w:val="00760625"/>
    <w:rsid w:val="007D2DA6"/>
    <w:rsid w:val="008339DF"/>
    <w:rsid w:val="008574C7"/>
    <w:rsid w:val="00866ECC"/>
    <w:rsid w:val="008840CF"/>
    <w:rsid w:val="008B6897"/>
    <w:rsid w:val="0091633A"/>
    <w:rsid w:val="00920AE0"/>
    <w:rsid w:val="009B0DC2"/>
    <w:rsid w:val="009C7329"/>
    <w:rsid w:val="009D48D6"/>
    <w:rsid w:val="00A02E6E"/>
    <w:rsid w:val="00A41697"/>
    <w:rsid w:val="00A713E0"/>
    <w:rsid w:val="00AD74EA"/>
    <w:rsid w:val="00AF4F98"/>
    <w:rsid w:val="00B26007"/>
    <w:rsid w:val="00B56CA3"/>
    <w:rsid w:val="00B77ABA"/>
    <w:rsid w:val="00B90DFA"/>
    <w:rsid w:val="00BA593C"/>
    <w:rsid w:val="00CE1B7F"/>
    <w:rsid w:val="00D027C4"/>
    <w:rsid w:val="00D14882"/>
    <w:rsid w:val="00D6186A"/>
    <w:rsid w:val="00D76B08"/>
    <w:rsid w:val="00E310FD"/>
    <w:rsid w:val="00E46395"/>
    <w:rsid w:val="00E90281"/>
    <w:rsid w:val="00EA54B1"/>
    <w:rsid w:val="00F252F0"/>
    <w:rsid w:val="00F25578"/>
    <w:rsid w:val="00F75C36"/>
    <w:rsid w:val="00F9492C"/>
    <w:rsid w:val="00FB47A4"/>
    <w:rsid w:val="00FC3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374</Words>
  <Characters>2132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2010-09-03T06:32:00Z</cp:lastPrinted>
  <dcterms:created xsi:type="dcterms:W3CDTF">2010-09-16T06:04:00Z</dcterms:created>
  <dcterms:modified xsi:type="dcterms:W3CDTF">2010-09-16T06:04:00Z</dcterms:modified>
</cp:coreProperties>
</file>