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2CE" w:rsidRPr="00D03446" w:rsidRDefault="00D402CE" w:rsidP="00D03446">
      <w:pPr>
        <w:jc w:val="center"/>
        <w:rPr>
          <w:b/>
          <w:bCs/>
        </w:rPr>
      </w:pPr>
      <w:r w:rsidRPr="00D03446">
        <w:rPr>
          <w:b/>
          <w:bCs/>
        </w:rPr>
        <w:t>СОВЕТ ДЕПУТАТОВ</w:t>
      </w:r>
    </w:p>
    <w:p w:rsidR="00D402CE" w:rsidRPr="00D03446" w:rsidRDefault="00D402CE" w:rsidP="00D03446">
      <w:pPr>
        <w:jc w:val="center"/>
        <w:rPr>
          <w:b/>
          <w:bCs/>
        </w:rPr>
      </w:pPr>
      <w:r w:rsidRPr="00D03446">
        <w:rPr>
          <w:b/>
          <w:bCs/>
        </w:rPr>
        <w:t>МУНИЦИПАЛЬНОГО ОБРАЗОВАНИЯ</w:t>
      </w:r>
    </w:p>
    <w:p w:rsidR="00D402CE" w:rsidRPr="00D03446" w:rsidRDefault="00D402CE" w:rsidP="00D03446">
      <w:pPr>
        <w:jc w:val="center"/>
        <w:rPr>
          <w:b/>
          <w:bCs/>
        </w:rPr>
      </w:pPr>
      <w:r w:rsidRPr="00D03446">
        <w:rPr>
          <w:b/>
          <w:bCs/>
        </w:rPr>
        <w:t>«КИНГИСЕППСКОЕ ГОРОДСКОЕ ПОСЕЛЕНИЕ»</w:t>
      </w:r>
    </w:p>
    <w:p w:rsidR="00D402CE" w:rsidRPr="00D03446" w:rsidRDefault="00D402CE" w:rsidP="00D03446">
      <w:pPr>
        <w:jc w:val="center"/>
      </w:pPr>
      <w:r w:rsidRPr="00D03446">
        <w:t xml:space="preserve">МУНИЦИПАЛЬНОГО ОБРАЗОВАНИЯ </w:t>
      </w:r>
    </w:p>
    <w:p w:rsidR="00D402CE" w:rsidRPr="00D03446" w:rsidRDefault="00D402CE" w:rsidP="00D03446">
      <w:pPr>
        <w:jc w:val="center"/>
      </w:pPr>
      <w:r w:rsidRPr="00D03446">
        <w:t>«КИНГИСЕППСКИЙ МУНИЦИПАЛЬНЫЙ РАЙОН»</w:t>
      </w:r>
    </w:p>
    <w:p w:rsidR="00D402CE" w:rsidRPr="00D03446" w:rsidRDefault="00D402CE" w:rsidP="00D03446">
      <w:pPr>
        <w:jc w:val="center"/>
      </w:pPr>
      <w:r w:rsidRPr="00D03446">
        <w:t>ЛЕНИНГРАДСКОЙ ОБЛАСТИ</w:t>
      </w:r>
    </w:p>
    <w:p w:rsidR="00D402CE" w:rsidRPr="00D03446" w:rsidRDefault="00D402CE" w:rsidP="00D03446">
      <w:pPr>
        <w:jc w:val="center"/>
        <w:rPr>
          <w:b/>
          <w:bCs/>
        </w:rPr>
      </w:pPr>
      <w:r w:rsidRPr="00D03446">
        <w:rPr>
          <w:b/>
          <w:bCs/>
        </w:rPr>
        <w:t>второго созыва</w:t>
      </w:r>
    </w:p>
    <w:p w:rsidR="00D402CE" w:rsidRPr="00D03446" w:rsidRDefault="00D402CE" w:rsidP="00D03446">
      <w:pPr>
        <w:jc w:val="center"/>
        <w:rPr>
          <w:b/>
          <w:bCs/>
        </w:rPr>
      </w:pPr>
    </w:p>
    <w:p w:rsidR="00D402CE" w:rsidRPr="00D03446" w:rsidRDefault="00D402CE" w:rsidP="00D03446">
      <w:pPr>
        <w:jc w:val="center"/>
        <w:rPr>
          <w:b/>
          <w:bCs/>
        </w:rPr>
      </w:pPr>
      <w:r w:rsidRPr="00D03446">
        <w:rPr>
          <w:b/>
          <w:bCs/>
        </w:rPr>
        <w:t>Р Е Ш Е Н И Е</w:t>
      </w:r>
    </w:p>
    <w:p w:rsidR="00D402CE" w:rsidRPr="00D03446" w:rsidRDefault="00D402CE" w:rsidP="00D03446">
      <w:pPr>
        <w:suppressAutoHyphens/>
        <w:jc w:val="center"/>
        <w:rPr>
          <w:b/>
          <w:bCs/>
        </w:rPr>
      </w:pPr>
    </w:p>
    <w:p w:rsidR="00D402CE" w:rsidRPr="00D03446" w:rsidRDefault="00D402CE" w:rsidP="00124EA3">
      <w:pPr>
        <w:suppressAutoHyphens/>
      </w:pPr>
      <w:r w:rsidRPr="00D03446">
        <w:rPr>
          <w:b/>
          <w:bCs/>
        </w:rPr>
        <w:t>от 10 сентября 2010 года   №  191</w:t>
      </w:r>
    </w:p>
    <w:p w:rsidR="00D402CE" w:rsidRPr="00D03446" w:rsidRDefault="00D402CE" w:rsidP="00124EA3">
      <w:pPr>
        <w:jc w:val="both"/>
      </w:pPr>
    </w:p>
    <w:p w:rsidR="00D402CE" w:rsidRPr="00D03446" w:rsidRDefault="00D402CE">
      <w:pPr>
        <w:rPr>
          <w:b/>
          <w:bCs/>
        </w:rPr>
      </w:pPr>
      <w:r w:rsidRPr="00D03446">
        <w:rPr>
          <w:b/>
          <w:bCs/>
        </w:rPr>
        <w:t xml:space="preserve">О разрешении передачи в собственность </w:t>
      </w:r>
    </w:p>
    <w:p w:rsidR="00D402CE" w:rsidRPr="00D03446" w:rsidRDefault="00D402CE">
      <w:pPr>
        <w:rPr>
          <w:b/>
          <w:bCs/>
        </w:rPr>
      </w:pPr>
      <w:r w:rsidRPr="00D03446">
        <w:rPr>
          <w:b/>
          <w:bCs/>
        </w:rPr>
        <w:t xml:space="preserve">за плату по договору купли-продажи </w:t>
      </w:r>
    </w:p>
    <w:p w:rsidR="00D402CE" w:rsidRPr="00D03446" w:rsidRDefault="00D402CE">
      <w:pPr>
        <w:rPr>
          <w:b/>
          <w:bCs/>
        </w:rPr>
      </w:pPr>
      <w:r w:rsidRPr="00D03446">
        <w:rPr>
          <w:b/>
          <w:bCs/>
        </w:rPr>
        <w:t>трехкомнатной квартиры, расположенной</w:t>
      </w:r>
    </w:p>
    <w:p w:rsidR="00D402CE" w:rsidRPr="00D03446" w:rsidRDefault="00D402CE">
      <w:pPr>
        <w:rPr>
          <w:b/>
          <w:bCs/>
        </w:rPr>
      </w:pPr>
      <w:r w:rsidRPr="00D03446">
        <w:rPr>
          <w:b/>
          <w:bCs/>
        </w:rPr>
        <w:t xml:space="preserve">по адресу: Ленинградская область, </w:t>
      </w:r>
    </w:p>
    <w:p w:rsidR="00D402CE" w:rsidRPr="00D03446" w:rsidRDefault="00D402CE">
      <w:pPr>
        <w:rPr>
          <w:b/>
          <w:bCs/>
        </w:rPr>
      </w:pPr>
      <w:r w:rsidRPr="00D03446">
        <w:rPr>
          <w:b/>
          <w:bCs/>
        </w:rPr>
        <w:t>г. Кингисепп, ул. Малая, д. 6, кв. 16</w:t>
      </w:r>
    </w:p>
    <w:p w:rsidR="00D402CE" w:rsidRPr="00D03446" w:rsidRDefault="00D402CE"/>
    <w:p w:rsidR="00D402CE" w:rsidRPr="00D03446" w:rsidRDefault="00D402CE" w:rsidP="00124EA3">
      <w:pPr>
        <w:ind w:firstLine="708"/>
        <w:jc w:val="both"/>
      </w:pPr>
      <w:r w:rsidRPr="00D03446">
        <w:t xml:space="preserve">Рассмотрев обращение Чернявской Марины Юрьевны, о передаче в собственность за плату по договору купли-продажи с рассрочкой платежа трехкомнатную квартиру муниципального жилищного фонда коммерческого использования, расположенную по адресу: Ленинградская область, г. Кингисепп, ул. Малая, д. 6, кв. 16, и в соответствии со ст.40,132 Конституции Российской Федерации, Гражданским кодексом Российской Федерации, п.22.3 Положения «О порядке управления и распоряжения муниципальной собственностью МО «Кингисеппское городское поселение», утвержденного решением Совета депутатов МО "Кингисеппское городское поселение" от 27.01.2006 года № 44, </w:t>
      </w:r>
    </w:p>
    <w:p w:rsidR="00D402CE" w:rsidRPr="00D03446" w:rsidRDefault="00D402CE" w:rsidP="000E7D66">
      <w:pPr>
        <w:jc w:val="both"/>
      </w:pPr>
      <w:r w:rsidRPr="00D03446">
        <w:t>Совет депутатов МО «Кингисеппское городское поселение»</w:t>
      </w:r>
    </w:p>
    <w:p w:rsidR="00D402CE" w:rsidRPr="00D03446" w:rsidRDefault="00D402CE" w:rsidP="000E7D66">
      <w:pPr>
        <w:jc w:val="both"/>
      </w:pPr>
    </w:p>
    <w:p w:rsidR="00D402CE" w:rsidRPr="00D03446" w:rsidRDefault="00D402CE" w:rsidP="00124EA3">
      <w:pPr>
        <w:suppressAutoHyphens/>
        <w:jc w:val="both"/>
        <w:rPr>
          <w:b/>
          <w:bCs/>
        </w:rPr>
      </w:pPr>
      <w:r w:rsidRPr="00D03446">
        <w:rPr>
          <w:b/>
          <w:bCs/>
        </w:rPr>
        <w:t>Р Е Ш И Л:</w:t>
      </w:r>
    </w:p>
    <w:p w:rsidR="00D402CE" w:rsidRPr="00D03446" w:rsidRDefault="00D402CE" w:rsidP="00124EA3">
      <w:pPr>
        <w:suppressAutoHyphens/>
        <w:jc w:val="both"/>
        <w:rPr>
          <w:b/>
          <w:bCs/>
        </w:rPr>
      </w:pPr>
    </w:p>
    <w:p w:rsidR="00D402CE" w:rsidRDefault="00D402CE" w:rsidP="00946E8F">
      <w:pPr>
        <w:numPr>
          <w:ilvl w:val="0"/>
          <w:numId w:val="4"/>
        </w:numPr>
        <w:tabs>
          <w:tab w:val="clear" w:pos="780"/>
          <w:tab w:val="num" w:pos="540"/>
        </w:tabs>
        <w:ind w:left="540" w:hanging="540"/>
        <w:jc w:val="both"/>
      </w:pPr>
      <w:r w:rsidRPr="00D03446">
        <w:t>Разрешить администрации МО «Кингисеппское городское поселение» передать в собственность за плату по договору купли-продажи с рассрочкой платежа трехкомнатной квартиры, расположенной по адресу: Ленинградская область, г. Кингисепп, ул. Малая, д. 6, кв. 16, общей площадью 55,3 кв.м., Чернявской Марине Юрьевне, согласно рыночной оценке.</w:t>
      </w:r>
    </w:p>
    <w:p w:rsidR="00D402CE" w:rsidRPr="00D03446" w:rsidRDefault="00D402CE" w:rsidP="00D03446">
      <w:pPr>
        <w:jc w:val="both"/>
      </w:pPr>
    </w:p>
    <w:p w:rsidR="00D402CE" w:rsidRDefault="00D402CE" w:rsidP="00D03446">
      <w:pPr>
        <w:numPr>
          <w:ilvl w:val="1"/>
          <w:numId w:val="4"/>
        </w:numPr>
        <w:jc w:val="both"/>
      </w:pPr>
      <w:r w:rsidRPr="00D03446">
        <w:t>Установить срок рассрочки на три года.</w:t>
      </w:r>
    </w:p>
    <w:p w:rsidR="00D402CE" w:rsidRPr="00D03446" w:rsidRDefault="00D402CE" w:rsidP="00D03446">
      <w:pPr>
        <w:ind w:left="360"/>
        <w:jc w:val="both"/>
      </w:pPr>
    </w:p>
    <w:p w:rsidR="00D402CE" w:rsidRDefault="00D402CE" w:rsidP="00946E8F">
      <w:pPr>
        <w:numPr>
          <w:ilvl w:val="0"/>
          <w:numId w:val="4"/>
        </w:numPr>
        <w:tabs>
          <w:tab w:val="clear" w:pos="780"/>
          <w:tab w:val="num" w:pos="540"/>
        </w:tabs>
        <w:ind w:left="540" w:hanging="540"/>
        <w:jc w:val="both"/>
      </w:pPr>
      <w:r w:rsidRPr="00D03446">
        <w:t>Средства, полученные от продажи трехкомнатной квартиры, зачислить в бюджет МО "Кингисеппское городское поселение" и направить на приобретение жилья гражданам, находящимся на учете в качестве нуждающихся в жилых помещениях.</w:t>
      </w:r>
    </w:p>
    <w:p w:rsidR="00D402CE" w:rsidRPr="00D03446" w:rsidRDefault="00D402CE" w:rsidP="00D03446">
      <w:pPr>
        <w:jc w:val="both"/>
      </w:pPr>
    </w:p>
    <w:p w:rsidR="00D402CE" w:rsidRDefault="00D402CE" w:rsidP="00946E8F">
      <w:pPr>
        <w:numPr>
          <w:ilvl w:val="0"/>
          <w:numId w:val="4"/>
        </w:numPr>
        <w:tabs>
          <w:tab w:val="clear" w:pos="780"/>
          <w:tab w:val="num" w:pos="540"/>
        </w:tabs>
        <w:ind w:left="540" w:hanging="540"/>
        <w:jc w:val="both"/>
      </w:pPr>
      <w:r w:rsidRPr="00D03446">
        <w:t>Исполнение данного решения возложить на председателя комитета по управлению имуществом МО «Кингисеппское городское поселение»</w:t>
      </w:r>
      <w:r>
        <w:t xml:space="preserve"> </w:t>
      </w:r>
      <w:r w:rsidRPr="00D03446">
        <w:t>Г. С. Скоропадскую.</w:t>
      </w:r>
    </w:p>
    <w:p w:rsidR="00D402CE" w:rsidRPr="00D03446" w:rsidRDefault="00D402CE" w:rsidP="00D03446">
      <w:pPr>
        <w:jc w:val="both"/>
      </w:pPr>
    </w:p>
    <w:p w:rsidR="00D402CE" w:rsidRPr="00D03446" w:rsidRDefault="00D402CE" w:rsidP="00946E8F">
      <w:pPr>
        <w:numPr>
          <w:ilvl w:val="0"/>
          <w:numId w:val="4"/>
        </w:numPr>
        <w:tabs>
          <w:tab w:val="clear" w:pos="780"/>
          <w:tab w:val="num" w:pos="540"/>
        </w:tabs>
        <w:ind w:left="540" w:hanging="540"/>
        <w:jc w:val="both"/>
      </w:pPr>
      <w:r w:rsidRPr="00D03446">
        <w:t>Контроль за исполнением настоящего решения возложить на постоянную депутатскую комиссию по городскому муниципальному хозяйству и земельным вопросам.</w:t>
      </w:r>
    </w:p>
    <w:p w:rsidR="00D402CE" w:rsidRPr="00D03446" w:rsidRDefault="00D402CE" w:rsidP="00946E8F">
      <w:pPr>
        <w:tabs>
          <w:tab w:val="num" w:pos="540"/>
        </w:tabs>
        <w:ind w:left="540" w:hanging="540"/>
        <w:jc w:val="both"/>
      </w:pPr>
    </w:p>
    <w:p w:rsidR="00D402CE" w:rsidRPr="00D03446" w:rsidRDefault="00D402CE" w:rsidP="00124EA3">
      <w:pPr>
        <w:jc w:val="both"/>
      </w:pPr>
      <w:r w:rsidRPr="00D03446">
        <w:t xml:space="preserve">Глава </w:t>
      </w:r>
    </w:p>
    <w:p w:rsidR="00D402CE" w:rsidRPr="00D03446" w:rsidRDefault="00D402CE" w:rsidP="00D03446">
      <w:pPr>
        <w:jc w:val="both"/>
      </w:pPr>
      <w:r w:rsidRPr="00D03446">
        <w:t>МО «Кингисеппское городское поселение»                                  А.И. Невский</w:t>
      </w:r>
    </w:p>
    <w:sectPr w:rsidR="00D402CE" w:rsidRPr="00D03446" w:rsidSect="00F252F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B51C3"/>
    <w:multiLevelType w:val="hybridMultilevel"/>
    <w:tmpl w:val="FD728F7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10887201"/>
    <w:multiLevelType w:val="hybridMultilevel"/>
    <w:tmpl w:val="5F6C31CC"/>
    <w:lvl w:ilvl="0" w:tplc="D76245C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 w:tplc="0419001B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 w:tplc="0419000F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 w:tplc="04190019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 w:tplc="0419001B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 w:tplc="0419000F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 w:tplc="04190019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 w:tplc="0419001B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254F7031"/>
    <w:multiLevelType w:val="hybridMultilevel"/>
    <w:tmpl w:val="AA24B9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877E1B"/>
    <w:multiLevelType w:val="hybridMultilevel"/>
    <w:tmpl w:val="1FD4565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0625"/>
    <w:rsid w:val="00091889"/>
    <w:rsid w:val="000A6D01"/>
    <w:rsid w:val="000E6633"/>
    <w:rsid w:val="000E7D66"/>
    <w:rsid w:val="00124EA3"/>
    <w:rsid w:val="0013717F"/>
    <w:rsid w:val="00140C4C"/>
    <w:rsid w:val="00161EC0"/>
    <w:rsid w:val="001C2D8E"/>
    <w:rsid w:val="001D6931"/>
    <w:rsid w:val="0024241A"/>
    <w:rsid w:val="00252196"/>
    <w:rsid w:val="002772A3"/>
    <w:rsid w:val="002F5EC2"/>
    <w:rsid w:val="00381E34"/>
    <w:rsid w:val="003A5870"/>
    <w:rsid w:val="003C3D60"/>
    <w:rsid w:val="00402C88"/>
    <w:rsid w:val="00414234"/>
    <w:rsid w:val="0042713B"/>
    <w:rsid w:val="004A4DD6"/>
    <w:rsid w:val="005272A1"/>
    <w:rsid w:val="0052779E"/>
    <w:rsid w:val="005F7570"/>
    <w:rsid w:val="00664986"/>
    <w:rsid w:val="00675A99"/>
    <w:rsid w:val="00692FD3"/>
    <w:rsid w:val="006C3708"/>
    <w:rsid w:val="006F2FE6"/>
    <w:rsid w:val="007565A5"/>
    <w:rsid w:val="00760625"/>
    <w:rsid w:val="007D2DA6"/>
    <w:rsid w:val="00806CDD"/>
    <w:rsid w:val="008B6897"/>
    <w:rsid w:val="0091633A"/>
    <w:rsid w:val="00946E8F"/>
    <w:rsid w:val="00986DB5"/>
    <w:rsid w:val="009C7329"/>
    <w:rsid w:val="009D48D6"/>
    <w:rsid w:val="009F1C5E"/>
    <w:rsid w:val="009F45A0"/>
    <w:rsid w:val="00A02E6E"/>
    <w:rsid w:val="00A41697"/>
    <w:rsid w:val="00A713E0"/>
    <w:rsid w:val="00A71A18"/>
    <w:rsid w:val="00AF4F98"/>
    <w:rsid w:val="00B56CA3"/>
    <w:rsid w:val="00B71EFA"/>
    <w:rsid w:val="00B90DFA"/>
    <w:rsid w:val="00BA593C"/>
    <w:rsid w:val="00C34BB9"/>
    <w:rsid w:val="00C575B5"/>
    <w:rsid w:val="00CF4F90"/>
    <w:rsid w:val="00D027C4"/>
    <w:rsid w:val="00D03446"/>
    <w:rsid w:val="00D14882"/>
    <w:rsid w:val="00D402CE"/>
    <w:rsid w:val="00D402EF"/>
    <w:rsid w:val="00D54D78"/>
    <w:rsid w:val="00E16F23"/>
    <w:rsid w:val="00E310FD"/>
    <w:rsid w:val="00F252F0"/>
    <w:rsid w:val="00F25578"/>
    <w:rsid w:val="00F75C36"/>
    <w:rsid w:val="00FB47A4"/>
    <w:rsid w:val="00FC6F10"/>
    <w:rsid w:val="00FD0F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315</Words>
  <Characters>1796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User</cp:lastModifiedBy>
  <cp:revision>2</cp:revision>
  <cp:lastPrinted>2010-08-26T07:56:00Z</cp:lastPrinted>
  <dcterms:created xsi:type="dcterms:W3CDTF">2010-09-16T06:03:00Z</dcterms:created>
  <dcterms:modified xsi:type="dcterms:W3CDTF">2010-09-16T06:03:00Z</dcterms:modified>
</cp:coreProperties>
</file>