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277" w:rsidRDefault="00456277" w:rsidP="000B15E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456277" w:rsidRDefault="00456277" w:rsidP="000B15EE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456277" w:rsidRDefault="00456277" w:rsidP="000B15EE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456277" w:rsidRDefault="00456277" w:rsidP="000B15EE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456277" w:rsidRDefault="00456277" w:rsidP="000B15EE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456277" w:rsidRDefault="00456277" w:rsidP="000B15EE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456277" w:rsidRDefault="00456277" w:rsidP="000B15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456277" w:rsidRDefault="00456277" w:rsidP="000B15EE">
      <w:pPr>
        <w:jc w:val="center"/>
        <w:rPr>
          <w:b/>
          <w:bCs/>
          <w:sz w:val="28"/>
          <w:szCs w:val="28"/>
        </w:rPr>
      </w:pPr>
    </w:p>
    <w:p w:rsidR="00456277" w:rsidRDefault="00456277" w:rsidP="000B15E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456277" w:rsidRPr="00EA6D2E" w:rsidRDefault="00456277" w:rsidP="000B15EE">
      <w:pPr>
        <w:jc w:val="center"/>
        <w:rPr>
          <w:b/>
          <w:bCs/>
          <w:sz w:val="28"/>
          <w:szCs w:val="28"/>
        </w:rPr>
      </w:pPr>
    </w:p>
    <w:p w:rsidR="00456277" w:rsidRPr="003C7A91" w:rsidRDefault="00456277" w:rsidP="003C7A91">
      <w:pPr>
        <w:suppressAutoHyphens/>
        <w:rPr>
          <w:sz w:val="28"/>
          <w:szCs w:val="28"/>
        </w:rPr>
      </w:pPr>
      <w:r w:rsidRPr="003C7A91">
        <w:rPr>
          <w:b/>
          <w:bCs/>
          <w:sz w:val="28"/>
          <w:szCs w:val="28"/>
        </w:rPr>
        <w:t xml:space="preserve">от 13 июля 2010 года   №  </w:t>
      </w:r>
      <w:r>
        <w:rPr>
          <w:b/>
          <w:bCs/>
          <w:sz w:val="28"/>
          <w:szCs w:val="28"/>
        </w:rPr>
        <w:t>189</w:t>
      </w:r>
    </w:p>
    <w:p w:rsidR="00456277" w:rsidRPr="003C7A91" w:rsidRDefault="00456277" w:rsidP="009C65E1">
      <w:pPr>
        <w:jc w:val="both"/>
        <w:rPr>
          <w:sz w:val="28"/>
          <w:szCs w:val="28"/>
        </w:rPr>
      </w:pPr>
    </w:p>
    <w:p w:rsidR="00456277" w:rsidRPr="003C7A91" w:rsidRDefault="00456277" w:rsidP="009C65E1">
      <w:pPr>
        <w:jc w:val="both"/>
        <w:rPr>
          <w:b/>
          <w:bCs/>
          <w:sz w:val="28"/>
          <w:szCs w:val="28"/>
        </w:rPr>
      </w:pPr>
      <w:r w:rsidRPr="003C7A91">
        <w:rPr>
          <w:b/>
          <w:bCs/>
          <w:sz w:val="28"/>
          <w:szCs w:val="28"/>
        </w:rPr>
        <w:t>Об утверждении структуры администрации</w:t>
      </w:r>
    </w:p>
    <w:p w:rsidR="00456277" w:rsidRDefault="00456277" w:rsidP="009C65E1">
      <w:pPr>
        <w:jc w:val="both"/>
        <w:rPr>
          <w:b/>
          <w:bCs/>
          <w:sz w:val="28"/>
          <w:szCs w:val="28"/>
        </w:rPr>
      </w:pPr>
      <w:r w:rsidRPr="003C7A91">
        <w:rPr>
          <w:b/>
          <w:bCs/>
          <w:sz w:val="28"/>
          <w:szCs w:val="28"/>
        </w:rPr>
        <w:t>МО «Кингисеппское городское поселение»</w:t>
      </w:r>
    </w:p>
    <w:p w:rsidR="00456277" w:rsidRPr="003C7A91" w:rsidRDefault="00456277" w:rsidP="009C65E1">
      <w:pPr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>в новой редакции</w:t>
      </w:r>
    </w:p>
    <w:p w:rsidR="00456277" w:rsidRPr="003C7A91" w:rsidRDefault="00456277" w:rsidP="009C65E1">
      <w:pPr>
        <w:jc w:val="both"/>
        <w:rPr>
          <w:sz w:val="28"/>
          <w:szCs w:val="28"/>
        </w:rPr>
      </w:pPr>
    </w:p>
    <w:p w:rsidR="00456277" w:rsidRPr="00FF7D40" w:rsidRDefault="00456277" w:rsidP="003C7A91">
      <w:pPr>
        <w:ind w:firstLine="708"/>
        <w:jc w:val="both"/>
        <w:rPr>
          <w:sz w:val="28"/>
          <w:szCs w:val="28"/>
        </w:rPr>
      </w:pPr>
      <w:r w:rsidRPr="003C7A91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3C7A91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3C7A91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3C7A91">
        <w:rPr>
          <w:sz w:val="28"/>
          <w:szCs w:val="28"/>
        </w:rPr>
        <w:t xml:space="preserve"> от 06.10.2003</w:t>
      </w:r>
      <w:r>
        <w:rPr>
          <w:sz w:val="28"/>
          <w:szCs w:val="28"/>
        </w:rPr>
        <w:t xml:space="preserve"> </w:t>
      </w:r>
      <w:r w:rsidRPr="003C7A91">
        <w:rPr>
          <w:sz w:val="28"/>
          <w:szCs w:val="28"/>
        </w:rPr>
        <w:t xml:space="preserve">г. № 131-ФЗ «Об общих принципах организации местного самоуправления в </w:t>
      </w:r>
      <w:r w:rsidRPr="00FF7D40">
        <w:rPr>
          <w:sz w:val="28"/>
          <w:szCs w:val="28"/>
        </w:rPr>
        <w:t xml:space="preserve">Российской </w:t>
      </w:r>
      <w:r w:rsidRPr="004E2A51">
        <w:rPr>
          <w:sz w:val="28"/>
          <w:szCs w:val="28"/>
        </w:rPr>
        <w:t>Федерации», п. 4 ч. 2 статьи 51, п. 5 статьи 59 Устава муниципального</w:t>
      </w:r>
      <w:r w:rsidRPr="00FF7D40">
        <w:rPr>
          <w:sz w:val="28"/>
          <w:szCs w:val="28"/>
        </w:rPr>
        <w:t xml:space="preserve"> образования «Кингисеппское городское поселение» муниципального образования «Кингисеппский муниципальный район» Ленинградской области, утвержденным решением Совета депутатов муниципального образования «Кингисеппское городское поселение» муниципального образования «Кингисеппский муниципальный район» Ленинградской области от 20.03.2009 г. № 568,</w:t>
      </w:r>
    </w:p>
    <w:p w:rsidR="00456277" w:rsidRPr="00732D74" w:rsidRDefault="00456277" w:rsidP="003C7A91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</w:t>
      </w:r>
      <w:r w:rsidRPr="00732D74">
        <w:rPr>
          <w:sz w:val="28"/>
          <w:szCs w:val="28"/>
        </w:rPr>
        <w:t xml:space="preserve"> «Кин</w:t>
      </w:r>
      <w:r>
        <w:rPr>
          <w:sz w:val="28"/>
          <w:szCs w:val="28"/>
        </w:rPr>
        <w:t>гисеппское городское поселение»</w:t>
      </w:r>
    </w:p>
    <w:p w:rsidR="00456277" w:rsidRPr="00732D74" w:rsidRDefault="00456277" w:rsidP="003C7A91">
      <w:pPr>
        <w:tabs>
          <w:tab w:val="left" w:pos="991"/>
        </w:tabs>
        <w:jc w:val="both"/>
        <w:rPr>
          <w:sz w:val="28"/>
          <w:szCs w:val="28"/>
        </w:rPr>
      </w:pPr>
    </w:p>
    <w:p w:rsidR="00456277" w:rsidRDefault="00456277" w:rsidP="003C7A91">
      <w:pPr>
        <w:suppressAutoHyphens/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456277" w:rsidRPr="00912221" w:rsidRDefault="00456277" w:rsidP="003C7A91">
      <w:pPr>
        <w:suppressAutoHyphens/>
        <w:jc w:val="both"/>
        <w:rPr>
          <w:b/>
          <w:bCs/>
          <w:sz w:val="28"/>
          <w:szCs w:val="28"/>
        </w:rPr>
      </w:pPr>
    </w:p>
    <w:p w:rsidR="00456277" w:rsidRDefault="00456277" w:rsidP="000B15EE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3C7A91">
        <w:rPr>
          <w:sz w:val="28"/>
          <w:szCs w:val="28"/>
        </w:rPr>
        <w:t xml:space="preserve">Утвердить структуру администрации муниципального образования «Кингисеппское городское поселение» муниципального образования «Кингисеппский муниципальный район» Ленинградской области </w:t>
      </w:r>
      <w:r w:rsidRPr="00CF48E9">
        <w:rPr>
          <w:sz w:val="28"/>
          <w:szCs w:val="28"/>
        </w:rPr>
        <w:t>в новой редакции</w:t>
      </w:r>
      <w:r w:rsidRPr="003C7A91">
        <w:rPr>
          <w:sz w:val="28"/>
          <w:szCs w:val="28"/>
        </w:rPr>
        <w:t xml:space="preserve"> согласно приложению.</w:t>
      </w:r>
    </w:p>
    <w:p w:rsidR="00456277" w:rsidRDefault="00456277" w:rsidP="000B15EE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3C7A91">
        <w:rPr>
          <w:sz w:val="28"/>
          <w:szCs w:val="28"/>
        </w:rPr>
        <w:t xml:space="preserve">Признать утратившим силу решение Совета депутатов муниципального образования «Кингисеппское городское поселение» муниципального образования «Кингисеппский  муниципальный район» Ленинградской области от 05.02.2010г. </w:t>
      </w:r>
      <w:r w:rsidRPr="00CF48E9">
        <w:rPr>
          <w:sz w:val="28"/>
          <w:szCs w:val="28"/>
        </w:rPr>
        <w:t xml:space="preserve">№ 67 «Об утверждении структуры органов местного самоуправления МО </w:t>
      </w:r>
      <w:r>
        <w:rPr>
          <w:sz w:val="28"/>
          <w:szCs w:val="28"/>
        </w:rPr>
        <w:t>«</w:t>
      </w:r>
      <w:r w:rsidRPr="00CF48E9">
        <w:rPr>
          <w:sz w:val="28"/>
          <w:szCs w:val="28"/>
        </w:rPr>
        <w:t>Кингисеппское городское поселение</w:t>
      </w:r>
      <w:r>
        <w:rPr>
          <w:sz w:val="28"/>
          <w:szCs w:val="28"/>
        </w:rPr>
        <w:t>»</w:t>
      </w:r>
      <w:r w:rsidRPr="00CF48E9">
        <w:rPr>
          <w:sz w:val="28"/>
          <w:szCs w:val="28"/>
        </w:rPr>
        <w:t xml:space="preserve"> в новой редакции».</w:t>
      </w:r>
    </w:p>
    <w:p w:rsidR="00456277" w:rsidRDefault="00456277" w:rsidP="000B15EE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3C7A91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настоящего</w:t>
      </w:r>
      <w:r w:rsidRPr="003C7A91">
        <w:rPr>
          <w:sz w:val="28"/>
          <w:szCs w:val="28"/>
        </w:rPr>
        <w:t xml:space="preserve"> решения возложить на главу администрации МО «Кингисеппское городское поселение» Е.Г. Антонову.</w:t>
      </w:r>
    </w:p>
    <w:p w:rsidR="00456277" w:rsidRPr="003C7A91" w:rsidRDefault="00456277" w:rsidP="000B15EE">
      <w:pPr>
        <w:numPr>
          <w:ilvl w:val="0"/>
          <w:numId w:val="1"/>
        </w:numPr>
        <w:ind w:left="426" w:hanging="426"/>
        <w:jc w:val="both"/>
        <w:rPr>
          <w:sz w:val="28"/>
          <w:szCs w:val="28"/>
        </w:rPr>
      </w:pPr>
      <w:r w:rsidRPr="00B55602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за исполнением настоящего решения </w:t>
      </w:r>
      <w:r w:rsidRPr="00A80530">
        <w:rPr>
          <w:sz w:val="28"/>
          <w:szCs w:val="28"/>
        </w:rPr>
        <w:t xml:space="preserve">возложить </w:t>
      </w:r>
      <w:r w:rsidRPr="003C7A91">
        <w:rPr>
          <w:sz w:val="28"/>
          <w:szCs w:val="28"/>
        </w:rPr>
        <w:t>на постоянную депутатскую комиссию</w:t>
      </w:r>
      <w:r>
        <w:rPr>
          <w:sz w:val="28"/>
          <w:szCs w:val="28"/>
        </w:rPr>
        <w:t xml:space="preserve"> по </w:t>
      </w:r>
      <w:r w:rsidRPr="003C7A91">
        <w:rPr>
          <w:sz w:val="28"/>
          <w:szCs w:val="28"/>
        </w:rPr>
        <w:t>организационно-правов</w:t>
      </w:r>
      <w:r>
        <w:rPr>
          <w:sz w:val="28"/>
          <w:szCs w:val="28"/>
        </w:rPr>
        <w:t>ым вопросам и депутатской этике</w:t>
      </w:r>
      <w:r w:rsidRPr="003C7A91">
        <w:rPr>
          <w:sz w:val="28"/>
          <w:szCs w:val="28"/>
        </w:rPr>
        <w:t>.</w:t>
      </w:r>
    </w:p>
    <w:p w:rsidR="00456277" w:rsidRPr="003C7A91" w:rsidRDefault="00456277" w:rsidP="009C65E1">
      <w:pPr>
        <w:jc w:val="both"/>
        <w:rPr>
          <w:sz w:val="28"/>
          <w:szCs w:val="28"/>
        </w:rPr>
      </w:pPr>
    </w:p>
    <w:p w:rsidR="00456277" w:rsidRPr="003C7A91" w:rsidRDefault="00456277" w:rsidP="009C65E1">
      <w:pPr>
        <w:jc w:val="both"/>
        <w:rPr>
          <w:sz w:val="28"/>
          <w:szCs w:val="28"/>
        </w:rPr>
      </w:pPr>
    </w:p>
    <w:p w:rsidR="00456277" w:rsidRDefault="00456277" w:rsidP="003C7A91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Глава </w:t>
      </w:r>
    </w:p>
    <w:p w:rsidR="00456277" w:rsidRPr="003C7A91" w:rsidRDefault="00456277" w:rsidP="003C7A91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МО «Кингисеппское городское поселение»         </w:t>
      </w:r>
      <w:r>
        <w:rPr>
          <w:sz w:val="28"/>
          <w:szCs w:val="28"/>
        </w:rPr>
        <w:t xml:space="preserve"> </w:t>
      </w:r>
      <w:r w:rsidRPr="00732D7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</w:t>
      </w:r>
      <w:r w:rsidRPr="00732D74">
        <w:rPr>
          <w:sz w:val="28"/>
          <w:szCs w:val="28"/>
        </w:rPr>
        <w:t xml:space="preserve">          А.И. Невский</w:t>
      </w:r>
    </w:p>
    <w:sectPr w:rsidR="00456277" w:rsidRPr="003C7A91" w:rsidSect="000B15EE">
      <w:pgSz w:w="11906" w:h="16838"/>
      <w:pgMar w:top="540" w:right="746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4003B"/>
    <w:multiLevelType w:val="hybridMultilevel"/>
    <w:tmpl w:val="0868C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65E1"/>
    <w:rsid w:val="00042F8F"/>
    <w:rsid w:val="000B15EE"/>
    <w:rsid w:val="001C0A77"/>
    <w:rsid w:val="001C2363"/>
    <w:rsid w:val="002109E1"/>
    <w:rsid w:val="00223BE9"/>
    <w:rsid w:val="0038144F"/>
    <w:rsid w:val="003C7A91"/>
    <w:rsid w:val="003D77A6"/>
    <w:rsid w:val="00456277"/>
    <w:rsid w:val="004E2A51"/>
    <w:rsid w:val="004F5483"/>
    <w:rsid w:val="004F5B46"/>
    <w:rsid w:val="0052666B"/>
    <w:rsid w:val="00564E9F"/>
    <w:rsid w:val="00601774"/>
    <w:rsid w:val="0064748E"/>
    <w:rsid w:val="00690227"/>
    <w:rsid w:val="00732D74"/>
    <w:rsid w:val="008C59AC"/>
    <w:rsid w:val="00912221"/>
    <w:rsid w:val="00972856"/>
    <w:rsid w:val="009C65E1"/>
    <w:rsid w:val="009F356E"/>
    <w:rsid w:val="00A04F92"/>
    <w:rsid w:val="00A755B7"/>
    <w:rsid w:val="00A80530"/>
    <w:rsid w:val="00AD4E20"/>
    <w:rsid w:val="00AF152A"/>
    <w:rsid w:val="00B55602"/>
    <w:rsid w:val="00B838AD"/>
    <w:rsid w:val="00BA195B"/>
    <w:rsid w:val="00CF48E9"/>
    <w:rsid w:val="00D31E75"/>
    <w:rsid w:val="00DA100D"/>
    <w:rsid w:val="00DB24AF"/>
    <w:rsid w:val="00E86D98"/>
    <w:rsid w:val="00EA6D2E"/>
    <w:rsid w:val="00EC6374"/>
    <w:rsid w:val="00F86560"/>
    <w:rsid w:val="00FC0E62"/>
    <w:rsid w:val="00FF7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99"/>
    <w:rsid w:val="003C7A9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276</Words>
  <Characters>1576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ПРОЕКТ</dc:title>
  <dc:subject/>
  <dc:creator>Tatiana.Mizerovskaya</dc:creator>
  <cp:keywords/>
  <dc:description/>
  <cp:lastModifiedBy>User</cp:lastModifiedBy>
  <cp:revision>2</cp:revision>
  <cp:lastPrinted>2010-07-12T04:25:00Z</cp:lastPrinted>
  <dcterms:created xsi:type="dcterms:W3CDTF">2010-07-15T11:24:00Z</dcterms:created>
  <dcterms:modified xsi:type="dcterms:W3CDTF">2010-07-15T11:24:00Z</dcterms:modified>
</cp:coreProperties>
</file>