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0B6" w:rsidRDefault="00F600B6" w:rsidP="000F76E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F600B6" w:rsidRDefault="00F600B6" w:rsidP="000F76E4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F600B6" w:rsidRDefault="00F600B6" w:rsidP="000F76E4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F600B6" w:rsidRDefault="00F600B6" w:rsidP="000F76E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F600B6" w:rsidRDefault="00F600B6" w:rsidP="000F76E4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F600B6" w:rsidRDefault="00F600B6" w:rsidP="000F76E4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F600B6" w:rsidRDefault="00F600B6" w:rsidP="000F76E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F600B6" w:rsidRDefault="00F600B6" w:rsidP="000F76E4">
      <w:pPr>
        <w:jc w:val="center"/>
        <w:rPr>
          <w:b/>
          <w:bCs/>
          <w:sz w:val="28"/>
          <w:szCs w:val="28"/>
        </w:rPr>
      </w:pPr>
    </w:p>
    <w:p w:rsidR="00F600B6" w:rsidRDefault="00F600B6" w:rsidP="000F76E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F600B6" w:rsidRPr="00EA6D2E" w:rsidRDefault="00F600B6" w:rsidP="000F76E4">
      <w:pPr>
        <w:jc w:val="center"/>
        <w:rPr>
          <w:b/>
          <w:bCs/>
          <w:sz w:val="28"/>
          <w:szCs w:val="28"/>
        </w:rPr>
      </w:pPr>
    </w:p>
    <w:p w:rsidR="00F600B6" w:rsidRPr="00C14075" w:rsidRDefault="00F600B6" w:rsidP="00DA5A6F">
      <w:pPr>
        <w:suppressAutoHyphens/>
        <w:rPr>
          <w:b/>
          <w:bCs/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186</w:t>
      </w:r>
    </w:p>
    <w:p w:rsidR="00F600B6" w:rsidRPr="007B7E7B" w:rsidRDefault="00F600B6" w:rsidP="00DA5A6F">
      <w:pPr>
        <w:suppressAutoHyphens/>
        <w:rPr>
          <w:sz w:val="28"/>
          <w:szCs w:val="28"/>
        </w:rPr>
      </w:pPr>
    </w:p>
    <w:p w:rsidR="00F600B6" w:rsidRPr="001471C2" w:rsidRDefault="00F600B6" w:rsidP="00C45D19">
      <w:pPr>
        <w:rPr>
          <w:b/>
          <w:bCs/>
          <w:sz w:val="28"/>
          <w:szCs w:val="28"/>
        </w:rPr>
      </w:pPr>
      <w:r w:rsidRPr="001471C2">
        <w:rPr>
          <w:b/>
          <w:bCs/>
          <w:sz w:val="28"/>
          <w:szCs w:val="28"/>
        </w:rPr>
        <w:t>О внесении изменений в Устав</w:t>
      </w:r>
    </w:p>
    <w:p w:rsidR="00F600B6" w:rsidRPr="001471C2" w:rsidRDefault="00F600B6" w:rsidP="00C45D19">
      <w:pPr>
        <w:rPr>
          <w:b/>
          <w:bCs/>
          <w:sz w:val="28"/>
          <w:szCs w:val="28"/>
        </w:rPr>
      </w:pPr>
      <w:r w:rsidRPr="001471C2">
        <w:rPr>
          <w:b/>
          <w:bCs/>
          <w:sz w:val="28"/>
          <w:szCs w:val="28"/>
        </w:rPr>
        <w:t xml:space="preserve">муниципального образования </w:t>
      </w:r>
    </w:p>
    <w:p w:rsidR="00F600B6" w:rsidRPr="001471C2" w:rsidRDefault="00F600B6" w:rsidP="00C45D1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1471C2">
        <w:rPr>
          <w:b/>
          <w:bCs/>
          <w:sz w:val="28"/>
          <w:szCs w:val="28"/>
        </w:rPr>
        <w:t>Кингисеппское городское поселение</w:t>
      </w:r>
      <w:r>
        <w:rPr>
          <w:b/>
          <w:bCs/>
          <w:sz w:val="28"/>
          <w:szCs w:val="28"/>
        </w:rPr>
        <w:t>»</w:t>
      </w:r>
    </w:p>
    <w:p w:rsidR="00F600B6" w:rsidRPr="001471C2" w:rsidRDefault="00F600B6" w:rsidP="00C45D19">
      <w:pPr>
        <w:rPr>
          <w:b/>
          <w:bCs/>
          <w:sz w:val="28"/>
          <w:szCs w:val="28"/>
        </w:rPr>
      </w:pPr>
      <w:r w:rsidRPr="001471C2">
        <w:rPr>
          <w:b/>
          <w:bCs/>
          <w:sz w:val="28"/>
          <w:szCs w:val="28"/>
        </w:rPr>
        <w:t>муниципального образования</w:t>
      </w:r>
    </w:p>
    <w:p w:rsidR="00F600B6" w:rsidRPr="001471C2" w:rsidRDefault="00F600B6" w:rsidP="00C45D19">
      <w:pPr>
        <w:rPr>
          <w:b/>
          <w:bCs/>
          <w:sz w:val="28"/>
          <w:szCs w:val="28"/>
        </w:rPr>
      </w:pPr>
      <w:r w:rsidRPr="001471C2">
        <w:rPr>
          <w:b/>
          <w:bCs/>
          <w:sz w:val="28"/>
          <w:szCs w:val="28"/>
        </w:rPr>
        <w:t>«Кингисеппский муниципальный район»</w:t>
      </w:r>
    </w:p>
    <w:p w:rsidR="00F600B6" w:rsidRPr="001471C2" w:rsidRDefault="00F600B6" w:rsidP="00C45D19">
      <w:pPr>
        <w:rPr>
          <w:b/>
          <w:bCs/>
          <w:sz w:val="28"/>
          <w:szCs w:val="28"/>
        </w:rPr>
      </w:pPr>
      <w:r w:rsidRPr="001471C2">
        <w:rPr>
          <w:b/>
          <w:bCs/>
          <w:sz w:val="28"/>
          <w:szCs w:val="28"/>
        </w:rPr>
        <w:t>Ленинградской области</w:t>
      </w:r>
    </w:p>
    <w:p w:rsidR="00F600B6" w:rsidRPr="001471C2" w:rsidRDefault="00F600B6" w:rsidP="00C45D19">
      <w:pPr>
        <w:rPr>
          <w:sz w:val="28"/>
          <w:szCs w:val="28"/>
        </w:rPr>
      </w:pPr>
    </w:p>
    <w:p w:rsidR="00F600B6" w:rsidRPr="001471C2" w:rsidRDefault="00F600B6" w:rsidP="001471C2">
      <w:pPr>
        <w:ind w:firstLine="708"/>
        <w:jc w:val="both"/>
        <w:rPr>
          <w:sz w:val="28"/>
          <w:szCs w:val="28"/>
        </w:rPr>
      </w:pPr>
      <w:r w:rsidRPr="001471C2">
        <w:rPr>
          <w:sz w:val="28"/>
          <w:szCs w:val="28"/>
        </w:rPr>
        <w:t xml:space="preserve">В связи с приведением Устава муниципального образования "Кингисеппское городское поселение" муниципального образования «Кингисеппский муниципальный район» Ленинградской области в соответствие с действующим </w:t>
      </w:r>
      <w:r>
        <w:rPr>
          <w:sz w:val="28"/>
          <w:szCs w:val="28"/>
        </w:rPr>
        <w:t xml:space="preserve">законодательством Российской Федерации, </w:t>
      </w:r>
      <w:r w:rsidRPr="00CC6507">
        <w:rPr>
          <w:sz w:val="28"/>
          <w:szCs w:val="28"/>
          <w:lang w:eastAsia="ar-SA"/>
        </w:rPr>
        <w:t>Федеральн</w:t>
      </w:r>
      <w:r>
        <w:rPr>
          <w:sz w:val="28"/>
          <w:szCs w:val="28"/>
          <w:lang w:eastAsia="ar-SA"/>
        </w:rPr>
        <w:t>ым законом</w:t>
      </w:r>
      <w:r w:rsidRPr="00CC6507">
        <w:rPr>
          <w:sz w:val="28"/>
          <w:szCs w:val="28"/>
          <w:lang w:eastAsia="ar-SA"/>
        </w:rPr>
        <w:t xml:space="preserve"> от 06.10.2003 года № 131–ФЗ «Об общих принципах организации местного самоуправления в Р</w:t>
      </w:r>
      <w:r>
        <w:rPr>
          <w:sz w:val="28"/>
          <w:szCs w:val="28"/>
          <w:lang w:eastAsia="ar-SA"/>
        </w:rPr>
        <w:t xml:space="preserve">оссийской </w:t>
      </w:r>
      <w:r w:rsidRPr="00CC6507">
        <w:rPr>
          <w:sz w:val="28"/>
          <w:szCs w:val="28"/>
          <w:lang w:eastAsia="ar-SA"/>
        </w:rPr>
        <w:t>Ф</w:t>
      </w:r>
      <w:r>
        <w:rPr>
          <w:sz w:val="28"/>
          <w:szCs w:val="28"/>
          <w:lang w:eastAsia="ar-SA"/>
        </w:rPr>
        <w:t>едерации</w:t>
      </w:r>
      <w:r w:rsidRPr="00CC6507">
        <w:rPr>
          <w:sz w:val="28"/>
          <w:szCs w:val="28"/>
          <w:lang w:eastAsia="ar-SA"/>
        </w:rPr>
        <w:t>»</w:t>
      </w:r>
      <w:r>
        <w:rPr>
          <w:sz w:val="28"/>
          <w:szCs w:val="28"/>
        </w:rPr>
        <w:t>,</w:t>
      </w:r>
    </w:p>
    <w:p w:rsidR="00F600B6" w:rsidRPr="001471C2" w:rsidRDefault="00F600B6" w:rsidP="001471C2">
      <w:pPr>
        <w:jc w:val="both"/>
        <w:rPr>
          <w:sz w:val="28"/>
          <w:szCs w:val="28"/>
        </w:rPr>
      </w:pPr>
      <w:r w:rsidRPr="001471C2">
        <w:rPr>
          <w:sz w:val="28"/>
          <w:szCs w:val="28"/>
        </w:rPr>
        <w:t>Совет депутатов МО «Кингисеппское городское поселение»</w:t>
      </w:r>
    </w:p>
    <w:p w:rsidR="00F600B6" w:rsidRPr="001471C2" w:rsidRDefault="00F600B6" w:rsidP="001471C2">
      <w:pPr>
        <w:ind w:firstLine="900"/>
        <w:jc w:val="both"/>
        <w:rPr>
          <w:sz w:val="28"/>
          <w:szCs w:val="28"/>
        </w:rPr>
      </w:pPr>
    </w:p>
    <w:p w:rsidR="00F600B6" w:rsidRPr="001471C2" w:rsidRDefault="00F600B6" w:rsidP="001471C2">
      <w:pPr>
        <w:jc w:val="both"/>
        <w:rPr>
          <w:b/>
          <w:bCs/>
          <w:sz w:val="28"/>
          <w:szCs w:val="28"/>
        </w:rPr>
      </w:pPr>
      <w:r w:rsidRPr="001471C2">
        <w:rPr>
          <w:b/>
          <w:bCs/>
          <w:sz w:val="28"/>
          <w:szCs w:val="28"/>
        </w:rPr>
        <w:t>Р Е Ш И Л:</w:t>
      </w:r>
    </w:p>
    <w:p w:rsidR="00F600B6" w:rsidRPr="001471C2" w:rsidRDefault="00F600B6" w:rsidP="00C41062">
      <w:pPr>
        <w:jc w:val="both"/>
        <w:rPr>
          <w:sz w:val="28"/>
          <w:szCs w:val="28"/>
        </w:rPr>
      </w:pPr>
    </w:p>
    <w:p w:rsidR="00F600B6" w:rsidRPr="001471C2" w:rsidRDefault="00F600B6" w:rsidP="001471C2">
      <w:pPr>
        <w:numPr>
          <w:ilvl w:val="0"/>
          <w:numId w:val="3"/>
        </w:numPr>
        <w:tabs>
          <w:tab w:val="clear" w:pos="720"/>
        </w:tabs>
        <w:ind w:left="360"/>
        <w:jc w:val="both"/>
        <w:rPr>
          <w:sz w:val="28"/>
          <w:szCs w:val="28"/>
        </w:rPr>
      </w:pPr>
      <w:r w:rsidRPr="001471C2">
        <w:rPr>
          <w:sz w:val="28"/>
          <w:szCs w:val="28"/>
        </w:rPr>
        <w:t>Внести в Устав муниципального образования "Кингисеппское городское поселение» муниципального образования «Кингисеппский муниципальный район" Ленинградской области, утвержденный решением Совета депута</w:t>
      </w:r>
      <w:r>
        <w:rPr>
          <w:sz w:val="28"/>
          <w:szCs w:val="28"/>
        </w:rPr>
        <w:t>тов МО «</w:t>
      </w:r>
      <w:r w:rsidRPr="001471C2">
        <w:rPr>
          <w:sz w:val="28"/>
          <w:szCs w:val="28"/>
        </w:rPr>
        <w:t xml:space="preserve">Кингисеппское </w:t>
      </w:r>
      <w:r>
        <w:rPr>
          <w:sz w:val="28"/>
          <w:szCs w:val="28"/>
        </w:rPr>
        <w:t>городское поселение»</w:t>
      </w:r>
      <w:r w:rsidRPr="001471C2">
        <w:rPr>
          <w:sz w:val="28"/>
          <w:szCs w:val="28"/>
        </w:rPr>
        <w:t xml:space="preserve"> от 20 марта 2009 года № 568, следующие изменения:</w:t>
      </w:r>
    </w:p>
    <w:p w:rsidR="00F600B6" w:rsidRPr="001471C2" w:rsidRDefault="00F600B6" w:rsidP="001471C2">
      <w:pPr>
        <w:autoSpaceDE w:val="0"/>
        <w:autoSpaceDN w:val="0"/>
        <w:adjustRightInd w:val="0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Pr="001471C2">
        <w:rPr>
          <w:b/>
          <w:bCs/>
          <w:sz w:val="28"/>
          <w:szCs w:val="28"/>
        </w:rPr>
        <w:t>)  в статье 9:</w:t>
      </w:r>
    </w:p>
    <w:p w:rsidR="00F600B6" w:rsidRPr="001471C2" w:rsidRDefault="00F600B6" w:rsidP="007B37AE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часть 1 </w:t>
      </w:r>
      <w:r w:rsidRPr="001471C2">
        <w:rPr>
          <w:sz w:val="28"/>
          <w:szCs w:val="28"/>
        </w:rPr>
        <w:t xml:space="preserve">дополнить </w:t>
      </w:r>
      <w:r>
        <w:rPr>
          <w:sz w:val="28"/>
          <w:szCs w:val="28"/>
        </w:rPr>
        <w:t>пунктом 31</w:t>
      </w:r>
      <w:r w:rsidRPr="001471C2">
        <w:rPr>
          <w:sz w:val="28"/>
          <w:szCs w:val="28"/>
        </w:rPr>
        <w:t xml:space="preserve"> следующего содержания:</w:t>
      </w:r>
    </w:p>
    <w:p w:rsidR="00F600B6" w:rsidRPr="001471C2" w:rsidRDefault="00F600B6" w:rsidP="001471C2">
      <w:pPr>
        <w:ind w:left="360"/>
        <w:jc w:val="both"/>
        <w:rPr>
          <w:b/>
          <w:bCs/>
          <w:sz w:val="28"/>
          <w:szCs w:val="28"/>
        </w:rPr>
      </w:pPr>
      <w:r w:rsidRPr="001471C2">
        <w:rPr>
          <w:sz w:val="28"/>
          <w:szCs w:val="28"/>
        </w:rPr>
        <w:t xml:space="preserve"> «</w:t>
      </w:r>
      <w:r>
        <w:rPr>
          <w:sz w:val="28"/>
          <w:szCs w:val="28"/>
        </w:rPr>
        <w:t>оказание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 № 7-ФЗ                           «О некоммерческих организациях»;</w:t>
      </w:r>
    </w:p>
    <w:p w:rsidR="00F600B6" w:rsidRPr="001471C2" w:rsidRDefault="00F600B6" w:rsidP="001471C2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Pr="001471C2">
        <w:rPr>
          <w:b/>
          <w:bCs/>
          <w:sz w:val="28"/>
          <w:szCs w:val="28"/>
        </w:rPr>
        <w:t xml:space="preserve">) </w:t>
      </w:r>
      <w:r>
        <w:rPr>
          <w:b/>
          <w:bCs/>
          <w:sz w:val="28"/>
          <w:szCs w:val="28"/>
        </w:rPr>
        <w:t>в статье 72:</w:t>
      </w:r>
    </w:p>
    <w:p w:rsidR="00F600B6" w:rsidRPr="001471C2" w:rsidRDefault="00F600B6" w:rsidP="00FF1F8D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часть 3 </w:t>
      </w:r>
      <w:r w:rsidRPr="001471C2">
        <w:rPr>
          <w:sz w:val="28"/>
          <w:szCs w:val="28"/>
        </w:rPr>
        <w:t xml:space="preserve">дополнить </w:t>
      </w:r>
      <w:r>
        <w:rPr>
          <w:sz w:val="28"/>
          <w:szCs w:val="28"/>
        </w:rPr>
        <w:t>пунктом 25</w:t>
      </w:r>
      <w:r w:rsidRPr="001471C2">
        <w:rPr>
          <w:sz w:val="28"/>
          <w:szCs w:val="28"/>
        </w:rPr>
        <w:t xml:space="preserve"> следующего содержания:</w:t>
      </w:r>
    </w:p>
    <w:p w:rsidR="00F600B6" w:rsidRPr="001471C2" w:rsidRDefault="00F600B6" w:rsidP="00FF1F8D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«имущество, предназначенное для оказания поддержки социально  ориентированным некоммерческим организациям, осуществляющим деятельность на территории  МО "Кингисеппское городское поселение" «Кингисеппское городское поселение»;</w:t>
      </w:r>
    </w:p>
    <w:p w:rsidR="00F600B6" w:rsidRPr="001471C2" w:rsidRDefault="00F600B6" w:rsidP="000F76E4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8"/>
          <w:szCs w:val="28"/>
        </w:rPr>
      </w:pPr>
      <w:r w:rsidRPr="001471C2">
        <w:rPr>
          <w:sz w:val="28"/>
          <w:szCs w:val="28"/>
        </w:rPr>
        <w:t>Главе МО "Кингисеппское городское поселение" зарегистрировать Устав муниципального образования «Кингисеппское городское поселение» муниципального образования «Кингисеппский муниципальный район» Ленинградской области в новой редакции в отделе международной и правовой помощи, юридической экспертизы и федерального регистра нормативных правовых актов Санкт-Петербурга и Ленинградской области Главного управления министерства юстиции Российской Федерации по Северо-Западному федеральному округу.</w:t>
      </w:r>
    </w:p>
    <w:p w:rsidR="00F600B6" w:rsidRPr="001471C2" w:rsidRDefault="00F600B6" w:rsidP="001471C2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 w:rsidRPr="001471C2">
        <w:rPr>
          <w:sz w:val="28"/>
          <w:szCs w:val="28"/>
        </w:rPr>
        <w:t>Настоящее решение вступает в силу после официального опубликования  в средствах массовой информации.</w:t>
      </w:r>
    </w:p>
    <w:p w:rsidR="00F600B6" w:rsidRPr="001471C2" w:rsidRDefault="00F600B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600B6" w:rsidRDefault="00F600B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600B6" w:rsidRPr="001471C2" w:rsidRDefault="00F600B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600B6" w:rsidRPr="001471C2" w:rsidRDefault="00F600B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600B6" w:rsidRPr="001471C2" w:rsidRDefault="00F600B6" w:rsidP="001471C2">
      <w:pPr>
        <w:jc w:val="both"/>
        <w:rPr>
          <w:sz w:val="28"/>
          <w:szCs w:val="28"/>
        </w:rPr>
      </w:pPr>
      <w:r w:rsidRPr="001471C2">
        <w:rPr>
          <w:sz w:val="28"/>
          <w:szCs w:val="28"/>
        </w:rPr>
        <w:t xml:space="preserve">Глава </w:t>
      </w:r>
    </w:p>
    <w:p w:rsidR="00F600B6" w:rsidRPr="001471C2" w:rsidRDefault="00F600B6" w:rsidP="00DA5A6F">
      <w:pPr>
        <w:jc w:val="both"/>
        <w:rPr>
          <w:sz w:val="28"/>
          <w:szCs w:val="28"/>
        </w:rPr>
      </w:pPr>
      <w:r w:rsidRPr="001471C2">
        <w:rPr>
          <w:sz w:val="28"/>
          <w:szCs w:val="28"/>
        </w:rPr>
        <w:t>МО «Кингисеппское городское поселение»                                   А.И. Невский</w:t>
      </w:r>
    </w:p>
    <w:sectPr w:rsidR="00F600B6" w:rsidRPr="001471C2" w:rsidSect="00F600B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0B6" w:rsidRDefault="00F600B6">
      <w:r>
        <w:separator/>
      </w:r>
    </w:p>
  </w:endnote>
  <w:endnote w:type="continuationSeparator" w:id="1">
    <w:p w:rsidR="00F600B6" w:rsidRDefault="00F60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0B6" w:rsidRDefault="00F600B6" w:rsidP="00BC7BFF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600B6" w:rsidRDefault="00F600B6" w:rsidP="001604F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0B6" w:rsidRDefault="00F600B6">
      <w:r>
        <w:separator/>
      </w:r>
    </w:p>
  </w:footnote>
  <w:footnote w:type="continuationSeparator" w:id="1">
    <w:p w:rsidR="00F600B6" w:rsidRDefault="00F600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6320F"/>
    <w:multiLevelType w:val="hybridMultilevel"/>
    <w:tmpl w:val="B6C2A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0565B5"/>
    <w:multiLevelType w:val="hybridMultilevel"/>
    <w:tmpl w:val="D8001C7E"/>
    <w:lvl w:ilvl="0" w:tplc="28583CEE">
      <w:start w:val="3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1961C9"/>
    <w:multiLevelType w:val="hybridMultilevel"/>
    <w:tmpl w:val="682023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5D19"/>
    <w:rsid w:val="0000009D"/>
    <w:rsid w:val="000136C9"/>
    <w:rsid w:val="000274C4"/>
    <w:rsid w:val="000300BD"/>
    <w:rsid w:val="00042B6D"/>
    <w:rsid w:val="000520ED"/>
    <w:rsid w:val="00064EA2"/>
    <w:rsid w:val="00076C94"/>
    <w:rsid w:val="000A2962"/>
    <w:rsid w:val="000C699F"/>
    <w:rsid w:val="000D0E2E"/>
    <w:rsid w:val="000F76E4"/>
    <w:rsid w:val="00100F5B"/>
    <w:rsid w:val="001033B5"/>
    <w:rsid w:val="00113AF1"/>
    <w:rsid w:val="0012060D"/>
    <w:rsid w:val="00131DCC"/>
    <w:rsid w:val="00140307"/>
    <w:rsid w:val="001471C2"/>
    <w:rsid w:val="001604F7"/>
    <w:rsid w:val="00160F0D"/>
    <w:rsid w:val="001725AB"/>
    <w:rsid w:val="00173884"/>
    <w:rsid w:val="00174C9B"/>
    <w:rsid w:val="00184D16"/>
    <w:rsid w:val="001B3ABB"/>
    <w:rsid w:val="001B5F89"/>
    <w:rsid w:val="001D0F90"/>
    <w:rsid w:val="00205B71"/>
    <w:rsid w:val="002111D5"/>
    <w:rsid w:val="0021420E"/>
    <w:rsid w:val="00223402"/>
    <w:rsid w:val="00252CF8"/>
    <w:rsid w:val="002606AD"/>
    <w:rsid w:val="0027501E"/>
    <w:rsid w:val="002A1108"/>
    <w:rsid w:val="002A14DE"/>
    <w:rsid w:val="002A6B80"/>
    <w:rsid w:val="002B4252"/>
    <w:rsid w:val="002B5A2B"/>
    <w:rsid w:val="002B720D"/>
    <w:rsid w:val="002C3385"/>
    <w:rsid w:val="002F550E"/>
    <w:rsid w:val="0030024E"/>
    <w:rsid w:val="003123DC"/>
    <w:rsid w:val="003141CF"/>
    <w:rsid w:val="00327D89"/>
    <w:rsid w:val="00330143"/>
    <w:rsid w:val="0034552F"/>
    <w:rsid w:val="00351756"/>
    <w:rsid w:val="003551DC"/>
    <w:rsid w:val="00371E33"/>
    <w:rsid w:val="003752CC"/>
    <w:rsid w:val="0037797F"/>
    <w:rsid w:val="003B4401"/>
    <w:rsid w:val="003C03FB"/>
    <w:rsid w:val="003C19DD"/>
    <w:rsid w:val="003D4F27"/>
    <w:rsid w:val="00404DF1"/>
    <w:rsid w:val="00423457"/>
    <w:rsid w:val="004406CB"/>
    <w:rsid w:val="0044265D"/>
    <w:rsid w:val="00447892"/>
    <w:rsid w:val="00451F6B"/>
    <w:rsid w:val="00452A70"/>
    <w:rsid w:val="00454696"/>
    <w:rsid w:val="004620AB"/>
    <w:rsid w:val="004709BD"/>
    <w:rsid w:val="0047638A"/>
    <w:rsid w:val="00477BF2"/>
    <w:rsid w:val="00487CB1"/>
    <w:rsid w:val="00496509"/>
    <w:rsid w:val="004A09B6"/>
    <w:rsid w:val="004B111E"/>
    <w:rsid w:val="004B2290"/>
    <w:rsid w:val="004C2194"/>
    <w:rsid w:val="004C29E0"/>
    <w:rsid w:val="004C44BE"/>
    <w:rsid w:val="004C5A8E"/>
    <w:rsid w:val="004D387E"/>
    <w:rsid w:val="004D7EEB"/>
    <w:rsid w:val="004F0D76"/>
    <w:rsid w:val="004F6482"/>
    <w:rsid w:val="00504ABC"/>
    <w:rsid w:val="00505B8A"/>
    <w:rsid w:val="005074C2"/>
    <w:rsid w:val="00507F86"/>
    <w:rsid w:val="0051359E"/>
    <w:rsid w:val="00514B35"/>
    <w:rsid w:val="00532508"/>
    <w:rsid w:val="005462A0"/>
    <w:rsid w:val="00552532"/>
    <w:rsid w:val="00571E8E"/>
    <w:rsid w:val="005727D3"/>
    <w:rsid w:val="0058096E"/>
    <w:rsid w:val="00590EE6"/>
    <w:rsid w:val="005915D6"/>
    <w:rsid w:val="00597866"/>
    <w:rsid w:val="00597B42"/>
    <w:rsid w:val="005A10BE"/>
    <w:rsid w:val="005E497F"/>
    <w:rsid w:val="005E4BCE"/>
    <w:rsid w:val="005E5955"/>
    <w:rsid w:val="00603361"/>
    <w:rsid w:val="00610620"/>
    <w:rsid w:val="00611E26"/>
    <w:rsid w:val="0061210F"/>
    <w:rsid w:val="006141CD"/>
    <w:rsid w:val="00622365"/>
    <w:rsid w:val="00641710"/>
    <w:rsid w:val="006520D4"/>
    <w:rsid w:val="00653C18"/>
    <w:rsid w:val="00656683"/>
    <w:rsid w:val="00656953"/>
    <w:rsid w:val="006761AE"/>
    <w:rsid w:val="006A5BCA"/>
    <w:rsid w:val="006B1FA9"/>
    <w:rsid w:val="006B2C91"/>
    <w:rsid w:val="006B7421"/>
    <w:rsid w:val="006C0A82"/>
    <w:rsid w:val="006C69AD"/>
    <w:rsid w:val="006D2523"/>
    <w:rsid w:val="006F2BDE"/>
    <w:rsid w:val="007043B5"/>
    <w:rsid w:val="00706366"/>
    <w:rsid w:val="00715E82"/>
    <w:rsid w:val="007169E3"/>
    <w:rsid w:val="00722DB9"/>
    <w:rsid w:val="00732E58"/>
    <w:rsid w:val="007369CD"/>
    <w:rsid w:val="00741B20"/>
    <w:rsid w:val="00742431"/>
    <w:rsid w:val="00753181"/>
    <w:rsid w:val="0075463B"/>
    <w:rsid w:val="00755EAA"/>
    <w:rsid w:val="00760A05"/>
    <w:rsid w:val="00762625"/>
    <w:rsid w:val="00764BC9"/>
    <w:rsid w:val="0076541A"/>
    <w:rsid w:val="007764C2"/>
    <w:rsid w:val="00780A72"/>
    <w:rsid w:val="00787845"/>
    <w:rsid w:val="00796B79"/>
    <w:rsid w:val="007A1AC7"/>
    <w:rsid w:val="007B1851"/>
    <w:rsid w:val="007B37AE"/>
    <w:rsid w:val="007B38BC"/>
    <w:rsid w:val="007B455D"/>
    <w:rsid w:val="007B7E7B"/>
    <w:rsid w:val="007C203C"/>
    <w:rsid w:val="007D0FB5"/>
    <w:rsid w:val="007E0B6E"/>
    <w:rsid w:val="007E4005"/>
    <w:rsid w:val="007E4FDB"/>
    <w:rsid w:val="007E5F3F"/>
    <w:rsid w:val="007F61CE"/>
    <w:rsid w:val="00817B42"/>
    <w:rsid w:val="00826965"/>
    <w:rsid w:val="008525DE"/>
    <w:rsid w:val="008A0F54"/>
    <w:rsid w:val="008B066C"/>
    <w:rsid w:val="008D7A7E"/>
    <w:rsid w:val="008E0AE6"/>
    <w:rsid w:val="008E0ED7"/>
    <w:rsid w:val="0090038E"/>
    <w:rsid w:val="00902D70"/>
    <w:rsid w:val="009069A9"/>
    <w:rsid w:val="009076CC"/>
    <w:rsid w:val="00957C77"/>
    <w:rsid w:val="009818DB"/>
    <w:rsid w:val="0099167E"/>
    <w:rsid w:val="009A35A7"/>
    <w:rsid w:val="009C09A0"/>
    <w:rsid w:val="009C5BB3"/>
    <w:rsid w:val="009D5B17"/>
    <w:rsid w:val="009F32A4"/>
    <w:rsid w:val="00A0489E"/>
    <w:rsid w:val="00A3220E"/>
    <w:rsid w:val="00A34ACA"/>
    <w:rsid w:val="00A53D19"/>
    <w:rsid w:val="00A548C7"/>
    <w:rsid w:val="00A620AB"/>
    <w:rsid w:val="00A62AD4"/>
    <w:rsid w:val="00A65A38"/>
    <w:rsid w:val="00A929E8"/>
    <w:rsid w:val="00AA02D8"/>
    <w:rsid w:val="00AA3ADE"/>
    <w:rsid w:val="00AC2D45"/>
    <w:rsid w:val="00AD40B5"/>
    <w:rsid w:val="00AD4A08"/>
    <w:rsid w:val="00AD52DB"/>
    <w:rsid w:val="00AD6886"/>
    <w:rsid w:val="00AF11E9"/>
    <w:rsid w:val="00AF3247"/>
    <w:rsid w:val="00AF3A5F"/>
    <w:rsid w:val="00AF6A3E"/>
    <w:rsid w:val="00B01CD2"/>
    <w:rsid w:val="00B02C2B"/>
    <w:rsid w:val="00B077A5"/>
    <w:rsid w:val="00B10FDF"/>
    <w:rsid w:val="00B14786"/>
    <w:rsid w:val="00B211D3"/>
    <w:rsid w:val="00B42E3F"/>
    <w:rsid w:val="00B621C4"/>
    <w:rsid w:val="00B72C0F"/>
    <w:rsid w:val="00B87765"/>
    <w:rsid w:val="00BA34A9"/>
    <w:rsid w:val="00BB197E"/>
    <w:rsid w:val="00BC433B"/>
    <w:rsid w:val="00BC7BFF"/>
    <w:rsid w:val="00BD1287"/>
    <w:rsid w:val="00BE7C75"/>
    <w:rsid w:val="00BF7D45"/>
    <w:rsid w:val="00C02CD4"/>
    <w:rsid w:val="00C03311"/>
    <w:rsid w:val="00C14075"/>
    <w:rsid w:val="00C23F73"/>
    <w:rsid w:val="00C304DA"/>
    <w:rsid w:val="00C41062"/>
    <w:rsid w:val="00C45D19"/>
    <w:rsid w:val="00C61198"/>
    <w:rsid w:val="00C70B04"/>
    <w:rsid w:val="00C92900"/>
    <w:rsid w:val="00CA18CE"/>
    <w:rsid w:val="00CA5D8A"/>
    <w:rsid w:val="00CA6941"/>
    <w:rsid w:val="00CA7ACF"/>
    <w:rsid w:val="00CB1283"/>
    <w:rsid w:val="00CB75CE"/>
    <w:rsid w:val="00CC0081"/>
    <w:rsid w:val="00CC2774"/>
    <w:rsid w:val="00CC6507"/>
    <w:rsid w:val="00D242EB"/>
    <w:rsid w:val="00D2487E"/>
    <w:rsid w:val="00D2623C"/>
    <w:rsid w:val="00D352F2"/>
    <w:rsid w:val="00D51CD2"/>
    <w:rsid w:val="00D605F7"/>
    <w:rsid w:val="00D74710"/>
    <w:rsid w:val="00D7637C"/>
    <w:rsid w:val="00DA5A6F"/>
    <w:rsid w:val="00DA5EFD"/>
    <w:rsid w:val="00DB09B3"/>
    <w:rsid w:val="00DD0292"/>
    <w:rsid w:val="00DD1B1A"/>
    <w:rsid w:val="00DE72B1"/>
    <w:rsid w:val="00DF27D7"/>
    <w:rsid w:val="00E0632B"/>
    <w:rsid w:val="00E1056A"/>
    <w:rsid w:val="00E11ECE"/>
    <w:rsid w:val="00E2733C"/>
    <w:rsid w:val="00E4317A"/>
    <w:rsid w:val="00E535F0"/>
    <w:rsid w:val="00E5593F"/>
    <w:rsid w:val="00E56FA4"/>
    <w:rsid w:val="00E86671"/>
    <w:rsid w:val="00EA6D2E"/>
    <w:rsid w:val="00EB078C"/>
    <w:rsid w:val="00EC0E18"/>
    <w:rsid w:val="00EC3260"/>
    <w:rsid w:val="00ED08CD"/>
    <w:rsid w:val="00EE71F5"/>
    <w:rsid w:val="00F2622E"/>
    <w:rsid w:val="00F3425D"/>
    <w:rsid w:val="00F55FD0"/>
    <w:rsid w:val="00F600B6"/>
    <w:rsid w:val="00F61466"/>
    <w:rsid w:val="00F6581C"/>
    <w:rsid w:val="00F759B1"/>
    <w:rsid w:val="00F773A0"/>
    <w:rsid w:val="00F854C4"/>
    <w:rsid w:val="00FB2D78"/>
    <w:rsid w:val="00FD0718"/>
    <w:rsid w:val="00FD5DF7"/>
    <w:rsid w:val="00FE7281"/>
    <w:rsid w:val="00FF07FE"/>
    <w:rsid w:val="00FF1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0A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604F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08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604F7"/>
  </w:style>
  <w:style w:type="paragraph" w:styleId="BalloonText">
    <w:name w:val="Balloon Text"/>
    <w:basedOn w:val="Normal"/>
    <w:link w:val="BalloonTextChar"/>
    <w:uiPriority w:val="99"/>
    <w:semiHidden/>
    <w:rsid w:val="006C69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87F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363</Words>
  <Characters>2073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2010-06-30T09:37:00Z</cp:lastPrinted>
  <dcterms:created xsi:type="dcterms:W3CDTF">2010-07-15T11:23:00Z</dcterms:created>
  <dcterms:modified xsi:type="dcterms:W3CDTF">2010-07-15T11:23:00Z</dcterms:modified>
</cp:coreProperties>
</file>