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CEA" w:rsidRDefault="009E5CEA" w:rsidP="00BB23C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9E5CEA" w:rsidRDefault="009E5CEA" w:rsidP="00BB23C3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9E5CEA" w:rsidRDefault="009E5CEA" w:rsidP="00BB23C3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9E5CEA" w:rsidRDefault="009E5CEA" w:rsidP="00BB23C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9E5CEA" w:rsidRDefault="009E5CEA" w:rsidP="00BB23C3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9E5CEA" w:rsidRDefault="009E5CEA" w:rsidP="00BB23C3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9E5CEA" w:rsidRDefault="009E5CEA" w:rsidP="00BB23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9E5CEA" w:rsidRDefault="009E5CEA" w:rsidP="00BB23C3">
      <w:pPr>
        <w:jc w:val="center"/>
        <w:rPr>
          <w:b/>
          <w:bCs/>
          <w:sz w:val="28"/>
          <w:szCs w:val="28"/>
        </w:rPr>
      </w:pPr>
    </w:p>
    <w:p w:rsidR="009E5CEA" w:rsidRDefault="009E5CEA" w:rsidP="00BB23C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9E5CEA" w:rsidRPr="00EA6D2E" w:rsidRDefault="009E5CEA" w:rsidP="00BB23C3">
      <w:pPr>
        <w:jc w:val="center"/>
        <w:rPr>
          <w:b/>
          <w:bCs/>
          <w:sz w:val="28"/>
          <w:szCs w:val="28"/>
        </w:rPr>
      </w:pPr>
    </w:p>
    <w:p w:rsidR="009E5CEA" w:rsidRPr="007B7E7B" w:rsidRDefault="009E5CEA" w:rsidP="003C4A1B">
      <w:pPr>
        <w:suppressAutoHyphens/>
        <w:rPr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185</w:t>
      </w:r>
    </w:p>
    <w:p w:rsidR="009E5CEA" w:rsidRPr="00732D74" w:rsidRDefault="009E5CEA" w:rsidP="003C4A1B">
      <w:pPr>
        <w:jc w:val="both"/>
        <w:rPr>
          <w:sz w:val="28"/>
          <w:szCs w:val="28"/>
        </w:rPr>
      </w:pPr>
    </w:p>
    <w:p w:rsidR="009E5CEA" w:rsidRDefault="009E5CEA" w:rsidP="003C4A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кандидатур депутатов </w:t>
      </w:r>
    </w:p>
    <w:p w:rsidR="009E5CEA" w:rsidRDefault="009E5CEA" w:rsidP="003C4A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Совета депутатов МО "Кингисеппское </w:t>
      </w:r>
    </w:p>
    <w:p w:rsidR="009E5CEA" w:rsidRDefault="009E5CEA" w:rsidP="003C4A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городское поселение" в рабочей группе по </w:t>
      </w:r>
    </w:p>
    <w:p w:rsidR="009E5CEA" w:rsidRDefault="009E5CEA" w:rsidP="003C4A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предоставлению субсидий на оказание мер </w:t>
      </w:r>
    </w:p>
    <w:p w:rsidR="009E5CEA" w:rsidRDefault="009E5CEA" w:rsidP="003C4A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социальной поддержке ветеранам, инвалидам </w:t>
      </w:r>
    </w:p>
    <w:p w:rsidR="009E5CEA" w:rsidRDefault="009E5CEA" w:rsidP="003C4A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 участникам Великой Отечественной войны </w:t>
      </w:r>
    </w:p>
    <w:p w:rsidR="009E5CEA" w:rsidRPr="006D50BC" w:rsidRDefault="009E5CEA" w:rsidP="003C4A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ремонт жилых помещений</w:t>
      </w:r>
    </w:p>
    <w:p w:rsidR="009E5CEA" w:rsidRPr="003853BF" w:rsidRDefault="009E5CEA" w:rsidP="003C4A1B">
      <w:pPr>
        <w:rPr>
          <w:b/>
          <w:bCs/>
        </w:rPr>
      </w:pPr>
    </w:p>
    <w:p w:rsidR="009E5CEA" w:rsidRPr="00AB215A" w:rsidRDefault="009E5CEA" w:rsidP="00AB215A">
      <w:pPr>
        <w:ind w:firstLine="708"/>
        <w:jc w:val="both"/>
        <w:rPr>
          <w:sz w:val="28"/>
          <w:szCs w:val="28"/>
        </w:rPr>
      </w:pPr>
      <w:r w:rsidRPr="00AB215A">
        <w:rPr>
          <w:sz w:val="28"/>
          <w:szCs w:val="28"/>
        </w:rPr>
        <w:t xml:space="preserve">Заслушав информацию Невского А.И. главы МО "Кингисеппское городское поселение" об участии депутатов Совета депутатов МО "Кингисеппское городское поселение" в рабочей группе по предоставлению субсидий на оказание мер социальной поддержке ветеранам, инвалидам и участникам Великой Отечественной войны на ремонт жилых помещений, </w:t>
      </w:r>
    </w:p>
    <w:p w:rsidR="009E5CEA" w:rsidRPr="004609F8" w:rsidRDefault="009E5CEA" w:rsidP="003C4A1B">
      <w:pPr>
        <w:jc w:val="both"/>
        <w:rPr>
          <w:sz w:val="28"/>
          <w:szCs w:val="28"/>
        </w:rPr>
      </w:pPr>
      <w:r w:rsidRPr="004609F8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</w:t>
      </w:r>
      <w:r w:rsidRPr="004609F8">
        <w:rPr>
          <w:sz w:val="28"/>
          <w:szCs w:val="28"/>
        </w:rPr>
        <w:t xml:space="preserve"> «Кин</w:t>
      </w:r>
      <w:r>
        <w:rPr>
          <w:sz w:val="28"/>
          <w:szCs w:val="28"/>
        </w:rPr>
        <w:t>гисеппское городское поселение»</w:t>
      </w:r>
    </w:p>
    <w:p w:rsidR="009E5CEA" w:rsidRPr="004609F8" w:rsidRDefault="009E5CEA" w:rsidP="003C4A1B">
      <w:pPr>
        <w:tabs>
          <w:tab w:val="left" w:pos="991"/>
        </w:tabs>
        <w:jc w:val="both"/>
        <w:rPr>
          <w:sz w:val="28"/>
          <w:szCs w:val="28"/>
        </w:rPr>
      </w:pPr>
    </w:p>
    <w:p w:rsidR="009E5CEA" w:rsidRPr="00912221" w:rsidRDefault="009E5CEA" w:rsidP="003C4A1B">
      <w:pPr>
        <w:suppressAutoHyphens/>
        <w:jc w:val="both"/>
        <w:rPr>
          <w:b/>
          <w:bCs/>
          <w:sz w:val="28"/>
          <w:szCs w:val="28"/>
        </w:rPr>
      </w:pPr>
      <w:r w:rsidRPr="00912221">
        <w:rPr>
          <w:b/>
          <w:bCs/>
          <w:sz w:val="28"/>
          <w:szCs w:val="28"/>
        </w:rPr>
        <w:t>Р Е Ш И Л:</w:t>
      </w:r>
    </w:p>
    <w:p w:rsidR="009E5CEA" w:rsidRPr="004609F8" w:rsidRDefault="009E5CEA" w:rsidP="003C4A1B">
      <w:pPr>
        <w:jc w:val="both"/>
        <w:rPr>
          <w:sz w:val="28"/>
          <w:szCs w:val="28"/>
        </w:rPr>
      </w:pPr>
    </w:p>
    <w:p w:rsidR="009E5CEA" w:rsidRDefault="009E5CEA" w:rsidP="00AB21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следующие кандидатуры депутатов </w:t>
      </w:r>
      <w:r w:rsidRPr="00AB215A">
        <w:rPr>
          <w:sz w:val="28"/>
          <w:szCs w:val="28"/>
        </w:rPr>
        <w:t>Совета депутатов МО "Кингисеппское городское поселение" в рабочей группе по предоставлению субсидий на оказание мер социальной поддержке ветеранам, инвалидам и участникам Великой Отечественной войны на ремонт жилых помещений</w:t>
      </w:r>
      <w:r>
        <w:rPr>
          <w:sz w:val="28"/>
          <w:szCs w:val="28"/>
        </w:rPr>
        <w:t>:</w:t>
      </w:r>
    </w:p>
    <w:p w:rsidR="009E5CEA" w:rsidRDefault="009E5CEA" w:rsidP="003C4A1B">
      <w:pPr>
        <w:jc w:val="both"/>
        <w:rPr>
          <w:sz w:val="28"/>
          <w:szCs w:val="28"/>
        </w:rPr>
      </w:pPr>
    </w:p>
    <w:p w:rsidR="009E5CEA" w:rsidRDefault="009E5CEA" w:rsidP="00AB215A">
      <w:pPr>
        <w:numPr>
          <w:ilvl w:val="0"/>
          <w:numId w:val="2"/>
        </w:numPr>
        <w:jc w:val="both"/>
        <w:rPr>
          <w:sz w:val="28"/>
          <w:szCs w:val="28"/>
        </w:rPr>
      </w:pPr>
      <w:r w:rsidRPr="00AB215A">
        <w:rPr>
          <w:sz w:val="28"/>
          <w:szCs w:val="28"/>
        </w:rPr>
        <w:t xml:space="preserve">Иванова Ирина </w:t>
      </w:r>
      <w:r>
        <w:rPr>
          <w:sz w:val="28"/>
          <w:szCs w:val="28"/>
        </w:rPr>
        <w:t xml:space="preserve">Александровна, избирательный округ № 6; </w:t>
      </w:r>
    </w:p>
    <w:p w:rsidR="009E5CEA" w:rsidRDefault="009E5CEA" w:rsidP="00AB215A">
      <w:pPr>
        <w:ind w:left="360"/>
        <w:jc w:val="both"/>
        <w:rPr>
          <w:sz w:val="28"/>
          <w:szCs w:val="28"/>
        </w:rPr>
      </w:pPr>
    </w:p>
    <w:p w:rsidR="009E5CEA" w:rsidRDefault="009E5CEA" w:rsidP="00AB215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Алдошина Татьяна Викторовна, избирательный округ № 8.</w:t>
      </w:r>
    </w:p>
    <w:p w:rsidR="009E5CEA" w:rsidRPr="00AB215A" w:rsidRDefault="009E5CEA" w:rsidP="00AB215A">
      <w:pPr>
        <w:ind w:left="360"/>
        <w:jc w:val="both"/>
        <w:rPr>
          <w:sz w:val="28"/>
          <w:szCs w:val="28"/>
        </w:rPr>
      </w:pPr>
    </w:p>
    <w:p w:rsidR="009E5CEA" w:rsidRPr="00801FBB" w:rsidRDefault="009E5CEA" w:rsidP="003C4A1B">
      <w:pPr>
        <w:jc w:val="both"/>
      </w:pPr>
    </w:p>
    <w:p w:rsidR="009E5CEA" w:rsidRPr="00801FBB" w:rsidRDefault="009E5CEA" w:rsidP="003C4A1B">
      <w:pPr>
        <w:jc w:val="both"/>
      </w:pPr>
    </w:p>
    <w:p w:rsidR="009E5CEA" w:rsidRDefault="009E5CEA" w:rsidP="003C4A1B">
      <w:pPr>
        <w:jc w:val="both"/>
      </w:pPr>
    </w:p>
    <w:p w:rsidR="009E5CEA" w:rsidRDefault="009E5CEA" w:rsidP="003C4A1B">
      <w:pPr>
        <w:jc w:val="both"/>
      </w:pPr>
    </w:p>
    <w:p w:rsidR="009E5CEA" w:rsidRDefault="009E5CEA" w:rsidP="003C4A1B">
      <w:pPr>
        <w:jc w:val="both"/>
        <w:rPr>
          <w:sz w:val="28"/>
          <w:szCs w:val="28"/>
        </w:rPr>
      </w:pPr>
      <w:r w:rsidRPr="001C2DA3">
        <w:rPr>
          <w:sz w:val="28"/>
          <w:szCs w:val="28"/>
        </w:rPr>
        <w:t xml:space="preserve">Глава </w:t>
      </w:r>
    </w:p>
    <w:p w:rsidR="009E5CEA" w:rsidRDefault="009E5CEA" w:rsidP="00AB215A">
      <w:pPr>
        <w:jc w:val="both"/>
      </w:pPr>
      <w:r w:rsidRPr="001C2DA3">
        <w:rPr>
          <w:sz w:val="28"/>
          <w:szCs w:val="28"/>
        </w:rPr>
        <w:t>МО «Кингисеппское городс</w:t>
      </w:r>
      <w:r>
        <w:rPr>
          <w:sz w:val="28"/>
          <w:szCs w:val="28"/>
        </w:rPr>
        <w:t xml:space="preserve">кое поселение»                            </w:t>
      </w:r>
      <w:r w:rsidRPr="001C2DA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1C2DA3">
        <w:rPr>
          <w:sz w:val="28"/>
          <w:szCs w:val="28"/>
        </w:rPr>
        <w:t xml:space="preserve">  А.И. Невский</w:t>
      </w:r>
    </w:p>
    <w:sectPr w:rsidR="009E5CEA" w:rsidSect="00AB215A">
      <w:pgSz w:w="11906" w:h="16838"/>
      <w:pgMar w:top="719" w:right="926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13D15"/>
    <w:multiLevelType w:val="hybridMultilevel"/>
    <w:tmpl w:val="DA3A9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F6C224A"/>
    <w:multiLevelType w:val="hybridMultilevel"/>
    <w:tmpl w:val="4B485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A1B"/>
    <w:rsid w:val="001C2DA3"/>
    <w:rsid w:val="00327A91"/>
    <w:rsid w:val="003853BF"/>
    <w:rsid w:val="003C4A1B"/>
    <w:rsid w:val="004609F8"/>
    <w:rsid w:val="006D50BC"/>
    <w:rsid w:val="00732D74"/>
    <w:rsid w:val="007B7E7B"/>
    <w:rsid w:val="00801FBB"/>
    <w:rsid w:val="00912221"/>
    <w:rsid w:val="009E5CEA"/>
    <w:rsid w:val="00AB215A"/>
    <w:rsid w:val="00BB23C3"/>
    <w:rsid w:val="00C14075"/>
    <w:rsid w:val="00C900CE"/>
    <w:rsid w:val="00EA6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A1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203</Words>
  <Characters>1163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13 июля 2010 года   №  185</dc:title>
  <dc:subject/>
  <dc:creator>User</dc:creator>
  <cp:keywords/>
  <dc:description/>
  <cp:lastModifiedBy>User</cp:lastModifiedBy>
  <cp:revision>2</cp:revision>
  <dcterms:created xsi:type="dcterms:W3CDTF">2010-07-15T11:22:00Z</dcterms:created>
  <dcterms:modified xsi:type="dcterms:W3CDTF">2010-07-15T11:22:00Z</dcterms:modified>
</cp:coreProperties>
</file>