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5AC" w:rsidRDefault="00BB05AC" w:rsidP="00CA77C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B05AC" w:rsidRDefault="00BB05AC" w:rsidP="00CA77C9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B05AC" w:rsidRDefault="00BB05AC" w:rsidP="00CA77C9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B05AC" w:rsidRDefault="00BB05AC" w:rsidP="00CA77C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B05AC" w:rsidRDefault="00BB05AC" w:rsidP="00CA77C9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B05AC" w:rsidRDefault="00BB05AC" w:rsidP="00CA77C9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B05AC" w:rsidRDefault="00BB05AC" w:rsidP="00CA77C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B05AC" w:rsidRDefault="00BB05AC" w:rsidP="00CA77C9">
      <w:pPr>
        <w:jc w:val="center"/>
        <w:rPr>
          <w:b/>
          <w:bCs/>
          <w:sz w:val="28"/>
          <w:szCs w:val="28"/>
        </w:rPr>
      </w:pPr>
    </w:p>
    <w:p w:rsidR="00BB05AC" w:rsidRDefault="00BB05AC" w:rsidP="00CA77C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B05AC" w:rsidRPr="00EA6D2E" w:rsidRDefault="00BB05AC" w:rsidP="00CA77C9">
      <w:pPr>
        <w:jc w:val="center"/>
        <w:rPr>
          <w:b/>
          <w:bCs/>
          <w:sz w:val="28"/>
          <w:szCs w:val="28"/>
        </w:rPr>
      </w:pPr>
    </w:p>
    <w:p w:rsidR="00BB05AC" w:rsidRDefault="00BB05AC" w:rsidP="003211E0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13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июля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2010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184</w:t>
      </w:r>
    </w:p>
    <w:p w:rsidR="00BB05AC" w:rsidRDefault="00BB05AC" w:rsidP="003211E0">
      <w:pPr>
        <w:rPr>
          <w:b/>
          <w:bCs/>
          <w:sz w:val="28"/>
          <w:szCs w:val="28"/>
        </w:rPr>
      </w:pPr>
    </w:p>
    <w:p w:rsidR="00BB05AC" w:rsidRPr="00D674EA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D674EA">
        <w:rPr>
          <w:b/>
          <w:bCs/>
        </w:rPr>
        <w:t>О внесении изменений в решение Совета</w:t>
      </w:r>
    </w:p>
    <w:p w:rsidR="00BB05AC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D674EA">
        <w:rPr>
          <w:b/>
          <w:bCs/>
        </w:rPr>
        <w:t xml:space="preserve">депутатов МО </w:t>
      </w:r>
      <w:r>
        <w:rPr>
          <w:b/>
          <w:bCs/>
        </w:rPr>
        <w:t>«</w:t>
      </w:r>
      <w:r w:rsidRPr="00D674EA">
        <w:rPr>
          <w:b/>
          <w:bCs/>
        </w:rPr>
        <w:t>Кингисеппское</w:t>
      </w:r>
      <w:r>
        <w:rPr>
          <w:b/>
          <w:bCs/>
        </w:rPr>
        <w:t xml:space="preserve"> </w:t>
      </w:r>
      <w:r w:rsidRPr="00D674EA">
        <w:rPr>
          <w:b/>
          <w:bCs/>
        </w:rPr>
        <w:t xml:space="preserve">городское </w:t>
      </w:r>
    </w:p>
    <w:p w:rsidR="00BB05AC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D674EA">
        <w:rPr>
          <w:b/>
          <w:bCs/>
        </w:rPr>
        <w:t>поселение» от 18.12.2009 г.</w:t>
      </w:r>
      <w:r>
        <w:rPr>
          <w:b/>
          <w:bCs/>
        </w:rPr>
        <w:t xml:space="preserve"> </w:t>
      </w:r>
      <w:r w:rsidRPr="00D674EA">
        <w:rPr>
          <w:b/>
          <w:bCs/>
        </w:rPr>
        <w:t xml:space="preserve">№ </w:t>
      </w:r>
      <w:r>
        <w:rPr>
          <w:b/>
          <w:bCs/>
        </w:rPr>
        <w:t xml:space="preserve">46 </w:t>
      </w:r>
    </w:p>
    <w:p w:rsidR="00BB05AC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>
        <w:rPr>
          <w:b/>
          <w:bCs/>
        </w:rPr>
        <w:t>«</w:t>
      </w:r>
      <w:r w:rsidRPr="00683F47">
        <w:rPr>
          <w:b/>
          <w:bCs/>
        </w:rPr>
        <w:t xml:space="preserve">Об утверждении Плана работы </w:t>
      </w:r>
    </w:p>
    <w:p w:rsidR="00BB05AC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683F47">
        <w:rPr>
          <w:b/>
          <w:bCs/>
        </w:rPr>
        <w:t xml:space="preserve">ревизионной комиссии Совета </w:t>
      </w:r>
    </w:p>
    <w:p w:rsidR="00BB05AC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>
        <w:rPr>
          <w:b/>
          <w:bCs/>
        </w:rPr>
        <w:t>депутатов МО «</w:t>
      </w:r>
      <w:r w:rsidRPr="00683F47">
        <w:rPr>
          <w:b/>
          <w:bCs/>
        </w:rPr>
        <w:t xml:space="preserve">Кингисеппское </w:t>
      </w:r>
    </w:p>
    <w:p w:rsidR="00BB05AC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683F47">
        <w:rPr>
          <w:b/>
          <w:bCs/>
        </w:rPr>
        <w:t>г</w:t>
      </w:r>
      <w:r>
        <w:rPr>
          <w:b/>
          <w:bCs/>
        </w:rPr>
        <w:t>ородское поселение» на 2010 год»</w:t>
      </w:r>
    </w:p>
    <w:p w:rsidR="00BB05AC" w:rsidRDefault="00BB05AC" w:rsidP="003211E0">
      <w:pPr>
        <w:rPr>
          <w:b/>
          <w:bCs/>
          <w:sz w:val="28"/>
          <w:szCs w:val="28"/>
        </w:rPr>
      </w:pPr>
    </w:p>
    <w:p w:rsidR="00BB05AC" w:rsidRPr="00D674EA" w:rsidRDefault="00BB05AC" w:rsidP="003211E0">
      <w:pPr>
        <w:pStyle w:val="BodyTextIndent3"/>
        <w:tabs>
          <w:tab w:val="left" w:pos="720"/>
          <w:tab w:val="left" w:pos="5670"/>
        </w:tabs>
        <w:ind w:left="0" w:firstLine="0"/>
      </w:pPr>
      <w:r>
        <w:tab/>
      </w:r>
      <w:r w:rsidRPr="00AB215A">
        <w:t xml:space="preserve">Заслушав </w:t>
      </w:r>
      <w:r>
        <w:t xml:space="preserve">и обсудив </w:t>
      </w:r>
      <w:r w:rsidRPr="00AB215A">
        <w:t>информацию Невского А.И. главы МО "Кингисеппское городское поселение"</w:t>
      </w:r>
      <w:r>
        <w:t xml:space="preserve"> </w:t>
      </w:r>
      <w:r w:rsidRPr="00D674EA">
        <w:t>о</w:t>
      </w:r>
      <w:r>
        <w:t xml:space="preserve">б </w:t>
      </w:r>
      <w:r w:rsidRPr="00D674EA">
        <w:t>осуществлени</w:t>
      </w:r>
      <w:r>
        <w:t>и</w:t>
      </w:r>
      <w:r w:rsidRPr="00D674EA">
        <w:t xml:space="preserve"> надлежащего финансового контроля за использованием средств местного бюджета, </w:t>
      </w:r>
    </w:p>
    <w:p w:rsidR="00BB05AC" w:rsidRDefault="00BB05AC" w:rsidP="003211E0">
      <w:pPr>
        <w:rPr>
          <w:sz w:val="28"/>
          <w:szCs w:val="28"/>
        </w:rPr>
      </w:pPr>
      <w:r w:rsidRPr="00D674EA">
        <w:rPr>
          <w:sz w:val="28"/>
          <w:szCs w:val="28"/>
        </w:rPr>
        <w:t>Совет депутатов МО «Кингисеппское городское поселение»</w:t>
      </w:r>
    </w:p>
    <w:p w:rsidR="00BB05AC" w:rsidRDefault="00BB05AC" w:rsidP="003211E0">
      <w:pPr>
        <w:rPr>
          <w:sz w:val="28"/>
          <w:szCs w:val="28"/>
        </w:rPr>
      </w:pPr>
    </w:p>
    <w:p w:rsidR="00BB05AC" w:rsidRPr="00EA6D2E" w:rsidRDefault="00BB05AC" w:rsidP="003211E0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BB05AC" w:rsidRDefault="00BB05AC" w:rsidP="003211E0">
      <w:pPr>
        <w:rPr>
          <w:b/>
          <w:bCs/>
          <w:sz w:val="28"/>
          <w:szCs w:val="28"/>
        </w:rPr>
      </w:pPr>
    </w:p>
    <w:p w:rsidR="00BB05AC" w:rsidRDefault="00BB05AC" w:rsidP="00CA77C9">
      <w:pPr>
        <w:pStyle w:val="BodyTextIndent3"/>
        <w:numPr>
          <w:ilvl w:val="0"/>
          <w:numId w:val="1"/>
        </w:numPr>
        <w:tabs>
          <w:tab w:val="left" w:pos="540"/>
          <w:tab w:val="left" w:pos="5670"/>
        </w:tabs>
        <w:ind w:left="540" w:hanging="540"/>
      </w:pPr>
      <w:r w:rsidRPr="00392EFB">
        <w:t>До</w:t>
      </w:r>
      <w:r>
        <w:t>бавить</w:t>
      </w:r>
      <w:r w:rsidRPr="00392EFB">
        <w:t xml:space="preserve"> пункт</w:t>
      </w:r>
      <w:r w:rsidRPr="00D674EA">
        <w:t xml:space="preserve"> </w:t>
      </w:r>
      <w:r>
        <w:t xml:space="preserve">9 в </w:t>
      </w:r>
      <w:r w:rsidRPr="00AC4066">
        <w:t>приложени</w:t>
      </w:r>
      <w:r>
        <w:t>е</w:t>
      </w:r>
      <w:r w:rsidRPr="00AC4066">
        <w:t xml:space="preserve"> к решению Совета депутатов МО «Кингисеппское</w:t>
      </w:r>
      <w:r w:rsidRPr="00D674EA">
        <w:t xml:space="preserve"> городское поселение» </w:t>
      </w:r>
      <w:r w:rsidRPr="007E069C">
        <w:t>от 18.12.2009 г. № 46 «Об утверждении Плана работы ревизионной комиссии Совета депутатов МО «Кингисеппское городское поселение» на 2010 год»</w:t>
      </w:r>
      <w:r>
        <w:t xml:space="preserve">: </w:t>
      </w:r>
    </w:p>
    <w:p w:rsidR="00BB05AC" w:rsidRDefault="00BB05AC" w:rsidP="00CA77C9">
      <w:pPr>
        <w:pStyle w:val="BodyTextIndent3"/>
        <w:numPr>
          <w:ilvl w:val="0"/>
          <w:numId w:val="1"/>
        </w:numPr>
        <w:tabs>
          <w:tab w:val="left" w:pos="540"/>
          <w:tab w:val="left" w:pos="5670"/>
        </w:tabs>
        <w:ind w:left="540" w:hanging="540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6663"/>
        <w:gridCol w:w="2085"/>
      </w:tblGrid>
      <w:tr w:rsidR="00BB05AC" w:rsidRPr="00D674EA">
        <w:tc>
          <w:tcPr>
            <w:tcW w:w="567" w:type="dxa"/>
          </w:tcPr>
          <w:p w:rsidR="00BB05AC" w:rsidRPr="00335F89" w:rsidRDefault="00BB05AC" w:rsidP="007E06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663" w:type="dxa"/>
          </w:tcPr>
          <w:p w:rsidR="00BB05AC" w:rsidRPr="00335F89" w:rsidRDefault="00BB05AC" w:rsidP="007E069C">
            <w:pPr>
              <w:rPr>
                <w:sz w:val="28"/>
                <w:szCs w:val="28"/>
              </w:rPr>
            </w:pPr>
            <w:r w:rsidRPr="00335F89">
              <w:rPr>
                <w:sz w:val="28"/>
                <w:szCs w:val="28"/>
              </w:rPr>
              <w:t>Проверка администрации МО «Кингисеппское городское поселение» по целевому использованию бюджетных средств, выделенных</w:t>
            </w:r>
            <w:r>
              <w:rPr>
                <w:sz w:val="28"/>
                <w:szCs w:val="28"/>
              </w:rPr>
              <w:t xml:space="preserve"> на подготовку и проведение мероприятий, посвященных дню образования Ленинградской области (83-ая годовщина) за счет местного бюджета</w:t>
            </w:r>
          </w:p>
        </w:tc>
        <w:tc>
          <w:tcPr>
            <w:tcW w:w="2085" w:type="dxa"/>
          </w:tcPr>
          <w:p w:rsidR="00BB05AC" w:rsidRPr="00335F89" w:rsidRDefault="00BB05AC" w:rsidP="007E06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</w:tr>
    </w:tbl>
    <w:p w:rsidR="00BB05AC" w:rsidRDefault="00BB05AC" w:rsidP="007E069C">
      <w:pPr>
        <w:pStyle w:val="BodyTextIndent3"/>
        <w:tabs>
          <w:tab w:val="left" w:pos="720"/>
          <w:tab w:val="left" w:pos="5670"/>
        </w:tabs>
        <w:ind w:left="360" w:firstLine="0"/>
      </w:pPr>
    </w:p>
    <w:p w:rsidR="00BB05AC" w:rsidRDefault="00BB05AC" w:rsidP="003211E0">
      <w:pPr>
        <w:pStyle w:val="BodyTextIndent3"/>
        <w:numPr>
          <w:ilvl w:val="0"/>
          <w:numId w:val="1"/>
        </w:numPr>
        <w:tabs>
          <w:tab w:val="left" w:pos="720"/>
          <w:tab w:val="left" w:pos="5670"/>
        </w:tabs>
      </w:pPr>
      <w:r w:rsidRPr="00BB4E9A">
        <w:t xml:space="preserve">Исполнение </w:t>
      </w:r>
      <w:r>
        <w:t xml:space="preserve">настоящего </w:t>
      </w:r>
      <w:r w:rsidRPr="00BB4E9A">
        <w:t>решения возложить на председателя ревизионной комиссии Совета депутатов МО «Кингисеппское городское поселение» Л.В.Гячене.</w:t>
      </w:r>
    </w:p>
    <w:p w:rsidR="00BB05AC" w:rsidRDefault="00BB05AC" w:rsidP="003211E0">
      <w:pPr>
        <w:pStyle w:val="ListParagraph"/>
      </w:pPr>
    </w:p>
    <w:p w:rsidR="00BB05AC" w:rsidRPr="003211E0" w:rsidRDefault="00BB05AC" w:rsidP="003211E0">
      <w:pPr>
        <w:pStyle w:val="BodyTextIndent3"/>
        <w:numPr>
          <w:ilvl w:val="0"/>
          <w:numId w:val="1"/>
        </w:numPr>
        <w:tabs>
          <w:tab w:val="left" w:pos="720"/>
          <w:tab w:val="left" w:pos="5670"/>
        </w:tabs>
      </w:pPr>
      <w:r w:rsidRPr="00BB4E9A">
        <w:t xml:space="preserve">Контроль </w:t>
      </w:r>
      <w:r>
        <w:t xml:space="preserve">за исполнением настоящего </w:t>
      </w:r>
      <w:r w:rsidRPr="005B1722">
        <w:t xml:space="preserve">решения </w:t>
      </w:r>
      <w:r w:rsidRPr="00BB4E9A">
        <w:t>возложить на главу МО «Кингисеппское городское поселение» А.И.Невского.</w:t>
      </w:r>
    </w:p>
    <w:p w:rsidR="00BB05AC" w:rsidRPr="003211E0" w:rsidRDefault="00BB05AC" w:rsidP="003211E0">
      <w:pPr>
        <w:pStyle w:val="BodyTextIndent3"/>
        <w:tabs>
          <w:tab w:val="left" w:pos="720"/>
          <w:tab w:val="left" w:pos="5670"/>
        </w:tabs>
      </w:pPr>
    </w:p>
    <w:p w:rsidR="00BB05AC" w:rsidRDefault="00BB05AC" w:rsidP="003211E0">
      <w:pPr>
        <w:rPr>
          <w:b/>
          <w:bCs/>
          <w:sz w:val="28"/>
          <w:szCs w:val="28"/>
        </w:rPr>
      </w:pPr>
    </w:p>
    <w:p w:rsidR="00BB05AC" w:rsidRPr="00EA6D2E" w:rsidRDefault="00BB05AC" w:rsidP="003211E0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BB05AC" w:rsidRDefault="00BB05AC" w:rsidP="003211E0">
      <w:pPr>
        <w:jc w:val="both"/>
        <w:rPr>
          <w:b/>
          <w:bCs/>
          <w:sz w:val="28"/>
          <w:szCs w:val="28"/>
        </w:rPr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sectPr w:rsidR="00BB05AC" w:rsidSect="00CA77C9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326A1"/>
    <w:multiLevelType w:val="hybridMultilevel"/>
    <w:tmpl w:val="6EEA91B4"/>
    <w:lvl w:ilvl="0" w:tplc="F71C7A2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1E0"/>
    <w:rsid w:val="003211E0"/>
    <w:rsid w:val="00327A91"/>
    <w:rsid w:val="00335F89"/>
    <w:rsid w:val="00392EFB"/>
    <w:rsid w:val="005B1722"/>
    <w:rsid w:val="00683F47"/>
    <w:rsid w:val="007E069C"/>
    <w:rsid w:val="00AB215A"/>
    <w:rsid w:val="00AC4066"/>
    <w:rsid w:val="00BB05AC"/>
    <w:rsid w:val="00BB4E9A"/>
    <w:rsid w:val="00C900CE"/>
    <w:rsid w:val="00CA77C9"/>
    <w:rsid w:val="00D674EA"/>
    <w:rsid w:val="00EA6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1E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rsid w:val="003211E0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211E0"/>
    <w:rPr>
      <w:rFonts w:eastAsia="Times New Roman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3211E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235</Words>
  <Characters>1340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 13  июля  2010  года  № 184</dc:title>
  <dc:subject/>
  <dc:creator>User</dc:creator>
  <cp:keywords/>
  <dc:description/>
  <cp:lastModifiedBy>User</cp:lastModifiedBy>
  <cp:revision>2</cp:revision>
  <dcterms:created xsi:type="dcterms:W3CDTF">2010-07-15T11:22:00Z</dcterms:created>
  <dcterms:modified xsi:type="dcterms:W3CDTF">2010-07-15T11:22:00Z</dcterms:modified>
</cp:coreProperties>
</file>