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EE0" w:rsidRDefault="00ED1EE0" w:rsidP="000377F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ED1EE0" w:rsidRDefault="00ED1EE0" w:rsidP="000377F1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ED1EE0" w:rsidRDefault="00ED1EE0" w:rsidP="000377F1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ED1EE0" w:rsidRDefault="00ED1EE0" w:rsidP="000377F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ED1EE0" w:rsidRDefault="00ED1EE0" w:rsidP="000377F1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ED1EE0" w:rsidRDefault="00ED1EE0" w:rsidP="000377F1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ED1EE0" w:rsidRDefault="00ED1EE0" w:rsidP="000377F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ED1EE0" w:rsidRDefault="00ED1EE0" w:rsidP="000377F1">
      <w:pPr>
        <w:jc w:val="center"/>
        <w:rPr>
          <w:b/>
          <w:bCs/>
          <w:sz w:val="28"/>
          <w:szCs w:val="28"/>
        </w:rPr>
      </w:pPr>
    </w:p>
    <w:p w:rsidR="00ED1EE0" w:rsidRDefault="00ED1EE0" w:rsidP="000377F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ED1EE0" w:rsidRPr="00EA6D2E" w:rsidRDefault="00ED1EE0" w:rsidP="000377F1">
      <w:pPr>
        <w:jc w:val="center"/>
        <w:rPr>
          <w:b/>
          <w:bCs/>
          <w:sz w:val="28"/>
          <w:szCs w:val="28"/>
        </w:rPr>
      </w:pPr>
    </w:p>
    <w:p w:rsidR="00ED1EE0" w:rsidRPr="007B7E7B" w:rsidRDefault="00ED1EE0" w:rsidP="002027DE">
      <w:pPr>
        <w:suppressAutoHyphens/>
        <w:rPr>
          <w:sz w:val="28"/>
          <w:szCs w:val="28"/>
        </w:rPr>
      </w:pPr>
      <w:r w:rsidRPr="00C14075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13</w:t>
      </w:r>
      <w:r w:rsidRPr="00C14075">
        <w:rPr>
          <w:b/>
          <w:bCs/>
          <w:sz w:val="28"/>
          <w:szCs w:val="28"/>
        </w:rPr>
        <w:t xml:space="preserve"> ию</w:t>
      </w:r>
      <w:r>
        <w:rPr>
          <w:b/>
          <w:bCs/>
          <w:sz w:val="28"/>
          <w:szCs w:val="28"/>
        </w:rPr>
        <w:t>л</w:t>
      </w:r>
      <w:r w:rsidRPr="00C14075">
        <w:rPr>
          <w:b/>
          <w:bCs/>
          <w:sz w:val="28"/>
          <w:szCs w:val="28"/>
        </w:rPr>
        <w:t xml:space="preserve">я 2010 года   № </w:t>
      </w:r>
      <w:r>
        <w:rPr>
          <w:b/>
          <w:bCs/>
          <w:sz w:val="28"/>
          <w:szCs w:val="28"/>
        </w:rPr>
        <w:t xml:space="preserve"> 182</w:t>
      </w:r>
    </w:p>
    <w:p w:rsidR="00ED1EE0" w:rsidRPr="00732D74" w:rsidRDefault="00ED1EE0" w:rsidP="002027DE">
      <w:pPr>
        <w:jc w:val="both"/>
        <w:rPr>
          <w:sz w:val="28"/>
          <w:szCs w:val="28"/>
        </w:rPr>
      </w:pPr>
    </w:p>
    <w:p w:rsidR="00ED1EE0" w:rsidRPr="006D50BC" w:rsidRDefault="00ED1EE0" w:rsidP="000E34B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</w:t>
      </w:r>
      <w:r w:rsidRPr="006D50BC">
        <w:rPr>
          <w:b/>
          <w:bCs/>
          <w:sz w:val="28"/>
          <w:szCs w:val="28"/>
        </w:rPr>
        <w:t>ешение</w:t>
      </w:r>
    </w:p>
    <w:p w:rsidR="00ED1EE0" w:rsidRDefault="00ED1EE0" w:rsidP="000E34B2">
      <w:pPr>
        <w:rPr>
          <w:b/>
          <w:bCs/>
          <w:sz w:val="28"/>
          <w:szCs w:val="28"/>
        </w:rPr>
      </w:pPr>
      <w:r w:rsidRPr="006D50BC">
        <w:rPr>
          <w:b/>
          <w:bCs/>
          <w:sz w:val="28"/>
          <w:szCs w:val="28"/>
        </w:rPr>
        <w:t>Совета депутатов</w:t>
      </w:r>
      <w:r>
        <w:rPr>
          <w:b/>
          <w:bCs/>
          <w:sz w:val="28"/>
          <w:szCs w:val="28"/>
        </w:rPr>
        <w:t xml:space="preserve"> МО «Кингисеппское </w:t>
      </w:r>
    </w:p>
    <w:p w:rsidR="00ED1EE0" w:rsidRPr="006D50BC" w:rsidRDefault="00ED1EE0" w:rsidP="000E34B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городское поселение»</w:t>
      </w:r>
      <w:r w:rsidRPr="006D50BC">
        <w:rPr>
          <w:b/>
          <w:bCs/>
          <w:sz w:val="28"/>
          <w:szCs w:val="28"/>
        </w:rPr>
        <w:t xml:space="preserve"> от 11.11.2009 г. №</w:t>
      </w:r>
      <w:r>
        <w:rPr>
          <w:b/>
          <w:bCs/>
          <w:sz w:val="28"/>
          <w:szCs w:val="28"/>
        </w:rPr>
        <w:t xml:space="preserve"> </w:t>
      </w:r>
      <w:r w:rsidRPr="006D50BC">
        <w:rPr>
          <w:b/>
          <w:bCs/>
          <w:sz w:val="28"/>
          <w:szCs w:val="28"/>
        </w:rPr>
        <w:t>21</w:t>
      </w:r>
    </w:p>
    <w:p w:rsidR="00ED1EE0" w:rsidRPr="006D50BC" w:rsidRDefault="00ED1EE0">
      <w:pPr>
        <w:rPr>
          <w:b/>
          <w:bCs/>
          <w:sz w:val="28"/>
          <w:szCs w:val="28"/>
        </w:rPr>
      </w:pPr>
      <w:r w:rsidRPr="006D50BC">
        <w:rPr>
          <w:b/>
          <w:bCs/>
          <w:sz w:val="28"/>
          <w:szCs w:val="28"/>
        </w:rPr>
        <w:t>«Об утверждении ставок земельного налога</w:t>
      </w:r>
    </w:p>
    <w:p w:rsidR="00ED1EE0" w:rsidRPr="006D50BC" w:rsidRDefault="00ED1EE0">
      <w:pPr>
        <w:rPr>
          <w:b/>
          <w:bCs/>
          <w:sz w:val="28"/>
          <w:szCs w:val="28"/>
        </w:rPr>
      </w:pPr>
      <w:r w:rsidRPr="006D50BC">
        <w:rPr>
          <w:b/>
          <w:bCs/>
          <w:sz w:val="28"/>
          <w:szCs w:val="28"/>
        </w:rPr>
        <w:t>на территории МО «Кингисеппское городское</w:t>
      </w:r>
    </w:p>
    <w:p w:rsidR="00ED1EE0" w:rsidRPr="006D50BC" w:rsidRDefault="00ED1EE0">
      <w:pPr>
        <w:rPr>
          <w:b/>
          <w:bCs/>
          <w:sz w:val="28"/>
          <w:szCs w:val="28"/>
        </w:rPr>
      </w:pPr>
      <w:r w:rsidRPr="006D50BC">
        <w:rPr>
          <w:b/>
          <w:bCs/>
          <w:sz w:val="28"/>
          <w:szCs w:val="28"/>
        </w:rPr>
        <w:t>поселение» на 2010 год</w:t>
      </w:r>
      <w:r>
        <w:rPr>
          <w:b/>
          <w:bCs/>
          <w:sz w:val="28"/>
          <w:szCs w:val="28"/>
        </w:rPr>
        <w:t>»</w:t>
      </w:r>
    </w:p>
    <w:p w:rsidR="00ED1EE0" w:rsidRPr="003853BF" w:rsidRDefault="00ED1EE0">
      <w:pPr>
        <w:rPr>
          <w:b/>
          <w:bCs/>
        </w:rPr>
      </w:pPr>
    </w:p>
    <w:p w:rsidR="00ED1EE0" w:rsidRPr="001C2DA3" w:rsidRDefault="00ED1EE0" w:rsidP="000E34B2">
      <w:pPr>
        <w:jc w:val="both"/>
        <w:rPr>
          <w:sz w:val="28"/>
          <w:szCs w:val="28"/>
        </w:rPr>
      </w:pPr>
      <w:r>
        <w:tab/>
      </w:r>
      <w:r w:rsidRPr="001C2DA3">
        <w:rPr>
          <w:sz w:val="28"/>
          <w:szCs w:val="28"/>
        </w:rPr>
        <w:t>В соответствии со статьей 12 и главой 31 Налогового Кодекса Российской Федерации, Совет депутатов МО «Кингисеппское городское поселение»</w:t>
      </w:r>
    </w:p>
    <w:p w:rsidR="00ED1EE0" w:rsidRDefault="00ED1EE0" w:rsidP="000E34B2">
      <w:pPr>
        <w:jc w:val="both"/>
      </w:pPr>
    </w:p>
    <w:p w:rsidR="00ED1EE0" w:rsidRPr="006D50BC" w:rsidRDefault="00ED1EE0" w:rsidP="000E34B2">
      <w:pPr>
        <w:jc w:val="both"/>
        <w:rPr>
          <w:sz w:val="28"/>
          <w:szCs w:val="28"/>
        </w:rPr>
      </w:pPr>
      <w:r w:rsidRPr="006D50BC">
        <w:rPr>
          <w:b/>
          <w:bCs/>
          <w:sz w:val="28"/>
          <w:szCs w:val="28"/>
        </w:rPr>
        <w:t>Р Е Ш И Л</w:t>
      </w:r>
      <w:r w:rsidRPr="006D50BC">
        <w:rPr>
          <w:sz w:val="28"/>
          <w:szCs w:val="28"/>
        </w:rPr>
        <w:t xml:space="preserve"> :</w:t>
      </w:r>
    </w:p>
    <w:p w:rsidR="00ED1EE0" w:rsidRDefault="00ED1EE0" w:rsidP="000E34B2">
      <w:pPr>
        <w:jc w:val="both"/>
      </w:pPr>
    </w:p>
    <w:p w:rsidR="00ED1EE0" w:rsidRPr="001C2DA3" w:rsidRDefault="00ED1EE0" w:rsidP="000E34B2">
      <w:pPr>
        <w:jc w:val="both"/>
        <w:rPr>
          <w:sz w:val="28"/>
          <w:szCs w:val="28"/>
        </w:rPr>
      </w:pPr>
      <w:r w:rsidRPr="001C2DA3">
        <w:rPr>
          <w:sz w:val="28"/>
          <w:szCs w:val="28"/>
        </w:rPr>
        <w:t xml:space="preserve">1. </w:t>
      </w:r>
      <w:r>
        <w:rPr>
          <w:sz w:val="28"/>
          <w:szCs w:val="28"/>
        </w:rPr>
        <w:t>Внести изменение в решение Совета депутатов МО «Кингисеппское городское поселение» от 11.11.2009 года № 21, изложив подпункт</w:t>
      </w:r>
      <w:r w:rsidRPr="001C2DA3">
        <w:rPr>
          <w:sz w:val="28"/>
          <w:szCs w:val="28"/>
        </w:rPr>
        <w:t xml:space="preserve"> 3.3. </w:t>
      </w:r>
      <w:r>
        <w:rPr>
          <w:sz w:val="28"/>
          <w:szCs w:val="28"/>
        </w:rPr>
        <w:t>пункта 3  в новой редакции</w:t>
      </w:r>
      <w:r w:rsidRPr="001C2DA3">
        <w:rPr>
          <w:sz w:val="28"/>
          <w:szCs w:val="28"/>
        </w:rPr>
        <w:t>:</w:t>
      </w:r>
    </w:p>
    <w:p w:rsidR="00ED1EE0" w:rsidRDefault="00ED1EE0" w:rsidP="000E34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«</w:t>
      </w:r>
      <w:r w:rsidRPr="001C2DA3">
        <w:rPr>
          <w:sz w:val="28"/>
          <w:szCs w:val="28"/>
        </w:rPr>
        <w:t xml:space="preserve"> Бюджетные организации и учреждения, финансируемые из бюджетов МО «Кингисеппское городское поселение», МО «Кингисеппский муниципальный район»</w:t>
      </w:r>
      <w:r>
        <w:rPr>
          <w:sz w:val="28"/>
          <w:szCs w:val="28"/>
        </w:rPr>
        <w:t>, Государственное бюджетное специальное (коррекционное) образовательное учреждение Ленинградской области для обучающихся воспитанников с отклонениями в развитии «Лесобиржская специальная (коррекционная) общеобразовательная школа-интернат», Государственное бюджетное образовательное учреждение среднего профессионального образования «Кингисеппский колледж технологии и сервиса», Государственное бюджетное образовательное учреждение</w:t>
      </w:r>
      <w:r w:rsidRPr="001C2D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начального профессионального образования Ленинградской области «Профессиональный политехнический лицей №18» </w:t>
      </w:r>
      <w:r w:rsidRPr="001C2DA3">
        <w:rPr>
          <w:sz w:val="28"/>
          <w:szCs w:val="28"/>
        </w:rPr>
        <w:t>освобождаются от уплаты земельного налога на 100%.»</w:t>
      </w:r>
      <w:r>
        <w:rPr>
          <w:sz w:val="28"/>
          <w:szCs w:val="28"/>
        </w:rPr>
        <w:t>.</w:t>
      </w:r>
    </w:p>
    <w:p w:rsidR="00ED1EE0" w:rsidRPr="001C2DA3" w:rsidRDefault="00ED1EE0" w:rsidP="000E34B2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 01 января  2010 года.</w:t>
      </w:r>
      <w:r w:rsidRPr="001C2DA3">
        <w:rPr>
          <w:sz w:val="28"/>
          <w:szCs w:val="28"/>
        </w:rPr>
        <w:t xml:space="preserve">  </w:t>
      </w:r>
    </w:p>
    <w:p w:rsidR="00ED1EE0" w:rsidRPr="001C2DA3" w:rsidRDefault="00ED1EE0" w:rsidP="000E34B2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C2DA3">
        <w:rPr>
          <w:sz w:val="28"/>
          <w:szCs w:val="28"/>
        </w:rPr>
        <w:t>.</w:t>
      </w:r>
      <w:r>
        <w:rPr>
          <w:sz w:val="28"/>
          <w:szCs w:val="28"/>
        </w:rPr>
        <w:t xml:space="preserve"> Настоящее р</w:t>
      </w:r>
      <w:r w:rsidRPr="001C2DA3">
        <w:rPr>
          <w:sz w:val="28"/>
          <w:szCs w:val="28"/>
        </w:rPr>
        <w:t>ешение подлежит официальному опубликованию в средствах массовой информации.</w:t>
      </w:r>
    </w:p>
    <w:p w:rsidR="00ED1EE0" w:rsidRPr="001C2DA3" w:rsidRDefault="00ED1EE0" w:rsidP="00F40807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C2DA3">
        <w:rPr>
          <w:sz w:val="28"/>
          <w:szCs w:val="28"/>
        </w:rPr>
        <w:t xml:space="preserve">. Контроль за исполнение </w:t>
      </w:r>
      <w:r>
        <w:rPr>
          <w:sz w:val="28"/>
          <w:szCs w:val="28"/>
        </w:rPr>
        <w:t>настоящего</w:t>
      </w:r>
      <w:r w:rsidRPr="001C2DA3">
        <w:rPr>
          <w:sz w:val="28"/>
          <w:szCs w:val="28"/>
        </w:rPr>
        <w:t xml:space="preserve"> решения возложить на постоянную депутатскую комиссию  по бюджету, налогам и ценовой политике.</w:t>
      </w:r>
    </w:p>
    <w:p w:rsidR="00ED1EE0" w:rsidRDefault="00ED1EE0" w:rsidP="00F40807">
      <w:pPr>
        <w:jc w:val="both"/>
      </w:pPr>
    </w:p>
    <w:p w:rsidR="00ED1EE0" w:rsidRDefault="00ED1EE0" w:rsidP="00F40807">
      <w:pPr>
        <w:jc w:val="both"/>
      </w:pPr>
    </w:p>
    <w:p w:rsidR="00ED1EE0" w:rsidRDefault="00ED1EE0" w:rsidP="00F40807">
      <w:pPr>
        <w:jc w:val="both"/>
        <w:rPr>
          <w:sz w:val="28"/>
          <w:szCs w:val="28"/>
        </w:rPr>
      </w:pPr>
      <w:r w:rsidRPr="001C2DA3">
        <w:rPr>
          <w:sz w:val="28"/>
          <w:szCs w:val="28"/>
        </w:rPr>
        <w:t xml:space="preserve">Глава </w:t>
      </w:r>
    </w:p>
    <w:p w:rsidR="00ED1EE0" w:rsidRDefault="00ED1EE0" w:rsidP="00F40807">
      <w:pPr>
        <w:jc w:val="both"/>
      </w:pPr>
      <w:r w:rsidRPr="001C2DA3">
        <w:rPr>
          <w:sz w:val="28"/>
          <w:szCs w:val="28"/>
        </w:rPr>
        <w:t>МО «Кингисеппское городс</w:t>
      </w:r>
      <w:r>
        <w:rPr>
          <w:sz w:val="28"/>
          <w:szCs w:val="28"/>
        </w:rPr>
        <w:t xml:space="preserve">кое поселение»                            </w:t>
      </w:r>
      <w:r w:rsidRPr="001C2DA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1C2DA3">
        <w:rPr>
          <w:sz w:val="28"/>
          <w:szCs w:val="28"/>
        </w:rPr>
        <w:t xml:space="preserve">  А.И. Невский</w:t>
      </w:r>
    </w:p>
    <w:sectPr w:rsidR="00ED1EE0" w:rsidSect="002027DE">
      <w:pgSz w:w="11906" w:h="16838"/>
      <w:pgMar w:top="719" w:right="926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161BB"/>
    <w:multiLevelType w:val="hybridMultilevel"/>
    <w:tmpl w:val="72AC99FA"/>
    <w:lvl w:ilvl="0" w:tplc="C01C72B8">
      <w:start w:val="3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5A0215"/>
    <w:multiLevelType w:val="hybridMultilevel"/>
    <w:tmpl w:val="8F76238C"/>
    <w:lvl w:ilvl="0" w:tplc="016CD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E0A954">
      <w:numFmt w:val="none"/>
      <w:lvlText w:val=""/>
      <w:lvlJc w:val="left"/>
      <w:pPr>
        <w:tabs>
          <w:tab w:val="num" w:pos="360"/>
        </w:tabs>
      </w:pPr>
    </w:lvl>
    <w:lvl w:ilvl="2" w:tplc="758E69D8">
      <w:numFmt w:val="none"/>
      <w:lvlText w:val=""/>
      <w:lvlJc w:val="left"/>
      <w:pPr>
        <w:tabs>
          <w:tab w:val="num" w:pos="360"/>
        </w:tabs>
      </w:pPr>
    </w:lvl>
    <w:lvl w:ilvl="3" w:tplc="15665394">
      <w:numFmt w:val="none"/>
      <w:lvlText w:val=""/>
      <w:lvlJc w:val="left"/>
      <w:pPr>
        <w:tabs>
          <w:tab w:val="num" w:pos="360"/>
        </w:tabs>
      </w:pPr>
    </w:lvl>
    <w:lvl w:ilvl="4" w:tplc="DFCA0A96">
      <w:numFmt w:val="none"/>
      <w:lvlText w:val=""/>
      <w:lvlJc w:val="left"/>
      <w:pPr>
        <w:tabs>
          <w:tab w:val="num" w:pos="360"/>
        </w:tabs>
      </w:pPr>
    </w:lvl>
    <w:lvl w:ilvl="5" w:tplc="83DAA6C4">
      <w:numFmt w:val="none"/>
      <w:lvlText w:val=""/>
      <w:lvlJc w:val="left"/>
      <w:pPr>
        <w:tabs>
          <w:tab w:val="num" w:pos="360"/>
        </w:tabs>
      </w:pPr>
    </w:lvl>
    <w:lvl w:ilvl="6" w:tplc="167A988A">
      <w:numFmt w:val="none"/>
      <w:lvlText w:val=""/>
      <w:lvlJc w:val="left"/>
      <w:pPr>
        <w:tabs>
          <w:tab w:val="num" w:pos="360"/>
        </w:tabs>
      </w:pPr>
    </w:lvl>
    <w:lvl w:ilvl="7" w:tplc="65F4C254">
      <w:numFmt w:val="none"/>
      <w:lvlText w:val=""/>
      <w:lvlJc w:val="left"/>
      <w:pPr>
        <w:tabs>
          <w:tab w:val="num" w:pos="360"/>
        </w:tabs>
      </w:pPr>
    </w:lvl>
    <w:lvl w:ilvl="8" w:tplc="B552C10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noPunctuationKerning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0C33"/>
    <w:rsid w:val="000377F1"/>
    <w:rsid w:val="00044BDE"/>
    <w:rsid w:val="00067242"/>
    <w:rsid w:val="00080200"/>
    <w:rsid w:val="000A329F"/>
    <w:rsid w:val="000A4D61"/>
    <w:rsid w:val="000B227E"/>
    <w:rsid w:val="000C1202"/>
    <w:rsid w:val="000C5638"/>
    <w:rsid w:val="000D5673"/>
    <w:rsid w:val="000E34B2"/>
    <w:rsid w:val="000F5746"/>
    <w:rsid w:val="000F72F0"/>
    <w:rsid w:val="00151BDD"/>
    <w:rsid w:val="00167788"/>
    <w:rsid w:val="00174DBA"/>
    <w:rsid w:val="001806E6"/>
    <w:rsid w:val="001A25B8"/>
    <w:rsid w:val="001A6E9B"/>
    <w:rsid w:val="001B5D79"/>
    <w:rsid w:val="001B7217"/>
    <w:rsid w:val="001C2DA3"/>
    <w:rsid w:val="001F1B0E"/>
    <w:rsid w:val="002027DE"/>
    <w:rsid w:val="00215F2D"/>
    <w:rsid w:val="00222F87"/>
    <w:rsid w:val="002524FA"/>
    <w:rsid w:val="00260472"/>
    <w:rsid w:val="00261174"/>
    <w:rsid w:val="00282B69"/>
    <w:rsid w:val="002B2471"/>
    <w:rsid w:val="002D037D"/>
    <w:rsid w:val="002D557E"/>
    <w:rsid w:val="002E2883"/>
    <w:rsid w:val="00316FA6"/>
    <w:rsid w:val="00330060"/>
    <w:rsid w:val="003318B4"/>
    <w:rsid w:val="003364D0"/>
    <w:rsid w:val="00340CF7"/>
    <w:rsid w:val="00342476"/>
    <w:rsid w:val="0035131E"/>
    <w:rsid w:val="00354F03"/>
    <w:rsid w:val="0036374B"/>
    <w:rsid w:val="003851A4"/>
    <w:rsid w:val="003853BF"/>
    <w:rsid w:val="003A63A6"/>
    <w:rsid w:val="003A7F5A"/>
    <w:rsid w:val="003B5E0D"/>
    <w:rsid w:val="003D17E6"/>
    <w:rsid w:val="003D478F"/>
    <w:rsid w:val="003D61FE"/>
    <w:rsid w:val="003E4705"/>
    <w:rsid w:val="003E6756"/>
    <w:rsid w:val="003F25E0"/>
    <w:rsid w:val="003F453E"/>
    <w:rsid w:val="004113B8"/>
    <w:rsid w:val="00411697"/>
    <w:rsid w:val="0042098F"/>
    <w:rsid w:val="00434106"/>
    <w:rsid w:val="004403B4"/>
    <w:rsid w:val="00451D39"/>
    <w:rsid w:val="0046611A"/>
    <w:rsid w:val="00470F8F"/>
    <w:rsid w:val="00487C06"/>
    <w:rsid w:val="004A13D9"/>
    <w:rsid w:val="004A50C9"/>
    <w:rsid w:val="004B725A"/>
    <w:rsid w:val="004D514C"/>
    <w:rsid w:val="004D5F16"/>
    <w:rsid w:val="00501E71"/>
    <w:rsid w:val="00502844"/>
    <w:rsid w:val="00516C3B"/>
    <w:rsid w:val="00520184"/>
    <w:rsid w:val="00530969"/>
    <w:rsid w:val="00533B7D"/>
    <w:rsid w:val="005814F3"/>
    <w:rsid w:val="005A4F50"/>
    <w:rsid w:val="005B1076"/>
    <w:rsid w:val="005B1AB8"/>
    <w:rsid w:val="005C0760"/>
    <w:rsid w:val="005C7BBF"/>
    <w:rsid w:val="0060151A"/>
    <w:rsid w:val="00605C74"/>
    <w:rsid w:val="006070D5"/>
    <w:rsid w:val="00610455"/>
    <w:rsid w:val="00631C80"/>
    <w:rsid w:val="0063578A"/>
    <w:rsid w:val="0064602D"/>
    <w:rsid w:val="0067720A"/>
    <w:rsid w:val="006A5327"/>
    <w:rsid w:val="006B4230"/>
    <w:rsid w:val="006B7A93"/>
    <w:rsid w:val="006D50BC"/>
    <w:rsid w:val="006E342F"/>
    <w:rsid w:val="007009BC"/>
    <w:rsid w:val="0073264B"/>
    <w:rsid w:val="00732D74"/>
    <w:rsid w:val="00743B00"/>
    <w:rsid w:val="00796E6F"/>
    <w:rsid w:val="007B100F"/>
    <w:rsid w:val="007B26DC"/>
    <w:rsid w:val="007B7E7B"/>
    <w:rsid w:val="007C43B3"/>
    <w:rsid w:val="007D70E9"/>
    <w:rsid w:val="007E0B20"/>
    <w:rsid w:val="00805BB0"/>
    <w:rsid w:val="00807D57"/>
    <w:rsid w:val="008104A8"/>
    <w:rsid w:val="00810886"/>
    <w:rsid w:val="0082626B"/>
    <w:rsid w:val="00832722"/>
    <w:rsid w:val="00843C71"/>
    <w:rsid w:val="00850C09"/>
    <w:rsid w:val="00864AFA"/>
    <w:rsid w:val="00877811"/>
    <w:rsid w:val="00896CB2"/>
    <w:rsid w:val="008A0793"/>
    <w:rsid w:val="008A4476"/>
    <w:rsid w:val="008C58C3"/>
    <w:rsid w:val="008C5A05"/>
    <w:rsid w:val="008E1FF6"/>
    <w:rsid w:val="009260C1"/>
    <w:rsid w:val="00942DAD"/>
    <w:rsid w:val="009469E4"/>
    <w:rsid w:val="0095159E"/>
    <w:rsid w:val="00951A9C"/>
    <w:rsid w:val="009707B8"/>
    <w:rsid w:val="009707E3"/>
    <w:rsid w:val="009868E8"/>
    <w:rsid w:val="009C58C7"/>
    <w:rsid w:val="009D1811"/>
    <w:rsid w:val="009F0EC5"/>
    <w:rsid w:val="009F75EA"/>
    <w:rsid w:val="00A03627"/>
    <w:rsid w:val="00A10661"/>
    <w:rsid w:val="00A22B67"/>
    <w:rsid w:val="00A55D74"/>
    <w:rsid w:val="00A92E42"/>
    <w:rsid w:val="00A933CF"/>
    <w:rsid w:val="00AA475F"/>
    <w:rsid w:val="00AC2C9B"/>
    <w:rsid w:val="00AE637E"/>
    <w:rsid w:val="00B0525F"/>
    <w:rsid w:val="00B069E5"/>
    <w:rsid w:val="00B16824"/>
    <w:rsid w:val="00B26376"/>
    <w:rsid w:val="00B30923"/>
    <w:rsid w:val="00B712C4"/>
    <w:rsid w:val="00B87717"/>
    <w:rsid w:val="00B97DFC"/>
    <w:rsid w:val="00BA2B13"/>
    <w:rsid w:val="00BB7100"/>
    <w:rsid w:val="00BC28BB"/>
    <w:rsid w:val="00BD2AB8"/>
    <w:rsid w:val="00BF2900"/>
    <w:rsid w:val="00C02D26"/>
    <w:rsid w:val="00C14075"/>
    <w:rsid w:val="00C463E0"/>
    <w:rsid w:val="00C60E8D"/>
    <w:rsid w:val="00C655B2"/>
    <w:rsid w:val="00C77DB6"/>
    <w:rsid w:val="00C841A3"/>
    <w:rsid w:val="00C84338"/>
    <w:rsid w:val="00CA648D"/>
    <w:rsid w:val="00CA7F99"/>
    <w:rsid w:val="00CB5B6F"/>
    <w:rsid w:val="00CC1F7D"/>
    <w:rsid w:val="00CC24F4"/>
    <w:rsid w:val="00CC5E31"/>
    <w:rsid w:val="00CD3ED8"/>
    <w:rsid w:val="00CE1A58"/>
    <w:rsid w:val="00D00FFE"/>
    <w:rsid w:val="00D110C1"/>
    <w:rsid w:val="00D31058"/>
    <w:rsid w:val="00D33B8B"/>
    <w:rsid w:val="00D359BD"/>
    <w:rsid w:val="00D51AA7"/>
    <w:rsid w:val="00D550D6"/>
    <w:rsid w:val="00DA696B"/>
    <w:rsid w:val="00DA7BA8"/>
    <w:rsid w:val="00DB1501"/>
    <w:rsid w:val="00DE21B8"/>
    <w:rsid w:val="00DF2098"/>
    <w:rsid w:val="00DF52C9"/>
    <w:rsid w:val="00E0112C"/>
    <w:rsid w:val="00E37E78"/>
    <w:rsid w:val="00E531C2"/>
    <w:rsid w:val="00E65019"/>
    <w:rsid w:val="00E71DE5"/>
    <w:rsid w:val="00EA0C33"/>
    <w:rsid w:val="00EA6D2E"/>
    <w:rsid w:val="00ED1EE0"/>
    <w:rsid w:val="00EE0399"/>
    <w:rsid w:val="00F17DFE"/>
    <w:rsid w:val="00F23679"/>
    <w:rsid w:val="00F35604"/>
    <w:rsid w:val="00F36473"/>
    <w:rsid w:val="00F40807"/>
    <w:rsid w:val="00F43A9B"/>
    <w:rsid w:val="00F71F82"/>
    <w:rsid w:val="00FC42CF"/>
    <w:rsid w:val="00FE1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C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Title">
    <w:name w:val="ConsTitle"/>
    <w:uiPriority w:val="99"/>
    <w:rsid w:val="006B7A9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styleId="TableGrid">
    <w:name w:val="Table Grid"/>
    <w:basedOn w:val="TableNormal"/>
    <w:uiPriority w:val="99"/>
    <w:rsid w:val="003D17E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A92E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1B0"/>
    <w:rPr>
      <w:sz w:val="0"/>
      <w:szCs w:val="0"/>
    </w:rPr>
  </w:style>
  <w:style w:type="paragraph" w:styleId="BodyText3">
    <w:name w:val="Body Text 3"/>
    <w:basedOn w:val="Normal"/>
    <w:link w:val="BodyText3Char"/>
    <w:uiPriority w:val="99"/>
    <w:rsid w:val="00C02D26"/>
    <w:pPr>
      <w:jc w:val="center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201B0"/>
    <w:rPr>
      <w:sz w:val="16"/>
      <w:szCs w:val="16"/>
    </w:rPr>
  </w:style>
  <w:style w:type="paragraph" w:customStyle="1" w:styleId="ConsPlusNormal">
    <w:name w:val="ConsPlusNormal"/>
    <w:uiPriority w:val="99"/>
    <w:rsid w:val="0050284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502844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59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279</Words>
  <Characters>1595</Characters>
  <Application>Microsoft Office Outlook</Application>
  <DocSecurity>0</DocSecurity>
  <Lines>0</Lines>
  <Paragraphs>0</Paragraphs>
  <ScaleCrop>false</ScaleCrop>
  <Company>Komitet finansow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Ковалёва</dc:creator>
  <cp:keywords/>
  <dc:description/>
  <cp:lastModifiedBy>User</cp:lastModifiedBy>
  <cp:revision>2</cp:revision>
  <cp:lastPrinted>2010-07-01T12:14:00Z</cp:lastPrinted>
  <dcterms:created xsi:type="dcterms:W3CDTF">2010-07-15T11:21:00Z</dcterms:created>
  <dcterms:modified xsi:type="dcterms:W3CDTF">2010-07-15T11:21:00Z</dcterms:modified>
</cp:coreProperties>
</file>