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20F" w:rsidRDefault="0020120F" w:rsidP="000E37C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20120F" w:rsidRDefault="0020120F" w:rsidP="000E37CA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20120F" w:rsidRDefault="0020120F" w:rsidP="000E37CA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20120F" w:rsidRDefault="0020120F" w:rsidP="000E37C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20120F" w:rsidRDefault="0020120F" w:rsidP="000E37CA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20120F" w:rsidRDefault="0020120F" w:rsidP="000E37CA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20120F" w:rsidRDefault="0020120F" w:rsidP="000E37C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20120F" w:rsidRDefault="0020120F" w:rsidP="000E37CA">
      <w:pPr>
        <w:jc w:val="center"/>
        <w:rPr>
          <w:b/>
          <w:bCs/>
          <w:sz w:val="28"/>
          <w:szCs w:val="28"/>
        </w:rPr>
      </w:pPr>
    </w:p>
    <w:p w:rsidR="0020120F" w:rsidRDefault="0020120F" w:rsidP="000E37C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20120F" w:rsidRDefault="0020120F" w:rsidP="000E37CA">
      <w:pPr>
        <w:jc w:val="center"/>
        <w:rPr>
          <w:b/>
          <w:bCs/>
          <w:sz w:val="28"/>
          <w:szCs w:val="28"/>
        </w:rPr>
      </w:pPr>
    </w:p>
    <w:p w:rsidR="0020120F" w:rsidRPr="00C14075" w:rsidRDefault="0020120F" w:rsidP="009515E3">
      <w:pPr>
        <w:suppressAutoHyphens/>
        <w:rPr>
          <w:b/>
          <w:bCs/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181</w:t>
      </w:r>
    </w:p>
    <w:p w:rsidR="0020120F" w:rsidRPr="007B7E7B" w:rsidRDefault="0020120F" w:rsidP="009515E3">
      <w:pPr>
        <w:suppressAutoHyphens/>
        <w:rPr>
          <w:sz w:val="28"/>
          <w:szCs w:val="28"/>
        </w:rPr>
      </w:pPr>
    </w:p>
    <w:p w:rsidR="0020120F" w:rsidRPr="009515E3" w:rsidRDefault="0020120F" w:rsidP="009515E3">
      <w:pPr>
        <w:jc w:val="both"/>
        <w:rPr>
          <w:b/>
          <w:bCs/>
          <w:sz w:val="28"/>
          <w:szCs w:val="28"/>
        </w:rPr>
      </w:pPr>
      <w:r w:rsidRPr="009515E3">
        <w:rPr>
          <w:b/>
          <w:bCs/>
          <w:sz w:val="28"/>
          <w:szCs w:val="28"/>
        </w:rPr>
        <w:t>О ходе подготовки к празднованию 83-й годовщины</w:t>
      </w:r>
    </w:p>
    <w:p w:rsidR="0020120F" w:rsidRPr="009515E3" w:rsidRDefault="0020120F" w:rsidP="008003AA">
      <w:pPr>
        <w:jc w:val="both"/>
        <w:rPr>
          <w:b/>
          <w:bCs/>
          <w:sz w:val="28"/>
          <w:szCs w:val="28"/>
        </w:rPr>
      </w:pPr>
      <w:r w:rsidRPr="009515E3">
        <w:rPr>
          <w:b/>
          <w:bCs/>
          <w:sz w:val="28"/>
          <w:szCs w:val="28"/>
        </w:rPr>
        <w:t>со дня образования Ленинградской области</w:t>
      </w:r>
    </w:p>
    <w:p w:rsidR="0020120F" w:rsidRPr="009515E3" w:rsidRDefault="0020120F" w:rsidP="008003AA">
      <w:pPr>
        <w:jc w:val="both"/>
        <w:rPr>
          <w:sz w:val="28"/>
          <w:szCs w:val="28"/>
        </w:rPr>
      </w:pPr>
    </w:p>
    <w:p w:rsidR="0020120F" w:rsidRPr="00B6043B" w:rsidRDefault="0020120F" w:rsidP="009515E3">
      <w:pPr>
        <w:ind w:firstLine="708"/>
        <w:jc w:val="both"/>
        <w:rPr>
          <w:sz w:val="28"/>
          <w:szCs w:val="28"/>
        </w:rPr>
      </w:pPr>
      <w:r w:rsidRPr="009515E3">
        <w:rPr>
          <w:sz w:val="28"/>
          <w:szCs w:val="28"/>
        </w:rPr>
        <w:t>Заслушав и обсудив информацию Соснина А.В., заместителя главы администрации – председателя комитета по культуре</w:t>
      </w:r>
      <w:r>
        <w:rPr>
          <w:sz w:val="28"/>
          <w:szCs w:val="28"/>
        </w:rPr>
        <w:t xml:space="preserve">, спорту и молодежной политики администрации </w:t>
      </w:r>
      <w:r w:rsidRPr="009515E3">
        <w:rPr>
          <w:sz w:val="28"/>
          <w:szCs w:val="28"/>
        </w:rPr>
        <w:t>МО «Кингисеппское городское поселение»</w:t>
      </w:r>
      <w:r>
        <w:rPr>
          <w:sz w:val="28"/>
          <w:szCs w:val="28"/>
        </w:rPr>
        <w:t xml:space="preserve"> и </w:t>
      </w:r>
      <w:r w:rsidRPr="00B6043B">
        <w:rPr>
          <w:sz w:val="28"/>
          <w:szCs w:val="28"/>
        </w:rPr>
        <w:t xml:space="preserve">Смирнова Е.П., председателя комитета ЖКХ, строительства и городской инфраструктуры администрации МО «Кингисеппское городское поселение» о ходе подготовки к празднованию 83 годовщины со дня образования Ленинградской области, </w:t>
      </w:r>
    </w:p>
    <w:p w:rsidR="0020120F" w:rsidRPr="009515E3" w:rsidRDefault="0020120F" w:rsidP="009515E3">
      <w:pPr>
        <w:jc w:val="both"/>
        <w:rPr>
          <w:sz w:val="28"/>
          <w:szCs w:val="28"/>
        </w:rPr>
      </w:pPr>
      <w:r w:rsidRPr="009515E3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</w:t>
      </w:r>
      <w:r w:rsidRPr="009515E3">
        <w:rPr>
          <w:sz w:val="28"/>
          <w:szCs w:val="28"/>
        </w:rPr>
        <w:t xml:space="preserve"> «Кин</w:t>
      </w:r>
      <w:r>
        <w:rPr>
          <w:sz w:val="28"/>
          <w:szCs w:val="28"/>
        </w:rPr>
        <w:t>гисеппское городское поселение»</w:t>
      </w:r>
    </w:p>
    <w:p w:rsidR="0020120F" w:rsidRPr="009515E3" w:rsidRDefault="0020120F" w:rsidP="008003AA">
      <w:pPr>
        <w:tabs>
          <w:tab w:val="left" w:pos="991"/>
        </w:tabs>
        <w:jc w:val="both"/>
        <w:rPr>
          <w:sz w:val="28"/>
          <w:szCs w:val="28"/>
        </w:rPr>
      </w:pPr>
    </w:p>
    <w:p w:rsidR="0020120F" w:rsidRPr="00912221" w:rsidRDefault="0020120F" w:rsidP="009515E3">
      <w:pPr>
        <w:suppressAutoHyphens/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20120F" w:rsidRPr="009515E3" w:rsidRDefault="0020120F" w:rsidP="008003AA">
      <w:pPr>
        <w:jc w:val="both"/>
        <w:rPr>
          <w:sz w:val="28"/>
          <w:szCs w:val="28"/>
        </w:rPr>
      </w:pPr>
    </w:p>
    <w:p w:rsidR="0020120F" w:rsidRPr="009515E3" w:rsidRDefault="0020120F" w:rsidP="009515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</w:t>
      </w:r>
      <w:r w:rsidRPr="009515E3">
        <w:rPr>
          <w:sz w:val="28"/>
          <w:szCs w:val="28"/>
        </w:rPr>
        <w:t xml:space="preserve"> ходе подготовки к празднованию 83-й годовщины со дня образования Ленинградской области» принять к сведению</w:t>
      </w:r>
      <w:r>
        <w:rPr>
          <w:sz w:val="28"/>
          <w:szCs w:val="28"/>
        </w:rPr>
        <w:t xml:space="preserve"> согласно приложениям № 1, 2, 3, 4</w:t>
      </w:r>
      <w:r w:rsidRPr="009515E3">
        <w:rPr>
          <w:sz w:val="28"/>
          <w:szCs w:val="28"/>
        </w:rPr>
        <w:t>.</w:t>
      </w:r>
    </w:p>
    <w:p w:rsidR="0020120F" w:rsidRPr="009515E3" w:rsidRDefault="0020120F" w:rsidP="008003AA">
      <w:pPr>
        <w:jc w:val="both"/>
        <w:rPr>
          <w:sz w:val="28"/>
          <w:szCs w:val="28"/>
        </w:rPr>
      </w:pPr>
    </w:p>
    <w:p w:rsidR="0020120F" w:rsidRPr="009515E3" w:rsidRDefault="0020120F" w:rsidP="008003AA">
      <w:pPr>
        <w:jc w:val="both"/>
        <w:rPr>
          <w:sz w:val="28"/>
          <w:szCs w:val="28"/>
        </w:rPr>
      </w:pPr>
    </w:p>
    <w:p w:rsidR="0020120F" w:rsidRDefault="0020120F" w:rsidP="008003AA">
      <w:pPr>
        <w:jc w:val="both"/>
        <w:rPr>
          <w:sz w:val="28"/>
          <w:szCs w:val="28"/>
        </w:rPr>
      </w:pPr>
      <w:r w:rsidRPr="009515E3">
        <w:rPr>
          <w:sz w:val="28"/>
          <w:szCs w:val="28"/>
        </w:rPr>
        <w:t xml:space="preserve">Глава </w:t>
      </w:r>
    </w:p>
    <w:p w:rsidR="0020120F" w:rsidRPr="009515E3" w:rsidRDefault="0020120F" w:rsidP="008003AA">
      <w:pPr>
        <w:jc w:val="both"/>
        <w:rPr>
          <w:sz w:val="28"/>
          <w:szCs w:val="28"/>
        </w:rPr>
      </w:pPr>
      <w:r w:rsidRPr="009515E3">
        <w:rPr>
          <w:sz w:val="28"/>
          <w:szCs w:val="28"/>
        </w:rPr>
        <w:t>МО «Кингисеппское городское поселение»                                    А.И. Невский</w:t>
      </w:r>
    </w:p>
    <w:sectPr w:rsidR="0020120F" w:rsidRPr="009515E3" w:rsidSect="000A050C">
      <w:pgSz w:w="11906" w:h="16838"/>
      <w:pgMar w:top="851" w:right="851" w:bottom="5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7E02"/>
    <w:multiLevelType w:val="hybridMultilevel"/>
    <w:tmpl w:val="88BE4D74"/>
    <w:lvl w:ilvl="0" w:tplc="AF1071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28E8ACC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ascii="Calibri" w:hAnsi="Calibri" w:cs="Calibri" w:hint="default"/>
      </w:rPr>
    </w:lvl>
  </w:abstractNum>
  <w:abstractNum w:abstractNumId="1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415F2"/>
    <w:rsid w:val="000671C6"/>
    <w:rsid w:val="00096F8A"/>
    <w:rsid w:val="000A050C"/>
    <w:rsid w:val="000C2C74"/>
    <w:rsid w:val="000C6141"/>
    <w:rsid w:val="000D4E06"/>
    <w:rsid w:val="000E30B0"/>
    <w:rsid w:val="000E37CA"/>
    <w:rsid w:val="000E4530"/>
    <w:rsid w:val="001535A4"/>
    <w:rsid w:val="00196D6E"/>
    <w:rsid w:val="0020120F"/>
    <w:rsid w:val="002E4642"/>
    <w:rsid w:val="002E687D"/>
    <w:rsid w:val="002F71B9"/>
    <w:rsid w:val="0034275B"/>
    <w:rsid w:val="00356E10"/>
    <w:rsid w:val="003C1F16"/>
    <w:rsid w:val="004035CD"/>
    <w:rsid w:val="00413251"/>
    <w:rsid w:val="00413A91"/>
    <w:rsid w:val="0042080A"/>
    <w:rsid w:val="00474401"/>
    <w:rsid w:val="0048086B"/>
    <w:rsid w:val="0048135E"/>
    <w:rsid w:val="004C6127"/>
    <w:rsid w:val="00512A8B"/>
    <w:rsid w:val="005218A3"/>
    <w:rsid w:val="00573EEF"/>
    <w:rsid w:val="005A7C10"/>
    <w:rsid w:val="005D302D"/>
    <w:rsid w:val="005E3760"/>
    <w:rsid w:val="006107BA"/>
    <w:rsid w:val="0061195F"/>
    <w:rsid w:val="006502D7"/>
    <w:rsid w:val="0066204A"/>
    <w:rsid w:val="006A4AA0"/>
    <w:rsid w:val="006F36BB"/>
    <w:rsid w:val="00704E41"/>
    <w:rsid w:val="0076182F"/>
    <w:rsid w:val="00794DD1"/>
    <w:rsid w:val="007B7E7B"/>
    <w:rsid w:val="007C6734"/>
    <w:rsid w:val="008003AA"/>
    <w:rsid w:val="00841F88"/>
    <w:rsid w:val="00843223"/>
    <w:rsid w:val="0085001D"/>
    <w:rsid w:val="008C6B30"/>
    <w:rsid w:val="008D03FA"/>
    <w:rsid w:val="008D65C6"/>
    <w:rsid w:val="00912221"/>
    <w:rsid w:val="009357F4"/>
    <w:rsid w:val="009515E3"/>
    <w:rsid w:val="00962E77"/>
    <w:rsid w:val="009C2DCC"/>
    <w:rsid w:val="00A0674A"/>
    <w:rsid w:val="00A83C45"/>
    <w:rsid w:val="00A95EEE"/>
    <w:rsid w:val="00A96DAB"/>
    <w:rsid w:val="00AB021A"/>
    <w:rsid w:val="00AC0BCF"/>
    <w:rsid w:val="00AE7675"/>
    <w:rsid w:val="00B6043B"/>
    <w:rsid w:val="00BB20C7"/>
    <w:rsid w:val="00BE1883"/>
    <w:rsid w:val="00C14075"/>
    <w:rsid w:val="00C66BC0"/>
    <w:rsid w:val="00C80518"/>
    <w:rsid w:val="00C826C5"/>
    <w:rsid w:val="00CB3F28"/>
    <w:rsid w:val="00CD031E"/>
    <w:rsid w:val="00CE2F02"/>
    <w:rsid w:val="00D23E24"/>
    <w:rsid w:val="00D67A99"/>
    <w:rsid w:val="00D823B9"/>
    <w:rsid w:val="00D83774"/>
    <w:rsid w:val="00D870BC"/>
    <w:rsid w:val="00DA54CF"/>
    <w:rsid w:val="00DD50A0"/>
    <w:rsid w:val="00DE10EB"/>
    <w:rsid w:val="00E51EB7"/>
    <w:rsid w:val="00EA0C2A"/>
    <w:rsid w:val="00EA5B9A"/>
    <w:rsid w:val="00EB1F41"/>
    <w:rsid w:val="00F01DEC"/>
    <w:rsid w:val="00F52ADF"/>
    <w:rsid w:val="00FB3A8F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73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1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157</Words>
  <Characters>901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2010-06-21T05:33:00Z</cp:lastPrinted>
  <dcterms:created xsi:type="dcterms:W3CDTF">2010-07-15T11:31:00Z</dcterms:created>
  <dcterms:modified xsi:type="dcterms:W3CDTF">2010-07-15T11:31:00Z</dcterms:modified>
</cp:coreProperties>
</file>