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42F6" w:rsidRPr="005248A3" w:rsidRDefault="002242F6" w:rsidP="00E91806">
      <w:pPr>
        <w:jc w:val="right"/>
        <w:rPr>
          <w:b/>
          <w:bCs/>
          <w:sz w:val="20"/>
          <w:szCs w:val="20"/>
        </w:rPr>
      </w:pPr>
      <w:r w:rsidRPr="005248A3">
        <w:rPr>
          <w:b/>
          <w:bCs/>
          <w:sz w:val="20"/>
          <w:szCs w:val="20"/>
        </w:rPr>
        <w:t>Приложение</w:t>
      </w:r>
      <w:r>
        <w:rPr>
          <w:b/>
          <w:bCs/>
          <w:sz w:val="20"/>
          <w:szCs w:val="20"/>
        </w:rPr>
        <w:t xml:space="preserve"> № 2</w:t>
      </w:r>
    </w:p>
    <w:p w:rsidR="002242F6" w:rsidRPr="005248A3" w:rsidRDefault="002242F6" w:rsidP="00E91806">
      <w:pPr>
        <w:jc w:val="right"/>
        <w:rPr>
          <w:sz w:val="20"/>
          <w:szCs w:val="20"/>
        </w:rPr>
      </w:pPr>
      <w:r w:rsidRPr="005248A3">
        <w:rPr>
          <w:sz w:val="20"/>
          <w:szCs w:val="20"/>
        </w:rPr>
        <w:t>к решению Совета депутатов</w:t>
      </w:r>
    </w:p>
    <w:p w:rsidR="002242F6" w:rsidRPr="005248A3" w:rsidRDefault="002242F6" w:rsidP="00E91806">
      <w:pPr>
        <w:jc w:val="right"/>
        <w:rPr>
          <w:sz w:val="20"/>
          <w:szCs w:val="20"/>
        </w:rPr>
      </w:pPr>
      <w:r w:rsidRPr="005248A3">
        <w:rPr>
          <w:sz w:val="20"/>
          <w:szCs w:val="20"/>
        </w:rPr>
        <w:t>МО «Кингисеппское городское поселение»</w:t>
      </w:r>
    </w:p>
    <w:p w:rsidR="002242F6" w:rsidRPr="005248A3" w:rsidRDefault="002242F6" w:rsidP="00E91806">
      <w:pPr>
        <w:jc w:val="right"/>
        <w:rPr>
          <w:b/>
          <w:bCs/>
          <w:sz w:val="20"/>
          <w:szCs w:val="20"/>
        </w:rPr>
      </w:pPr>
      <w:r w:rsidRPr="005248A3">
        <w:rPr>
          <w:b/>
          <w:bCs/>
          <w:sz w:val="20"/>
          <w:szCs w:val="20"/>
        </w:rPr>
        <w:t xml:space="preserve">от  </w:t>
      </w:r>
      <w:r>
        <w:rPr>
          <w:b/>
          <w:bCs/>
          <w:sz w:val="20"/>
          <w:szCs w:val="20"/>
        </w:rPr>
        <w:t>13 июля</w:t>
      </w:r>
      <w:r w:rsidRPr="005248A3">
        <w:rPr>
          <w:b/>
          <w:bCs/>
          <w:sz w:val="20"/>
          <w:szCs w:val="20"/>
        </w:rPr>
        <w:t xml:space="preserve">  2010 г.   № </w:t>
      </w:r>
      <w:r>
        <w:rPr>
          <w:b/>
          <w:bCs/>
          <w:sz w:val="20"/>
          <w:szCs w:val="20"/>
        </w:rPr>
        <w:t xml:space="preserve"> 181</w:t>
      </w:r>
    </w:p>
    <w:p w:rsidR="002242F6" w:rsidRDefault="002242F6" w:rsidP="00DB436A">
      <w:pPr>
        <w:jc w:val="center"/>
        <w:rPr>
          <w:b/>
          <w:bCs/>
          <w:sz w:val="28"/>
          <w:szCs w:val="28"/>
        </w:rPr>
      </w:pPr>
    </w:p>
    <w:p w:rsidR="002242F6" w:rsidRPr="00DB436A" w:rsidRDefault="002242F6" w:rsidP="00DB436A">
      <w:pPr>
        <w:jc w:val="center"/>
        <w:rPr>
          <w:b/>
          <w:bCs/>
          <w:sz w:val="28"/>
          <w:szCs w:val="28"/>
        </w:rPr>
      </w:pPr>
      <w:r w:rsidRPr="00DB436A">
        <w:rPr>
          <w:b/>
          <w:bCs/>
          <w:sz w:val="28"/>
          <w:szCs w:val="28"/>
        </w:rPr>
        <w:t>ПЛАН</w:t>
      </w:r>
    </w:p>
    <w:p w:rsidR="002242F6" w:rsidRPr="00DB436A" w:rsidRDefault="002242F6" w:rsidP="00DB436A">
      <w:pPr>
        <w:jc w:val="center"/>
        <w:rPr>
          <w:b/>
          <w:bCs/>
          <w:sz w:val="28"/>
          <w:szCs w:val="28"/>
        </w:rPr>
      </w:pPr>
      <w:r w:rsidRPr="00DB436A">
        <w:rPr>
          <w:b/>
          <w:bCs/>
          <w:sz w:val="28"/>
          <w:szCs w:val="28"/>
        </w:rPr>
        <w:t xml:space="preserve">Комитета по культуре, спорту и молодёжной политике </w:t>
      </w:r>
    </w:p>
    <w:p w:rsidR="002242F6" w:rsidRPr="00DB436A" w:rsidRDefault="002242F6" w:rsidP="00DB436A">
      <w:pPr>
        <w:jc w:val="center"/>
        <w:rPr>
          <w:b/>
          <w:bCs/>
          <w:sz w:val="28"/>
          <w:szCs w:val="28"/>
        </w:rPr>
      </w:pPr>
      <w:r w:rsidRPr="00DB436A">
        <w:rPr>
          <w:b/>
          <w:bCs/>
          <w:sz w:val="28"/>
          <w:szCs w:val="28"/>
        </w:rPr>
        <w:t>администрации МО «Кингисеппское городское поселение»</w:t>
      </w:r>
    </w:p>
    <w:p w:rsidR="002242F6" w:rsidRPr="00DB436A" w:rsidRDefault="002242F6" w:rsidP="00DB436A">
      <w:pPr>
        <w:jc w:val="center"/>
        <w:rPr>
          <w:b/>
          <w:bCs/>
          <w:sz w:val="28"/>
          <w:szCs w:val="28"/>
        </w:rPr>
      </w:pPr>
      <w:r w:rsidRPr="00DB436A">
        <w:rPr>
          <w:b/>
          <w:bCs/>
          <w:sz w:val="28"/>
          <w:szCs w:val="28"/>
        </w:rPr>
        <w:t xml:space="preserve">по подготовке к проведению мероприятий, посвященных </w:t>
      </w:r>
    </w:p>
    <w:p w:rsidR="002242F6" w:rsidRPr="00DB436A" w:rsidRDefault="002242F6" w:rsidP="00DB436A">
      <w:pPr>
        <w:jc w:val="center"/>
        <w:rPr>
          <w:b/>
          <w:bCs/>
          <w:sz w:val="28"/>
          <w:szCs w:val="28"/>
        </w:rPr>
      </w:pPr>
      <w:r w:rsidRPr="00DB436A">
        <w:rPr>
          <w:b/>
          <w:bCs/>
          <w:sz w:val="28"/>
          <w:szCs w:val="28"/>
        </w:rPr>
        <w:t>Дню города и 83 годовщине со дня основания Ленинградской области</w:t>
      </w:r>
    </w:p>
    <w:p w:rsidR="002242F6" w:rsidRPr="00DB436A" w:rsidRDefault="002242F6" w:rsidP="00DB436A">
      <w:pPr>
        <w:jc w:val="center"/>
        <w:rPr>
          <w:sz w:val="28"/>
          <w:szCs w:val="28"/>
        </w:rPr>
      </w:pPr>
    </w:p>
    <w:tbl>
      <w:tblPr>
        <w:tblW w:w="0" w:type="auto"/>
        <w:tblInd w:w="-3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08"/>
        <w:gridCol w:w="4572"/>
        <w:gridCol w:w="1620"/>
        <w:gridCol w:w="2520"/>
        <w:gridCol w:w="2160"/>
        <w:gridCol w:w="2808"/>
      </w:tblGrid>
      <w:tr w:rsidR="002242F6" w:rsidRPr="00DB436A">
        <w:tc>
          <w:tcPr>
            <w:tcW w:w="1008" w:type="dxa"/>
          </w:tcPr>
          <w:p w:rsidR="002242F6" w:rsidRPr="00DB436A" w:rsidRDefault="002242F6" w:rsidP="00DB436A">
            <w:pPr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№</w:t>
            </w:r>
          </w:p>
          <w:p w:rsidR="002242F6" w:rsidRPr="00DB436A" w:rsidRDefault="002242F6" w:rsidP="00DB436A">
            <w:pPr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п/п</w:t>
            </w:r>
          </w:p>
        </w:tc>
        <w:tc>
          <w:tcPr>
            <w:tcW w:w="4572" w:type="dxa"/>
          </w:tcPr>
          <w:p w:rsidR="002242F6" w:rsidRPr="00DB436A" w:rsidRDefault="002242F6" w:rsidP="00DB436A">
            <w:pPr>
              <w:jc w:val="both"/>
              <w:rPr>
                <w:sz w:val="28"/>
                <w:szCs w:val="28"/>
              </w:rPr>
            </w:pPr>
          </w:p>
          <w:p w:rsidR="002242F6" w:rsidRPr="00DB436A" w:rsidRDefault="002242F6" w:rsidP="00DB436A">
            <w:pPr>
              <w:jc w:val="center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Мероприятия</w:t>
            </w:r>
          </w:p>
        </w:tc>
        <w:tc>
          <w:tcPr>
            <w:tcW w:w="1620" w:type="dxa"/>
          </w:tcPr>
          <w:p w:rsidR="002242F6" w:rsidRPr="00DB436A" w:rsidRDefault="002242F6" w:rsidP="00DB436A">
            <w:pPr>
              <w:jc w:val="center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Сроки</w:t>
            </w:r>
          </w:p>
          <w:p w:rsidR="002242F6" w:rsidRPr="00DB436A" w:rsidRDefault="002242F6" w:rsidP="00DB436A">
            <w:pPr>
              <w:jc w:val="center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(время)</w:t>
            </w:r>
          </w:p>
        </w:tc>
        <w:tc>
          <w:tcPr>
            <w:tcW w:w="2520" w:type="dxa"/>
          </w:tcPr>
          <w:p w:rsidR="002242F6" w:rsidRPr="00DB436A" w:rsidRDefault="002242F6" w:rsidP="00DB436A">
            <w:pPr>
              <w:jc w:val="center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Учреждение, структура, предприятие</w:t>
            </w:r>
          </w:p>
        </w:tc>
        <w:tc>
          <w:tcPr>
            <w:tcW w:w="2160" w:type="dxa"/>
          </w:tcPr>
          <w:p w:rsidR="002242F6" w:rsidRPr="00DB436A" w:rsidRDefault="002242F6" w:rsidP="00DB436A">
            <w:pPr>
              <w:jc w:val="center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 xml:space="preserve">Ответственный исполнитель  </w:t>
            </w:r>
          </w:p>
        </w:tc>
        <w:tc>
          <w:tcPr>
            <w:tcW w:w="2808" w:type="dxa"/>
          </w:tcPr>
          <w:p w:rsidR="002242F6" w:rsidRPr="00DB436A" w:rsidRDefault="002242F6" w:rsidP="00DB436A">
            <w:pPr>
              <w:rPr>
                <w:sz w:val="28"/>
                <w:szCs w:val="28"/>
              </w:rPr>
            </w:pPr>
          </w:p>
          <w:p w:rsidR="002242F6" w:rsidRPr="00DB436A" w:rsidRDefault="002242F6" w:rsidP="00DB436A">
            <w:pPr>
              <w:jc w:val="center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Примечание</w:t>
            </w:r>
          </w:p>
        </w:tc>
      </w:tr>
      <w:tr w:rsidR="002242F6" w:rsidRPr="00DB436A">
        <w:trPr>
          <w:trHeight w:val="568"/>
        </w:trPr>
        <w:tc>
          <w:tcPr>
            <w:tcW w:w="14688" w:type="dxa"/>
            <w:gridSpan w:val="6"/>
            <w:vAlign w:val="center"/>
          </w:tcPr>
          <w:p w:rsidR="002242F6" w:rsidRPr="00DB436A" w:rsidRDefault="002242F6" w:rsidP="00DB436A">
            <w:pPr>
              <w:ind w:left="360"/>
              <w:jc w:val="center"/>
              <w:rPr>
                <w:b/>
                <w:bCs/>
                <w:sz w:val="28"/>
                <w:szCs w:val="28"/>
              </w:rPr>
            </w:pPr>
            <w:r w:rsidRPr="00DB436A">
              <w:rPr>
                <w:b/>
                <w:bCs/>
                <w:sz w:val="28"/>
                <w:szCs w:val="28"/>
              </w:rPr>
              <w:t>Подготовительный этап</w:t>
            </w:r>
          </w:p>
        </w:tc>
      </w:tr>
      <w:tr w:rsidR="002242F6" w:rsidRPr="00DB436A">
        <w:trPr>
          <w:trHeight w:val="520"/>
        </w:trPr>
        <w:tc>
          <w:tcPr>
            <w:tcW w:w="14688" w:type="dxa"/>
            <w:gridSpan w:val="6"/>
            <w:vAlign w:val="center"/>
          </w:tcPr>
          <w:p w:rsidR="002242F6" w:rsidRPr="00DB436A" w:rsidRDefault="002242F6" w:rsidP="00DB436A">
            <w:pPr>
              <w:jc w:val="center"/>
              <w:rPr>
                <w:b/>
                <w:bCs/>
                <w:sz w:val="28"/>
                <w:szCs w:val="28"/>
              </w:rPr>
            </w:pPr>
            <w:r w:rsidRPr="00DB436A">
              <w:rPr>
                <w:b/>
                <w:bCs/>
                <w:sz w:val="28"/>
                <w:szCs w:val="28"/>
              </w:rPr>
              <w:t>Организационные вопросы</w:t>
            </w:r>
          </w:p>
        </w:tc>
      </w:tr>
      <w:tr w:rsidR="002242F6" w:rsidRPr="00DB436A">
        <w:tc>
          <w:tcPr>
            <w:tcW w:w="1008" w:type="dxa"/>
          </w:tcPr>
          <w:p w:rsidR="002242F6" w:rsidRPr="00DB436A" w:rsidRDefault="002242F6" w:rsidP="00DB436A">
            <w:pPr>
              <w:ind w:right="-108"/>
              <w:jc w:val="both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1.</w:t>
            </w:r>
          </w:p>
        </w:tc>
        <w:tc>
          <w:tcPr>
            <w:tcW w:w="4572" w:type="dxa"/>
          </w:tcPr>
          <w:p w:rsidR="002242F6" w:rsidRPr="00DB436A" w:rsidRDefault="002242F6" w:rsidP="00DB436A">
            <w:pPr>
              <w:jc w:val="both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Сформировать рабочую группу по подготовке и проведению мероприятий, посвященных Дню города и 83 годовщине со дня образования Ленинградской области</w:t>
            </w:r>
          </w:p>
        </w:tc>
        <w:tc>
          <w:tcPr>
            <w:tcW w:w="1620" w:type="dxa"/>
          </w:tcPr>
          <w:p w:rsidR="002242F6" w:rsidRPr="00DB436A" w:rsidRDefault="002242F6" w:rsidP="00DB436A">
            <w:pPr>
              <w:jc w:val="center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15.06.10</w:t>
            </w:r>
          </w:p>
        </w:tc>
        <w:tc>
          <w:tcPr>
            <w:tcW w:w="2520" w:type="dxa"/>
          </w:tcPr>
          <w:p w:rsidR="002242F6" w:rsidRPr="00DB436A" w:rsidRDefault="002242F6" w:rsidP="00DB436A">
            <w:pPr>
              <w:jc w:val="both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 xml:space="preserve">Комитет по КСиМП АМО «Кингисеппское городское поселение» </w:t>
            </w:r>
          </w:p>
        </w:tc>
        <w:tc>
          <w:tcPr>
            <w:tcW w:w="2160" w:type="dxa"/>
          </w:tcPr>
          <w:p w:rsidR="002242F6" w:rsidRPr="00DB436A" w:rsidRDefault="002242F6" w:rsidP="00DB436A">
            <w:pPr>
              <w:jc w:val="center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Соснин А.В.</w:t>
            </w:r>
          </w:p>
        </w:tc>
        <w:tc>
          <w:tcPr>
            <w:tcW w:w="2808" w:type="dxa"/>
          </w:tcPr>
          <w:p w:rsidR="002242F6" w:rsidRPr="00DB436A" w:rsidRDefault="002242F6" w:rsidP="00DB436A">
            <w:pPr>
              <w:jc w:val="both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Совещания рабочей группы проводятся еженедельно по понедельникам и четвергам в 16-00 час.</w:t>
            </w:r>
          </w:p>
        </w:tc>
      </w:tr>
      <w:tr w:rsidR="002242F6" w:rsidRPr="00DB436A">
        <w:tc>
          <w:tcPr>
            <w:tcW w:w="1008" w:type="dxa"/>
          </w:tcPr>
          <w:p w:rsidR="002242F6" w:rsidRPr="00DB436A" w:rsidRDefault="002242F6" w:rsidP="00DB436A">
            <w:pPr>
              <w:ind w:right="-108"/>
              <w:jc w:val="both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2.</w:t>
            </w:r>
          </w:p>
        </w:tc>
        <w:tc>
          <w:tcPr>
            <w:tcW w:w="4572" w:type="dxa"/>
          </w:tcPr>
          <w:p w:rsidR="002242F6" w:rsidRPr="00DB436A" w:rsidRDefault="002242F6" w:rsidP="00DB436A">
            <w:pPr>
              <w:jc w:val="both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Назначить ответственных исполнителей за подготовку и проведение мероприятий на локальных площадках из числа специалистов комитета и работников подведомственных учреждений.</w:t>
            </w:r>
          </w:p>
        </w:tc>
        <w:tc>
          <w:tcPr>
            <w:tcW w:w="1620" w:type="dxa"/>
          </w:tcPr>
          <w:p w:rsidR="002242F6" w:rsidRPr="00DB436A" w:rsidRDefault="002242F6" w:rsidP="00DB436A">
            <w:pPr>
              <w:jc w:val="center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15.06.10</w:t>
            </w:r>
          </w:p>
        </w:tc>
        <w:tc>
          <w:tcPr>
            <w:tcW w:w="2520" w:type="dxa"/>
          </w:tcPr>
          <w:p w:rsidR="002242F6" w:rsidRPr="00DB436A" w:rsidRDefault="002242F6" w:rsidP="00DB436A">
            <w:pPr>
              <w:jc w:val="both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Комитет по КСиМП АМО «Кингисеппское городское поселение»</w:t>
            </w:r>
          </w:p>
        </w:tc>
        <w:tc>
          <w:tcPr>
            <w:tcW w:w="2160" w:type="dxa"/>
          </w:tcPr>
          <w:p w:rsidR="002242F6" w:rsidRPr="00DB436A" w:rsidRDefault="002242F6" w:rsidP="00DB436A">
            <w:pPr>
              <w:jc w:val="center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Соснин А.В.</w:t>
            </w:r>
          </w:p>
        </w:tc>
        <w:tc>
          <w:tcPr>
            <w:tcW w:w="2808" w:type="dxa"/>
          </w:tcPr>
          <w:p w:rsidR="002242F6" w:rsidRPr="00DB436A" w:rsidRDefault="002242F6" w:rsidP="00DB436A">
            <w:pPr>
              <w:jc w:val="both"/>
              <w:rPr>
                <w:sz w:val="28"/>
                <w:szCs w:val="28"/>
              </w:rPr>
            </w:pPr>
          </w:p>
        </w:tc>
      </w:tr>
      <w:tr w:rsidR="002242F6" w:rsidRPr="00DB436A">
        <w:tc>
          <w:tcPr>
            <w:tcW w:w="1008" w:type="dxa"/>
          </w:tcPr>
          <w:p w:rsidR="002242F6" w:rsidRPr="00DB436A" w:rsidRDefault="002242F6" w:rsidP="00DB436A">
            <w:pPr>
              <w:ind w:right="-108"/>
              <w:jc w:val="both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3.</w:t>
            </w:r>
          </w:p>
        </w:tc>
        <w:tc>
          <w:tcPr>
            <w:tcW w:w="4572" w:type="dxa"/>
          </w:tcPr>
          <w:p w:rsidR="002242F6" w:rsidRPr="00DB436A" w:rsidRDefault="002242F6" w:rsidP="00DB436A">
            <w:pPr>
              <w:jc w:val="both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Ответственным исполнителям сформировать перечень организационных, технических и финансовых вопросов и предложений, необходимых при подготовке и проведении мероприятий на локальных площадках.</w:t>
            </w:r>
          </w:p>
        </w:tc>
        <w:tc>
          <w:tcPr>
            <w:tcW w:w="1620" w:type="dxa"/>
          </w:tcPr>
          <w:p w:rsidR="002242F6" w:rsidRPr="00DB436A" w:rsidRDefault="002242F6" w:rsidP="00DB436A">
            <w:pPr>
              <w:jc w:val="center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до 17.06.10</w:t>
            </w:r>
          </w:p>
        </w:tc>
        <w:tc>
          <w:tcPr>
            <w:tcW w:w="2520" w:type="dxa"/>
          </w:tcPr>
          <w:p w:rsidR="002242F6" w:rsidRPr="00DB436A" w:rsidRDefault="002242F6" w:rsidP="00DB436A">
            <w:pPr>
              <w:jc w:val="both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Комитет по КСиМП АМО «Кингисеппское городское поселение»</w:t>
            </w:r>
          </w:p>
        </w:tc>
        <w:tc>
          <w:tcPr>
            <w:tcW w:w="2160" w:type="dxa"/>
          </w:tcPr>
          <w:p w:rsidR="002242F6" w:rsidRPr="00DB436A" w:rsidRDefault="002242F6" w:rsidP="00DB436A">
            <w:pPr>
              <w:jc w:val="center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Баринов В.В.</w:t>
            </w:r>
          </w:p>
        </w:tc>
        <w:tc>
          <w:tcPr>
            <w:tcW w:w="2808" w:type="dxa"/>
          </w:tcPr>
          <w:p w:rsidR="002242F6" w:rsidRPr="00DB436A" w:rsidRDefault="002242F6" w:rsidP="00DB436A">
            <w:pPr>
              <w:jc w:val="both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По утвержденной схеме.</w:t>
            </w:r>
          </w:p>
        </w:tc>
      </w:tr>
      <w:tr w:rsidR="002242F6" w:rsidRPr="00DB436A">
        <w:tc>
          <w:tcPr>
            <w:tcW w:w="1008" w:type="dxa"/>
          </w:tcPr>
          <w:p w:rsidR="002242F6" w:rsidRPr="00DB436A" w:rsidRDefault="002242F6" w:rsidP="00DB436A">
            <w:pPr>
              <w:ind w:right="-108"/>
              <w:jc w:val="both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4.</w:t>
            </w:r>
          </w:p>
        </w:tc>
        <w:tc>
          <w:tcPr>
            <w:tcW w:w="4572" w:type="dxa"/>
          </w:tcPr>
          <w:p w:rsidR="002242F6" w:rsidRPr="00DB436A" w:rsidRDefault="002242F6" w:rsidP="00DB436A">
            <w:pPr>
              <w:jc w:val="both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Прием заявок на участие в работе локальной площадки «Город мастеров» и организация её работы.</w:t>
            </w:r>
          </w:p>
        </w:tc>
        <w:tc>
          <w:tcPr>
            <w:tcW w:w="1620" w:type="dxa"/>
          </w:tcPr>
          <w:p w:rsidR="002242F6" w:rsidRPr="00DB436A" w:rsidRDefault="002242F6" w:rsidP="00DB436A">
            <w:pPr>
              <w:jc w:val="center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до 01.07.10</w:t>
            </w:r>
          </w:p>
        </w:tc>
        <w:tc>
          <w:tcPr>
            <w:tcW w:w="2520" w:type="dxa"/>
          </w:tcPr>
          <w:p w:rsidR="002242F6" w:rsidRPr="00DB436A" w:rsidRDefault="002242F6" w:rsidP="00DB436A">
            <w:pPr>
              <w:jc w:val="both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Комитет по КСиМП АМО «Кингисеппское городское поселение»</w:t>
            </w:r>
          </w:p>
        </w:tc>
        <w:tc>
          <w:tcPr>
            <w:tcW w:w="2160" w:type="dxa"/>
          </w:tcPr>
          <w:p w:rsidR="002242F6" w:rsidRPr="00DB436A" w:rsidRDefault="002242F6" w:rsidP="00DB436A">
            <w:pPr>
              <w:jc w:val="center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Семенова Ю.А.</w:t>
            </w:r>
          </w:p>
        </w:tc>
        <w:tc>
          <w:tcPr>
            <w:tcW w:w="2808" w:type="dxa"/>
          </w:tcPr>
          <w:p w:rsidR="002242F6" w:rsidRPr="00DB436A" w:rsidRDefault="002242F6" w:rsidP="00DB436A">
            <w:pPr>
              <w:jc w:val="both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Л.П. № 26, согласно утвержденному плану размещения площадок</w:t>
            </w:r>
          </w:p>
        </w:tc>
      </w:tr>
      <w:tr w:rsidR="002242F6" w:rsidRPr="00DB436A">
        <w:tc>
          <w:tcPr>
            <w:tcW w:w="1008" w:type="dxa"/>
          </w:tcPr>
          <w:p w:rsidR="002242F6" w:rsidRPr="00DB436A" w:rsidRDefault="002242F6" w:rsidP="00DB436A">
            <w:pPr>
              <w:ind w:right="-108"/>
              <w:jc w:val="both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5.</w:t>
            </w:r>
          </w:p>
        </w:tc>
        <w:tc>
          <w:tcPr>
            <w:tcW w:w="4572" w:type="dxa"/>
          </w:tcPr>
          <w:p w:rsidR="002242F6" w:rsidRPr="00DB436A" w:rsidRDefault="002242F6" w:rsidP="00DB436A">
            <w:pPr>
              <w:jc w:val="both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Сформировать список волонтеров для участия в работе локальных площадок и обеспечения основных фрагментов праздничных мероприятий.</w:t>
            </w:r>
          </w:p>
        </w:tc>
        <w:tc>
          <w:tcPr>
            <w:tcW w:w="1620" w:type="dxa"/>
          </w:tcPr>
          <w:p w:rsidR="002242F6" w:rsidRPr="00DB436A" w:rsidRDefault="002242F6" w:rsidP="00DB436A">
            <w:pPr>
              <w:jc w:val="center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до 01.07.10</w:t>
            </w:r>
          </w:p>
        </w:tc>
        <w:tc>
          <w:tcPr>
            <w:tcW w:w="2520" w:type="dxa"/>
          </w:tcPr>
          <w:p w:rsidR="002242F6" w:rsidRPr="00DB436A" w:rsidRDefault="002242F6" w:rsidP="00DB436A">
            <w:pPr>
              <w:jc w:val="both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Комитет по КСиМП АМО «Кингисеппское городское поселение», МУ «МДЦ «ВЫБОР»</w:t>
            </w:r>
          </w:p>
        </w:tc>
        <w:tc>
          <w:tcPr>
            <w:tcW w:w="2160" w:type="dxa"/>
          </w:tcPr>
          <w:p w:rsidR="002242F6" w:rsidRPr="00DB436A" w:rsidRDefault="002242F6" w:rsidP="00DB436A">
            <w:pPr>
              <w:jc w:val="center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Дзюба Ю.В.</w:t>
            </w:r>
          </w:p>
          <w:p w:rsidR="002242F6" w:rsidRPr="00DB436A" w:rsidRDefault="002242F6" w:rsidP="00DB436A">
            <w:pPr>
              <w:jc w:val="center"/>
              <w:rPr>
                <w:sz w:val="28"/>
                <w:szCs w:val="28"/>
              </w:rPr>
            </w:pPr>
          </w:p>
          <w:p w:rsidR="002242F6" w:rsidRPr="00DB436A" w:rsidRDefault="002242F6" w:rsidP="00DB436A">
            <w:pPr>
              <w:jc w:val="center"/>
              <w:rPr>
                <w:sz w:val="28"/>
                <w:szCs w:val="28"/>
              </w:rPr>
            </w:pPr>
          </w:p>
          <w:p w:rsidR="002242F6" w:rsidRPr="00DB436A" w:rsidRDefault="002242F6" w:rsidP="00DB436A">
            <w:pPr>
              <w:jc w:val="center"/>
              <w:rPr>
                <w:sz w:val="28"/>
                <w:szCs w:val="28"/>
              </w:rPr>
            </w:pPr>
          </w:p>
          <w:p w:rsidR="002242F6" w:rsidRPr="00DB436A" w:rsidRDefault="002242F6" w:rsidP="00DB436A">
            <w:pPr>
              <w:jc w:val="center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Орлова С.</w:t>
            </w:r>
          </w:p>
        </w:tc>
        <w:tc>
          <w:tcPr>
            <w:tcW w:w="2808" w:type="dxa"/>
          </w:tcPr>
          <w:p w:rsidR="002242F6" w:rsidRPr="00DB436A" w:rsidRDefault="002242F6" w:rsidP="00DB436A">
            <w:pPr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Согласно утвержденному плану размещения площадок</w:t>
            </w:r>
          </w:p>
        </w:tc>
      </w:tr>
      <w:tr w:rsidR="002242F6" w:rsidRPr="00DB436A">
        <w:tc>
          <w:tcPr>
            <w:tcW w:w="1008" w:type="dxa"/>
          </w:tcPr>
          <w:p w:rsidR="002242F6" w:rsidRPr="00DB436A" w:rsidRDefault="002242F6" w:rsidP="00DB436A">
            <w:pPr>
              <w:ind w:right="-108"/>
              <w:jc w:val="both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6.</w:t>
            </w:r>
          </w:p>
        </w:tc>
        <w:tc>
          <w:tcPr>
            <w:tcW w:w="4572" w:type="dxa"/>
          </w:tcPr>
          <w:p w:rsidR="002242F6" w:rsidRPr="00DB436A" w:rsidRDefault="002242F6" w:rsidP="00DB436A">
            <w:pPr>
              <w:jc w:val="both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Рекламные и информационные  мероприятия.</w:t>
            </w:r>
          </w:p>
        </w:tc>
        <w:tc>
          <w:tcPr>
            <w:tcW w:w="1620" w:type="dxa"/>
          </w:tcPr>
          <w:p w:rsidR="002242F6" w:rsidRPr="00DB436A" w:rsidRDefault="002242F6" w:rsidP="00DB436A">
            <w:pPr>
              <w:jc w:val="center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с 12.07.10</w:t>
            </w:r>
          </w:p>
          <w:p w:rsidR="002242F6" w:rsidRPr="00DB436A" w:rsidRDefault="002242F6" w:rsidP="00DB436A">
            <w:pPr>
              <w:jc w:val="center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до 30.07.10</w:t>
            </w:r>
          </w:p>
        </w:tc>
        <w:tc>
          <w:tcPr>
            <w:tcW w:w="2520" w:type="dxa"/>
          </w:tcPr>
          <w:p w:rsidR="002242F6" w:rsidRPr="00DB436A" w:rsidRDefault="002242F6" w:rsidP="00DB436A">
            <w:pPr>
              <w:jc w:val="both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Комитет по КСиМП АМО «Кингисеппское городское поселение»</w:t>
            </w:r>
          </w:p>
        </w:tc>
        <w:tc>
          <w:tcPr>
            <w:tcW w:w="2160" w:type="dxa"/>
          </w:tcPr>
          <w:p w:rsidR="002242F6" w:rsidRPr="00DB436A" w:rsidRDefault="002242F6" w:rsidP="00DB436A">
            <w:pPr>
              <w:jc w:val="center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Гордеева И.Б.</w:t>
            </w:r>
          </w:p>
          <w:p w:rsidR="002242F6" w:rsidRPr="00DB436A" w:rsidRDefault="002242F6" w:rsidP="00DB436A">
            <w:pPr>
              <w:jc w:val="center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Горовой В.Л.</w:t>
            </w:r>
          </w:p>
        </w:tc>
        <w:tc>
          <w:tcPr>
            <w:tcW w:w="2808" w:type="dxa"/>
          </w:tcPr>
          <w:p w:rsidR="002242F6" w:rsidRPr="00DB436A" w:rsidRDefault="002242F6" w:rsidP="00DB436A">
            <w:pPr>
              <w:rPr>
                <w:sz w:val="28"/>
                <w:szCs w:val="28"/>
              </w:rPr>
            </w:pPr>
          </w:p>
        </w:tc>
      </w:tr>
      <w:tr w:rsidR="002242F6" w:rsidRPr="00DB436A">
        <w:tc>
          <w:tcPr>
            <w:tcW w:w="1008" w:type="dxa"/>
          </w:tcPr>
          <w:p w:rsidR="002242F6" w:rsidRPr="00DB436A" w:rsidRDefault="002242F6" w:rsidP="00DB436A">
            <w:pPr>
              <w:ind w:right="-108"/>
              <w:jc w:val="both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7.</w:t>
            </w:r>
          </w:p>
        </w:tc>
        <w:tc>
          <w:tcPr>
            <w:tcW w:w="4572" w:type="dxa"/>
          </w:tcPr>
          <w:p w:rsidR="002242F6" w:rsidRPr="00DB436A" w:rsidRDefault="002242F6" w:rsidP="00DB436A">
            <w:pPr>
              <w:jc w:val="both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Составление графика работы транспорта комитета по обеспечению праздничных мероприятий.</w:t>
            </w:r>
          </w:p>
        </w:tc>
        <w:tc>
          <w:tcPr>
            <w:tcW w:w="1620" w:type="dxa"/>
          </w:tcPr>
          <w:p w:rsidR="002242F6" w:rsidRPr="00DB436A" w:rsidRDefault="002242F6" w:rsidP="00DB436A">
            <w:pPr>
              <w:jc w:val="center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до 16.07.10</w:t>
            </w:r>
          </w:p>
        </w:tc>
        <w:tc>
          <w:tcPr>
            <w:tcW w:w="2520" w:type="dxa"/>
          </w:tcPr>
          <w:p w:rsidR="002242F6" w:rsidRPr="00DB436A" w:rsidRDefault="002242F6" w:rsidP="00DB436A">
            <w:pPr>
              <w:jc w:val="both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Комитет по КСиМП АМО «Кингисеппское городское поселение»</w:t>
            </w:r>
          </w:p>
        </w:tc>
        <w:tc>
          <w:tcPr>
            <w:tcW w:w="2160" w:type="dxa"/>
          </w:tcPr>
          <w:p w:rsidR="002242F6" w:rsidRPr="00DB436A" w:rsidRDefault="002242F6" w:rsidP="00DB436A">
            <w:pPr>
              <w:jc w:val="center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Баринов В.В., Ефимов В.Ю.</w:t>
            </w:r>
          </w:p>
        </w:tc>
        <w:tc>
          <w:tcPr>
            <w:tcW w:w="2808" w:type="dxa"/>
          </w:tcPr>
          <w:p w:rsidR="002242F6" w:rsidRPr="00DB436A" w:rsidRDefault="002242F6" w:rsidP="00DB436A">
            <w:pPr>
              <w:rPr>
                <w:sz w:val="28"/>
                <w:szCs w:val="28"/>
              </w:rPr>
            </w:pPr>
          </w:p>
        </w:tc>
      </w:tr>
      <w:tr w:rsidR="002242F6" w:rsidRPr="00DB436A">
        <w:tc>
          <w:tcPr>
            <w:tcW w:w="1008" w:type="dxa"/>
          </w:tcPr>
          <w:p w:rsidR="002242F6" w:rsidRPr="00DB436A" w:rsidRDefault="002242F6" w:rsidP="00DB436A">
            <w:pPr>
              <w:ind w:right="-108"/>
              <w:jc w:val="both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8.</w:t>
            </w:r>
          </w:p>
        </w:tc>
        <w:tc>
          <w:tcPr>
            <w:tcW w:w="4572" w:type="dxa"/>
          </w:tcPr>
          <w:p w:rsidR="002242F6" w:rsidRPr="00DB436A" w:rsidRDefault="002242F6" w:rsidP="00DB436A">
            <w:pPr>
              <w:jc w:val="both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Разработка эскизов костюмов для волонтеров и их изготовление.</w:t>
            </w:r>
          </w:p>
        </w:tc>
        <w:tc>
          <w:tcPr>
            <w:tcW w:w="1620" w:type="dxa"/>
          </w:tcPr>
          <w:p w:rsidR="002242F6" w:rsidRPr="00DB436A" w:rsidRDefault="002242F6" w:rsidP="00DB436A">
            <w:pPr>
              <w:jc w:val="center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до 20.07.10</w:t>
            </w:r>
          </w:p>
        </w:tc>
        <w:tc>
          <w:tcPr>
            <w:tcW w:w="2520" w:type="dxa"/>
          </w:tcPr>
          <w:p w:rsidR="002242F6" w:rsidRPr="00DB436A" w:rsidRDefault="002242F6" w:rsidP="00DB436A">
            <w:pPr>
              <w:jc w:val="both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Комитет по КСиМП АМО «Кингисеппское городское поселение», МУ «МДЦ «ВЫБОР»</w:t>
            </w:r>
          </w:p>
        </w:tc>
        <w:tc>
          <w:tcPr>
            <w:tcW w:w="2160" w:type="dxa"/>
          </w:tcPr>
          <w:p w:rsidR="002242F6" w:rsidRPr="00DB436A" w:rsidRDefault="002242F6" w:rsidP="00DB436A">
            <w:pPr>
              <w:jc w:val="center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Дзюба Ю.В.</w:t>
            </w:r>
          </w:p>
          <w:p w:rsidR="002242F6" w:rsidRPr="00DB436A" w:rsidRDefault="002242F6" w:rsidP="00DB436A">
            <w:pPr>
              <w:jc w:val="center"/>
              <w:rPr>
                <w:sz w:val="28"/>
                <w:szCs w:val="28"/>
              </w:rPr>
            </w:pPr>
          </w:p>
          <w:p w:rsidR="002242F6" w:rsidRPr="00DB436A" w:rsidRDefault="002242F6" w:rsidP="00DB436A">
            <w:pPr>
              <w:jc w:val="center"/>
              <w:rPr>
                <w:sz w:val="28"/>
                <w:szCs w:val="28"/>
              </w:rPr>
            </w:pPr>
          </w:p>
          <w:p w:rsidR="002242F6" w:rsidRPr="00DB436A" w:rsidRDefault="002242F6" w:rsidP="00DB436A">
            <w:pPr>
              <w:jc w:val="center"/>
              <w:rPr>
                <w:sz w:val="28"/>
                <w:szCs w:val="28"/>
              </w:rPr>
            </w:pPr>
          </w:p>
          <w:p w:rsidR="002242F6" w:rsidRPr="00DB436A" w:rsidRDefault="002242F6" w:rsidP="00DB436A">
            <w:pPr>
              <w:jc w:val="center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Орлова С.</w:t>
            </w:r>
          </w:p>
        </w:tc>
        <w:tc>
          <w:tcPr>
            <w:tcW w:w="2808" w:type="dxa"/>
          </w:tcPr>
          <w:p w:rsidR="002242F6" w:rsidRPr="00DB436A" w:rsidRDefault="002242F6" w:rsidP="00DB436A">
            <w:pPr>
              <w:rPr>
                <w:sz w:val="28"/>
                <w:szCs w:val="28"/>
              </w:rPr>
            </w:pPr>
          </w:p>
        </w:tc>
      </w:tr>
      <w:tr w:rsidR="002242F6" w:rsidRPr="00DB436A">
        <w:tc>
          <w:tcPr>
            <w:tcW w:w="1008" w:type="dxa"/>
          </w:tcPr>
          <w:p w:rsidR="002242F6" w:rsidRPr="00DB436A" w:rsidRDefault="002242F6" w:rsidP="00DB436A">
            <w:pPr>
              <w:ind w:right="-108"/>
              <w:jc w:val="both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9.</w:t>
            </w:r>
          </w:p>
        </w:tc>
        <w:tc>
          <w:tcPr>
            <w:tcW w:w="4572" w:type="dxa"/>
          </w:tcPr>
          <w:p w:rsidR="002242F6" w:rsidRPr="00DB436A" w:rsidRDefault="002242F6" w:rsidP="00DB436A">
            <w:pPr>
              <w:jc w:val="both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Изготовление аншлагов для оформления праздничного шествия.</w:t>
            </w:r>
          </w:p>
        </w:tc>
        <w:tc>
          <w:tcPr>
            <w:tcW w:w="1620" w:type="dxa"/>
          </w:tcPr>
          <w:p w:rsidR="002242F6" w:rsidRPr="00DB436A" w:rsidRDefault="002242F6" w:rsidP="00DB436A">
            <w:pPr>
              <w:jc w:val="center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до 20.07.10</w:t>
            </w:r>
          </w:p>
        </w:tc>
        <w:tc>
          <w:tcPr>
            <w:tcW w:w="2520" w:type="dxa"/>
          </w:tcPr>
          <w:p w:rsidR="002242F6" w:rsidRDefault="002242F6" w:rsidP="00DB436A">
            <w:pPr>
              <w:jc w:val="both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Комитет по КСиМП АМО «Кингисеппское городское поселение»</w:t>
            </w:r>
          </w:p>
          <w:p w:rsidR="002242F6" w:rsidRPr="00DB436A" w:rsidRDefault="002242F6" w:rsidP="00DB436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160" w:type="dxa"/>
          </w:tcPr>
          <w:p w:rsidR="002242F6" w:rsidRPr="00DB436A" w:rsidRDefault="002242F6" w:rsidP="00DB436A">
            <w:pPr>
              <w:jc w:val="center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Семенова Ю.А.</w:t>
            </w:r>
          </w:p>
        </w:tc>
        <w:tc>
          <w:tcPr>
            <w:tcW w:w="2808" w:type="dxa"/>
          </w:tcPr>
          <w:p w:rsidR="002242F6" w:rsidRPr="00DB436A" w:rsidRDefault="002242F6" w:rsidP="00DB436A">
            <w:pPr>
              <w:rPr>
                <w:sz w:val="28"/>
                <w:szCs w:val="28"/>
              </w:rPr>
            </w:pPr>
          </w:p>
        </w:tc>
      </w:tr>
      <w:tr w:rsidR="002242F6" w:rsidRPr="00DB436A">
        <w:tc>
          <w:tcPr>
            <w:tcW w:w="1008" w:type="dxa"/>
          </w:tcPr>
          <w:p w:rsidR="002242F6" w:rsidRPr="00DB436A" w:rsidRDefault="002242F6" w:rsidP="00DB436A">
            <w:pPr>
              <w:ind w:right="-108"/>
              <w:jc w:val="both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10.</w:t>
            </w:r>
          </w:p>
        </w:tc>
        <w:tc>
          <w:tcPr>
            <w:tcW w:w="4572" w:type="dxa"/>
          </w:tcPr>
          <w:p w:rsidR="002242F6" w:rsidRPr="00DB436A" w:rsidRDefault="002242F6" w:rsidP="00DB436A">
            <w:pPr>
              <w:jc w:val="both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Изготовление декораций для оформления сценических и локальных площадок.</w:t>
            </w:r>
          </w:p>
        </w:tc>
        <w:tc>
          <w:tcPr>
            <w:tcW w:w="1620" w:type="dxa"/>
          </w:tcPr>
          <w:p w:rsidR="002242F6" w:rsidRPr="00DB436A" w:rsidRDefault="002242F6" w:rsidP="00DB436A">
            <w:pPr>
              <w:jc w:val="center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до 20.07.10</w:t>
            </w:r>
          </w:p>
        </w:tc>
        <w:tc>
          <w:tcPr>
            <w:tcW w:w="2520" w:type="dxa"/>
          </w:tcPr>
          <w:p w:rsidR="002242F6" w:rsidRPr="00DB436A" w:rsidRDefault="002242F6" w:rsidP="00DB436A">
            <w:pPr>
              <w:jc w:val="both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Комитет по КСиМП АМО «Кингисеппское городское поселение»</w:t>
            </w:r>
          </w:p>
        </w:tc>
        <w:tc>
          <w:tcPr>
            <w:tcW w:w="2160" w:type="dxa"/>
          </w:tcPr>
          <w:p w:rsidR="002242F6" w:rsidRPr="00DB436A" w:rsidRDefault="002242F6" w:rsidP="00DB436A">
            <w:pPr>
              <w:jc w:val="center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Семенова Ю.А.</w:t>
            </w:r>
          </w:p>
        </w:tc>
        <w:tc>
          <w:tcPr>
            <w:tcW w:w="2808" w:type="dxa"/>
          </w:tcPr>
          <w:p w:rsidR="002242F6" w:rsidRPr="00DB436A" w:rsidRDefault="002242F6" w:rsidP="00DB436A">
            <w:pPr>
              <w:rPr>
                <w:sz w:val="28"/>
                <w:szCs w:val="28"/>
              </w:rPr>
            </w:pPr>
          </w:p>
        </w:tc>
      </w:tr>
      <w:tr w:rsidR="002242F6" w:rsidRPr="00DB436A">
        <w:tc>
          <w:tcPr>
            <w:tcW w:w="1008" w:type="dxa"/>
          </w:tcPr>
          <w:p w:rsidR="002242F6" w:rsidRPr="00DB436A" w:rsidRDefault="002242F6" w:rsidP="00DB436A">
            <w:pPr>
              <w:ind w:right="-108"/>
              <w:jc w:val="both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11.</w:t>
            </w:r>
          </w:p>
        </w:tc>
        <w:tc>
          <w:tcPr>
            <w:tcW w:w="4572" w:type="dxa"/>
          </w:tcPr>
          <w:p w:rsidR="002242F6" w:rsidRPr="00DB436A" w:rsidRDefault="002242F6" w:rsidP="00DB436A">
            <w:pPr>
              <w:jc w:val="both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Формирование подарочных наборов для делегаций муниципальных районов и почетных гостей.</w:t>
            </w:r>
          </w:p>
        </w:tc>
        <w:tc>
          <w:tcPr>
            <w:tcW w:w="1620" w:type="dxa"/>
          </w:tcPr>
          <w:p w:rsidR="002242F6" w:rsidRPr="00DB436A" w:rsidRDefault="002242F6" w:rsidP="00DB436A">
            <w:pPr>
              <w:jc w:val="center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до 20.07.10</w:t>
            </w:r>
          </w:p>
        </w:tc>
        <w:tc>
          <w:tcPr>
            <w:tcW w:w="2520" w:type="dxa"/>
          </w:tcPr>
          <w:p w:rsidR="002242F6" w:rsidRPr="00DB436A" w:rsidRDefault="002242F6" w:rsidP="00DB436A">
            <w:pPr>
              <w:jc w:val="both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Комитет по КСиМП АМО «Кингисеппское городское поселение»</w:t>
            </w:r>
          </w:p>
        </w:tc>
        <w:tc>
          <w:tcPr>
            <w:tcW w:w="2160" w:type="dxa"/>
          </w:tcPr>
          <w:p w:rsidR="002242F6" w:rsidRPr="00DB436A" w:rsidRDefault="002242F6" w:rsidP="00DB436A">
            <w:pPr>
              <w:jc w:val="center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Дзюба Ю.В.</w:t>
            </w:r>
          </w:p>
          <w:p w:rsidR="002242F6" w:rsidRPr="00DB436A" w:rsidRDefault="002242F6" w:rsidP="00DB436A">
            <w:pPr>
              <w:jc w:val="center"/>
              <w:rPr>
                <w:sz w:val="28"/>
                <w:szCs w:val="28"/>
              </w:rPr>
            </w:pPr>
          </w:p>
          <w:p w:rsidR="002242F6" w:rsidRPr="00DB436A" w:rsidRDefault="002242F6" w:rsidP="00DB436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08" w:type="dxa"/>
          </w:tcPr>
          <w:p w:rsidR="002242F6" w:rsidRPr="00DB436A" w:rsidRDefault="002242F6" w:rsidP="00DB436A">
            <w:pPr>
              <w:rPr>
                <w:sz w:val="28"/>
                <w:szCs w:val="28"/>
              </w:rPr>
            </w:pPr>
          </w:p>
        </w:tc>
      </w:tr>
      <w:tr w:rsidR="002242F6" w:rsidRPr="00DB436A">
        <w:tc>
          <w:tcPr>
            <w:tcW w:w="1008" w:type="dxa"/>
          </w:tcPr>
          <w:p w:rsidR="002242F6" w:rsidRPr="00DB436A" w:rsidRDefault="002242F6" w:rsidP="00DB436A">
            <w:pPr>
              <w:ind w:right="-108"/>
              <w:jc w:val="both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12.</w:t>
            </w:r>
          </w:p>
        </w:tc>
        <w:tc>
          <w:tcPr>
            <w:tcW w:w="4572" w:type="dxa"/>
          </w:tcPr>
          <w:p w:rsidR="002242F6" w:rsidRPr="00DB436A" w:rsidRDefault="002242F6" w:rsidP="00DB436A">
            <w:pPr>
              <w:jc w:val="both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Подготовка и организация театрализованных представлений на верхней и нижней сценических площадках ПКиО «Романовка».</w:t>
            </w:r>
          </w:p>
        </w:tc>
        <w:tc>
          <w:tcPr>
            <w:tcW w:w="1620" w:type="dxa"/>
          </w:tcPr>
          <w:p w:rsidR="002242F6" w:rsidRPr="00DB436A" w:rsidRDefault="002242F6" w:rsidP="00DB436A">
            <w:pPr>
              <w:jc w:val="center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до 23.07.10</w:t>
            </w:r>
          </w:p>
        </w:tc>
        <w:tc>
          <w:tcPr>
            <w:tcW w:w="2520" w:type="dxa"/>
          </w:tcPr>
          <w:p w:rsidR="002242F6" w:rsidRPr="00DB436A" w:rsidRDefault="002242F6" w:rsidP="00DB436A">
            <w:pPr>
              <w:jc w:val="both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 xml:space="preserve">Комитет по КСиМП АМО «Кингисеппское городское поселение», </w:t>
            </w:r>
          </w:p>
          <w:p w:rsidR="002242F6" w:rsidRPr="00DB436A" w:rsidRDefault="002242F6" w:rsidP="00DB436A">
            <w:pPr>
              <w:ind w:left="-108" w:right="-108"/>
              <w:jc w:val="both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МУК «Кингисеппский КДК»</w:t>
            </w:r>
          </w:p>
        </w:tc>
        <w:tc>
          <w:tcPr>
            <w:tcW w:w="2160" w:type="dxa"/>
          </w:tcPr>
          <w:p w:rsidR="002242F6" w:rsidRPr="00DB436A" w:rsidRDefault="002242F6" w:rsidP="00DB436A">
            <w:pPr>
              <w:jc w:val="center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Гордеева И.Б.</w:t>
            </w:r>
          </w:p>
          <w:p w:rsidR="002242F6" w:rsidRPr="00DB436A" w:rsidRDefault="002242F6" w:rsidP="00DB436A">
            <w:pPr>
              <w:jc w:val="center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Разумова И.В.</w:t>
            </w:r>
          </w:p>
          <w:p w:rsidR="002242F6" w:rsidRPr="00DB436A" w:rsidRDefault="002242F6" w:rsidP="00DB436A">
            <w:pPr>
              <w:jc w:val="center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Тихомиров А.А.</w:t>
            </w:r>
          </w:p>
          <w:p w:rsidR="002242F6" w:rsidRPr="00DB436A" w:rsidRDefault="002242F6" w:rsidP="00DB436A">
            <w:pPr>
              <w:jc w:val="center"/>
              <w:rPr>
                <w:sz w:val="28"/>
                <w:szCs w:val="28"/>
              </w:rPr>
            </w:pPr>
          </w:p>
          <w:p w:rsidR="002242F6" w:rsidRPr="00DB436A" w:rsidRDefault="002242F6" w:rsidP="00DB436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08" w:type="dxa"/>
          </w:tcPr>
          <w:p w:rsidR="002242F6" w:rsidRPr="00DB436A" w:rsidRDefault="002242F6" w:rsidP="00DB436A">
            <w:pPr>
              <w:rPr>
                <w:sz w:val="28"/>
                <w:szCs w:val="28"/>
              </w:rPr>
            </w:pPr>
          </w:p>
        </w:tc>
      </w:tr>
      <w:tr w:rsidR="002242F6" w:rsidRPr="00DB436A">
        <w:tc>
          <w:tcPr>
            <w:tcW w:w="1008" w:type="dxa"/>
          </w:tcPr>
          <w:p w:rsidR="002242F6" w:rsidRPr="00DB436A" w:rsidRDefault="002242F6" w:rsidP="00DB436A">
            <w:pPr>
              <w:ind w:right="-108"/>
              <w:jc w:val="both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13.</w:t>
            </w:r>
          </w:p>
        </w:tc>
        <w:tc>
          <w:tcPr>
            <w:tcW w:w="4572" w:type="dxa"/>
          </w:tcPr>
          <w:p w:rsidR="002242F6" w:rsidRPr="00DB436A" w:rsidRDefault="002242F6" w:rsidP="00DB436A">
            <w:pPr>
              <w:jc w:val="both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Подготовка программы и организация работы локальных площадок праздничных мероприятий «Молодёжное лето» на ул. Октябрьская.</w:t>
            </w:r>
          </w:p>
        </w:tc>
        <w:tc>
          <w:tcPr>
            <w:tcW w:w="1620" w:type="dxa"/>
          </w:tcPr>
          <w:p w:rsidR="002242F6" w:rsidRPr="00DB436A" w:rsidRDefault="002242F6" w:rsidP="00DB436A">
            <w:pPr>
              <w:jc w:val="center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до 26.07.10</w:t>
            </w:r>
          </w:p>
        </w:tc>
        <w:tc>
          <w:tcPr>
            <w:tcW w:w="2520" w:type="dxa"/>
          </w:tcPr>
          <w:p w:rsidR="002242F6" w:rsidRPr="00DB436A" w:rsidRDefault="002242F6" w:rsidP="00DB436A">
            <w:pPr>
              <w:jc w:val="both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Комитет по КСиМП АМО «Кингисеппское городское поселение»</w:t>
            </w:r>
          </w:p>
        </w:tc>
        <w:tc>
          <w:tcPr>
            <w:tcW w:w="2160" w:type="dxa"/>
          </w:tcPr>
          <w:p w:rsidR="002242F6" w:rsidRPr="00DB436A" w:rsidRDefault="002242F6" w:rsidP="00DB436A">
            <w:pPr>
              <w:ind w:right="-180"/>
              <w:jc w:val="center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Лопатина В.И., Берденникова Н.В.</w:t>
            </w:r>
          </w:p>
          <w:p w:rsidR="002242F6" w:rsidRPr="00DB436A" w:rsidRDefault="002242F6" w:rsidP="00DB436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08" w:type="dxa"/>
          </w:tcPr>
          <w:p w:rsidR="002242F6" w:rsidRPr="00DB436A" w:rsidRDefault="002242F6" w:rsidP="00DB436A">
            <w:pPr>
              <w:rPr>
                <w:sz w:val="28"/>
                <w:szCs w:val="28"/>
              </w:rPr>
            </w:pPr>
          </w:p>
        </w:tc>
      </w:tr>
      <w:tr w:rsidR="002242F6" w:rsidRPr="00DB436A">
        <w:tc>
          <w:tcPr>
            <w:tcW w:w="1008" w:type="dxa"/>
          </w:tcPr>
          <w:p w:rsidR="002242F6" w:rsidRPr="00DB436A" w:rsidRDefault="002242F6" w:rsidP="00DB436A">
            <w:pPr>
              <w:ind w:right="-108"/>
              <w:jc w:val="both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14.</w:t>
            </w:r>
          </w:p>
        </w:tc>
        <w:tc>
          <w:tcPr>
            <w:tcW w:w="4572" w:type="dxa"/>
          </w:tcPr>
          <w:p w:rsidR="002242F6" w:rsidRPr="00DB436A" w:rsidRDefault="002242F6" w:rsidP="00DB436A">
            <w:pPr>
              <w:jc w:val="both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Подготовка территории парка и стадиона к праздничным мероприятиям.</w:t>
            </w:r>
          </w:p>
        </w:tc>
        <w:tc>
          <w:tcPr>
            <w:tcW w:w="1620" w:type="dxa"/>
          </w:tcPr>
          <w:p w:rsidR="002242F6" w:rsidRPr="00DB436A" w:rsidRDefault="002242F6" w:rsidP="00DB43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28.07.10</w:t>
            </w:r>
          </w:p>
        </w:tc>
        <w:tc>
          <w:tcPr>
            <w:tcW w:w="2520" w:type="dxa"/>
          </w:tcPr>
          <w:p w:rsidR="002242F6" w:rsidRPr="00DB436A" w:rsidRDefault="002242F6" w:rsidP="00DB436A">
            <w:pPr>
              <w:ind w:right="-108"/>
              <w:jc w:val="both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МУК «Кингисеппский ПКиО «РОМАНОВКА»</w:t>
            </w:r>
          </w:p>
        </w:tc>
        <w:tc>
          <w:tcPr>
            <w:tcW w:w="2160" w:type="dxa"/>
          </w:tcPr>
          <w:p w:rsidR="002242F6" w:rsidRPr="00DB436A" w:rsidRDefault="002242F6" w:rsidP="00DB436A">
            <w:pPr>
              <w:jc w:val="center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Никонов В.П.</w:t>
            </w:r>
          </w:p>
        </w:tc>
        <w:tc>
          <w:tcPr>
            <w:tcW w:w="2808" w:type="dxa"/>
          </w:tcPr>
          <w:p w:rsidR="002242F6" w:rsidRPr="00DB436A" w:rsidRDefault="002242F6" w:rsidP="00DB436A">
            <w:pPr>
              <w:rPr>
                <w:sz w:val="28"/>
                <w:szCs w:val="28"/>
              </w:rPr>
            </w:pPr>
          </w:p>
        </w:tc>
      </w:tr>
      <w:tr w:rsidR="002242F6" w:rsidRPr="00DB436A">
        <w:tc>
          <w:tcPr>
            <w:tcW w:w="1008" w:type="dxa"/>
          </w:tcPr>
          <w:p w:rsidR="002242F6" w:rsidRPr="00DB436A" w:rsidRDefault="002242F6" w:rsidP="00DB436A">
            <w:pPr>
              <w:ind w:right="-108"/>
              <w:jc w:val="both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15.</w:t>
            </w:r>
          </w:p>
        </w:tc>
        <w:tc>
          <w:tcPr>
            <w:tcW w:w="4572" w:type="dxa"/>
          </w:tcPr>
          <w:p w:rsidR="002242F6" w:rsidRPr="00DB436A" w:rsidRDefault="002242F6" w:rsidP="00DB436A">
            <w:pPr>
              <w:jc w:val="both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Подготовка территории возле ТЦ «Норд» к праздничным мероприятиям.</w:t>
            </w:r>
          </w:p>
        </w:tc>
        <w:tc>
          <w:tcPr>
            <w:tcW w:w="1620" w:type="dxa"/>
          </w:tcPr>
          <w:p w:rsidR="002242F6" w:rsidRPr="00DB436A" w:rsidRDefault="002242F6" w:rsidP="00DB43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28.07.10</w:t>
            </w:r>
          </w:p>
        </w:tc>
        <w:tc>
          <w:tcPr>
            <w:tcW w:w="2520" w:type="dxa"/>
          </w:tcPr>
          <w:p w:rsidR="002242F6" w:rsidRDefault="002242F6" w:rsidP="00DB436A">
            <w:pPr>
              <w:jc w:val="both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Комитет по КСиМП АМО «Кингисеппское городское поселение»</w:t>
            </w:r>
          </w:p>
          <w:p w:rsidR="002242F6" w:rsidRPr="00DB436A" w:rsidRDefault="002242F6" w:rsidP="00DB436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160" w:type="dxa"/>
          </w:tcPr>
          <w:p w:rsidR="002242F6" w:rsidRPr="00DB436A" w:rsidRDefault="002242F6" w:rsidP="00DB436A">
            <w:pPr>
              <w:ind w:left="-216" w:right="-180" w:firstLine="288"/>
              <w:jc w:val="center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Берденникова Н.В.</w:t>
            </w:r>
          </w:p>
        </w:tc>
        <w:tc>
          <w:tcPr>
            <w:tcW w:w="2808" w:type="dxa"/>
          </w:tcPr>
          <w:p w:rsidR="002242F6" w:rsidRPr="00DB436A" w:rsidRDefault="002242F6" w:rsidP="00DB436A">
            <w:pPr>
              <w:rPr>
                <w:sz w:val="28"/>
                <w:szCs w:val="28"/>
              </w:rPr>
            </w:pPr>
          </w:p>
        </w:tc>
      </w:tr>
      <w:tr w:rsidR="002242F6" w:rsidRPr="00DB436A">
        <w:tc>
          <w:tcPr>
            <w:tcW w:w="1008" w:type="dxa"/>
          </w:tcPr>
          <w:p w:rsidR="002242F6" w:rsidRPr="00DB436A" w:rsidRDefault="002242F6" w:rsidP="00DB436A">
            <w:pPr>
              <w:ind w:right="-108"/>
              <w:jc w:val="both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16.</w:t>
            </w:r>
          </w:p>
        </w:tc>
        <w:tc>
          <w:tcPr>
            <w:tcW w:w="4572" w:type="dxa"/>
          </w:tcPr>
          <w:p w:rsidR="002242F6" w:rsidRPr="00DB436A" w:rsidRDefault="002242F6" w:rsidP="00DB436A">
            <w:pPr>
              <w:jc w:val="both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Подготовка территории на ул. Жукова для проведения праздничного фейерверка,</w:t>
            </w:r>
          </w:p>
          <w:p w:rsidR="002242F6" w:rsidRPr="00DB436A" w:rsidRDefault="002242F6" w:rsidP="00DB436A">
            <w:pPr>
              <w:jc w:val="both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 xml:space="preserve">площадок для установки сцены и технического оборудования. </w:t>
            </w:r>
          </w:p>
        </w:tc>
        <w:tc>
          <w:tcPr>
            <w:tcW w:w="1620" w:type="dxa"/>
          </w:tcPr>
          <w:p w:rsidR="002242F6" w:rsidRPr="00DB436A" w:rsidRDefault="002242F6" w:rsidP="00DB43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28.07.10</w:t>
            </w:r>
          </w:p>
        </w:tc>
        <w:tc>
          <w:tcPr>
            <w:tcW w:w="2520" w:type="dxa"/>
          </w:tcPr>
          <w:p w:rsidR="002242F6" w:rsidRPr="00DB436A" w:rsidRDefault="002242F6" w:rsidP="00DB436A">
            <w:pPr>
              <w:jc w:val="both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Комитет по КСиМП АМО «Кингисеппское городское поселение»</w:t>
            </w:r>
          </w:p>
        </w:tc>
        <w:tc>
          <w:tcPr>
            <w:tcW w:w="2160" w:type="dxa"/>
          </w:tcPr>
          <w:p w:rsidR="002242F6" w:rsidRPr="00DB436A" w:rsidRDefault="002242F6" w:rsidP="00DB436A">
            <w:pPr>
              <w:ind w:left="-216" w:right="-180"/>
              <w:jc w:val="center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Баринов В.В.</w:t>
            </w:r>
          </w:p>
        </w:tc>
        <w:tc>
          <w:tcPr>
            <w:tcW w:w="2808" w:type="dxa"/>
          </w:tcPr>
          <w:p w:rsidR="002242F6" w:rsidRPr="00DB436A" w:rsidRDefault="002242F6" w:rsidP="00DB436A">
            <w:pPr>
              <w:rPr>
                <w:sz w:val="28"/>
                <w:szCs w:val="28"/>
              </w:rPr>
            </w:pPr>
          </w:p>
        </w:tc>
      </w:tr>
      <w:tr w:rsidR="002242F6" w:rsidRPr="00DB436A">
        <w:tc>
          <w:tcPr>
            <w:tcW w:w="1008" w:type="dxa"/>
          </w:tcPr>
          <w:p w:rsidR="002242F6" w:rsidRPr="00DB436A" w:rsidRDefault="002242F6" w:rsidP="00DB436A">
            <w:pPr>
              <w:ind w:right="-108"/>
              <w:jc w:val="both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17.</w:t>
            </w:r>
          </w:p>
        </w:tc>
        <w:tc>
          <w:tcPr>
            <w:tcW w:w="4572" w:type="dxa"/>
          </w:tcPr>
          <w:p w:rsidR="002242F6" w:rsidRPr="00DB436A" w:rsidRDefault="002242F6" w:rsidP="00DB436A">
            <w:pPr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Подготовка информации для ведущего во время шествия колонны.</w:t>
            </w:r>
          </w:p>
        </w:tc>
        <w:tc>
          <w:tcPr>
            <w:tcW w:w="1620" w:type="dxa"/>
          </w:tcPr>
          <w:p w:rsidR="002242F6" w:rsidRPr="00DB436A" w:rsidRDefault="002242F6" w:rsidP="00DB436A">
            <w:pPr>
              <w:jc w:val="center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до 28.07.10</w:t>
            </w:r>
          </w:p>
        </w:tc>
        <w:tc>
          <w:tcPr>
            <w:tcW w:w="2520" w:type="dxa"/>
          </w:tcPr>
          <w:p w:rsidR="002242F6" w:rsidRPr="00DB436A" w:rsidRDefault="002242F6" w:rsidP="00DB436A">
            <w:pPr>
              <w:jc w:val="both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Комитет по КСиМП АМО «К</w:t>
            </w:r>
            <w:r>
              <w:rPr>
                <w:sz w:val="28"/>
                <w:szCs w:val="28"/>
              </w:rPr>
              <w:t>ГП</w:t>
            </w:r>
            <w:r w:rsidRPr="00DB436A">
              <w:rPr>
                <w:sz w:val="28"/>
                <w:szCs w:val="28"/>
              </w:rPr>
              <w:t>»</w:t>
            </w:r>
          </w:p>
        </w:tc>
        <w:tc>
          <w:tcPr>
            <w:tcW w:w="2160" w:type="dxa"/>
          </w:tcPr>
          <w:p w:rsidR="002242F6" w:rsidRPr="00DB436A" w:rsidRDefault="002242F6" w:rsidP="00DB436A">
            <w:pPr>
              <w:jc w:val="center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Разумова И.В.</w:t>
            </w:r>
          </w:p>
        </w:tc>
        <w:tc>
          <w:tcPr>
            <w:tcW w:w="2808" w:type="dxa"/>
          </w:tcPr>
          <w:p w:rsidR="002242F6" w:rsidRPr="00DB436A" w:rsidRDefault="002242F6" w:rsidP="00DB436A">
            <w:pPr>
              <w:rPr>
                <w:sz w:val="28"/>
                <w:szCs w:val="28"/>
              </w:rPr>
            </w:pPr>
          </w:p>
        </w:tc>
      </w:tr>
      <w:tr w:rsidR="002242F6" w:rsidRPr="00DB436A">
        <w:tc>
          <w:tcPr>
            <w:tcW w:w="1008" w:type="dxa"/>
          </w:tcPr>
          <w:p w:rsidR="002242F6" w:rsidRPr="00DB436A" w:rsidRDefault="002242F6" w:rsidP="00DB436A">
            <w:pPr>
              <w:ind w:right="-108"/>
              <w:jc w:val="both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18.</w:t>
            </w:r>
          </w:p>
        </w:tc>
        <w:tc>
          <w:tcPr>
            <w:tcW w:w="4572" w:type="dxa"/>
          </w:tcPr>
          <w:p w:rsidR="002242F6" w:rsidRPr="00DB436A" w:rsidRDefault="002242F6" w:rsidP="00DB436A">
            <w:pPr>
              <w:jc w:val="both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Подготовка и организация спортивных соревнований, посвященных 83 годовщине со дня образования Ленинградской области.</w:t>
            </w:r>
          </w:p>
        </w:tc>
        <w:tc>
          <w:tcPr>
            <w:tcW w:w="1620" w:type="dxa"/>
          </w:tcPr>
          <w:p w:rsidR="002242F6" w:rsidRPr="00DB436A" w:rsidRDefault="002242F6" w:rsidP="00DB43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30.07.10</w:t>
            </w:r>
          </w:p>
        </w:tc>
        <w:tc>
          <w:tcPr>
            <w:tcW w:w="2520" w:type="dxa"/>
          </w:tcPr>
          <w:p w:rsidR="002242F6" w:rsidRPr="00DB436A" w:rsidRDefault="002242F6" w:rsidP="00DB436A">
            <w:pPr>
              <w:jc w:val="both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Комитет по КСиМП АМО «Кингисеппское городское поселение»</w:t>
            </w:r>
          </w:p>
        </w:tc>
        <w:tc>
          <w:tcPr>
            <w:tcW w:w="2160" w:type="dxa"/>
          </w:tcPr>
          <w:p w:rsidR="002242F6" w:rsidRPr="00DB436A" w:rsidRDefault="002242F6" w:rsidP="00DB436A">
            <w:pPr>
              <w:ind w:left="-216" w:right="-180"/>
              <w:jc w:val="center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Мамырова Н.Н.</w:t>
            </w:r>
          </w:p>
        </w:tc>
        <w:tc>
          <w:tcPr>
            <w:tcW w:w="2808" w:type="dxa"/>
          </w:tcPr>
          <w:p w:rsidR="002242F6" w:rsidRPr="00DB436A" w:rsidRDefault="002242F6" w:rsidP="00DB436A">
            <w:pPr>
              <w:rPr>
                <w:sz w:val="28"/>
                <w:szCs w:val="28"/>
              </w:rPr>
            </w:pPr>
          </w:p>
        </w:tc>
      </w:tr>
      <w:tr w:rsidR="002242F6" w:rsidRPr="00DB436A">
        <w:tc>
          <w:tcPr>
            <w:tcW w:w="1008" w:type="dxa"/>
          </w:tcPr>
          <w:p w:rsidR="002242F6" w:rsidRPr="00DB436A" w:rsidRDefault="002242F6" w:rsidP="00DB436A">
            <w:pPr>
              <w:ind w:right="-108"/>
              <w:jc w:val="both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19.</w:t>
            </w:r>
          </w:p>
        </w:tc>
        <w:tc>
          <w:tcPr>
            <w:tcW w:w="4572" w:type="dxa"/>
          </w:tcPr>
          <w:p w:rsidR="002242F6" w:rsidRPr="00DB436A" w:rsidRDefault="002242F6" w:rsidP="00DB436A">
            <w:pPr>
              <w:jc w:val="both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 xml:space="preserve">Репетиционные мероприятия по работе волонтеров с делегациями, локальных площадок, творческих коллективов. </w:t>
            </w:r>
          </w:p>
        </w:tc>
        <w:tc>
          <w:tcPr>
            <w:tcW w:w="1620" w:type="dxa"/>
          </w:tcPr>
          <w:p w:rsidR="002242F6" w:rsidRPr="00DB436A" w:rsidRDefault="002242F6" w:rsidP="00DB43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26.07.10</w:t>
            </w:r>
            <w:r w:rsidRPr="00DB436A">
              <w:rPr>
                <w:sz w:val="28"/>
                <w:szCs w:val="28"/>
              </w:rPr>
              <w:t xml:space="preserve"> </w:t>
            </w:r>
          </w:p>
          <w:p w:rsidR="002242F6" w:rsidRPr="00DB436A" w:rsidRDefault="002242F6" w:rsidP="00DB436A">
            <w:pPr>
              <w:jc w:val="center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 xml:space="preserve">– </w:t>
            </w:r>
          </w:p>
          <w:p w:rsidR="002242F6" w:rsidRPr="00DB436A" w:rsidRDefault="002242F6" w:rsidP="00DB43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30.07.10</w:t>
            </w:r>
          </w:p>
        </w:tc>
        <w:tc>
          <w:tcPr>
            <w:tcW w:w="2520" w:type="dxa"/>
          </w:tcPr>
          <w:p w:rsidR="002242F6" w:rsidRPr="00DB436A" w:rsidRDefault="002242F6" w:rsidP="00DB436A">
            <w:pPr>
              <w:jc w:val="both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Комитет по КСиМП АМО «К</w:t>
            </w:r>
            <w:r>
              <w:rPr>
                <w:sz w:val="28"/>
                <w:szCs w:val="28"/>
              </w:rPr>
              <w:t>ГП</w:t>
            </w:r>
            <w:r w:rsidRPr="00DB436A">
              <w:rPr>
                <w:sz w:val="28"/>
                <w:szCs w:val="28"/>
              </w:rPr>
              <w:t>»</w:t>
            </w:r>
          </w:p>
        </w:tc>
        <w:tc>
          <w:tcPr>
            <w:tcW w:w="2160" w:type="dxa"/>
          </w:tcPr>
          <w:p w:rsidR="002242F6" w:rsidRPr="00DB436A" w:rsidRDefault="002242F6" w:rsidP="00DB436A">
            <w:pPr>
              <w:ind w:left="-216" w:right="-180" w:firstLine="216"/>
              <w:jc w:val="center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Берденникова Н.В.</w:t>
            </w:r>
          </w:p>
          <w:p w:rsidR="002242F6" w:rsidRPr="00DB436A" w:rsidRDefault="002242F6" w:rsidP="00DB436A">
            <w:pPr>
              <w:jc w:val="center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Дзюба Ю.В. Гордеева И.Б.</w:t>
            </w:r>
          </w:p>
        </w:tc>
        <w:tc>
          <w:tcPr>
            <w:tcW w:w="2808" w:type="dxa"/>
          </w:tcPr>
          <w:p w:rsidR="002242F6" w:rsidRPr="00DB436A" w:rsidRDefault="002242F6" w:rsidP="00DB436A">
            <w:pPr>
              <w:rPr>
                <w:sz w:val="28"/>
                <w:szCs w:val="28"/>
              </w:rPr>
            </w:pPr>
          </w:p>
        </w:tc>
      </w:tr>
      <w:tr w:rsidR="002242F6" w:rsidRPr="00DB436A">
        <w:tc>
          <w:tcPr>
            <w:tcW w:w="1008" w:type="dxa"/>
          </w:tcPr>
          <w:p w:rsidR="002242F6" w:rsidRPr="00DB436A" w:rsidRDefault="002242F6" w:rsidP="00DB436A">
            <w:pPr>
              <w:ind w:right="-108"/>
              <w:jc w:val="both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20.</w:t>
            </w:r>
          </w:p>
        </w:tc>
        <w:tc>
          <w:tcPr>
            <w:tcW w:w="4572" w:type="dxa"/>
          </w:tcPr>
          <w:p w:rsidR="002242F6" w:rsidRPr="00DB436A" w:rsidRDefault="002242F6" w:rsidP="00DB436A">
            <w:pPr>
              <w:jc w:val="both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Подготовка подарочных наборов для делегаций муниципальных районов и почетных гостей.</w:t>
            </w:r>
          </w:p>
        </w:tc>
        <w:tc>
          <w:tcPr>
            <w:tcW w:w="1620" w:type="dxa"/>
          </w:tcPr>
          <w:p w:rsidR="002242F6" w:rsidRPr="00DB436A" w:rsidRDefault="002242F6" w:rsidP="00DB43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30.07.10</w:t>
            </w:r>
          </w:p>
        </w:tc>
        <w:tc>
          <w:tcPr>
            <w:tcW w:w="2520" w:type="dxa"/>
          </w:tcPr>
          <w:p w:rsidR="002242F6" w:rsidRPr="00DB436A" w:rsidRDefault="002242F6" w:rsidP="00DB436A">
            <w:pPr>
              <w:jc w:val="both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МУК «Кингисеппская ЦГБ»</w:t>
            </w:r>
          </w:p>
        </w:tc>
        <w:tc>
          <w:tcPr>
            <w:tcW w:w="2160" w:type="dxa"/>
          </w:tcPr>
          <w:p w:rsidR="002242F6" w:rsidRPr="00DB436A" w:rsidRDefault="002242F6" w:rsidP="00DB436A">
            <w:pPr>
              <w:jc w:val="center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Васильева Е.С.</w:t>
            </w:r>
          </w:p>
        </w:tc>
        <w:tc>
          <w:tcPr>
            <w:tcW w:w="2808" w:type="dxa"/>
          </w:tcPr>
          <w:p w:rsidR="002242F6" w:rsidRPr="00DB436A" w:rsidRDefault="002242F6" w:rsidP="00DB436A">
            <w:pPr>
              <w:rPr>
                <w:sz w:val="28"/>
                <w:szCs w:val="28"/>
              </w:rPr>
            </w:pPr>
          </w:p>
        </w:tc>
      </w:tr>
      <w:tr w:rsidR="002242F6" w:rsidRPr="00DB436A">
        <w:tc>
          <w:tcPr>
            <w:tcW w:w="1008" w:type="dxa"/>
          </w:tcPr>
          <w:p w:rsidR="002242F6" w:rsidRPr="00DB436A" w:rsidRDefault="002242F6" w:rsidP="00DB436A">
            <w:pPr>
              <w:ind w:right="-108"/>
              <w:jc w:val="both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21.</w:t>
            </w:r>
          </w:p>
        </w:tc>
        <w:tc>
          <w:tcPr>
            <w:tcW w:w="4572" w:type="dxa"/>
          </w:tcPr>
          <w:p w:rsidR="002242F6" w:rsidRPr="00DB436A" w:rsidRDefault="002242F6" w:rsidP="00DB436A">
            <w:pPr>
              <w:jc w:val="both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Разметка мест построения колонн делегаций муниципальных районов – участников праздничного шествия по проспекту Карла Маркса и улице Октябрьская.</w:t>
            </w:r>
          </w:p>
        </w:tc>
        <w:tc>
          <w:tcPr>
            <w:tcW w:w="1620" w:type="dxa"/>
          </w:tcPr>
          <w:p w:rsidR="002242F6" w:rsidRPr="00DB436A" w:rsidRDefault="002242F6" w:rsidP="00DB43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30.07.10</w:t>
            </w:r>
          </w:p>
        </w:tc>
        <w:tc>
          <w:tcPr>
            <w:tcW w:w="2520" w:type="dxa"/>
          </w:tcPr>
          <w:p w:rsidR="002242F6" w:rsidRPr="00DB436A" w:rsidRDefault="002242F6" w:rsidP="00DB436A">
            <w:pPr>
              <w:jc w:val="both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Комитет по КСиМП АМО «Кингисеппское городское поселение» МУК «Кингисеппский КДК»</w:t>
            </w:r>
          </w:p>
        </w:tc>
        <w:tc>
          <w:tcPr>
            <w:tcW w:w="2160" w:type="dxa"/>
          </w:tcPr>
          <w:p w:rsidR="002242F6" w:rsidRPr="00DB436A" w:rsidRDefault="002242F6" w:rsidP="00DB436A">
            <w:pPr>
              <w:ind w:left="-216" w:right="-180" w:firstLine="216"/>
              <w:jc w:val="center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Берденникова Н.В.</w:t>
            </w:r>
          </w:p>
          <w:p w:rsidR="002242F6" w:rsidRPr="00DB436A" w:rsidRDefault="002242F6" w:rsidP="00DB436A">
            <w:pPr>
              <w:jc w:val="center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Маркова С.Н.</w:t>
            </w:r>
          </w:p>
          <w:p w:rsidR="002242F6" w:rsidRPr="00DB436A" w:rsidRDefault="002242F6" w:rsidP="00DB436A">
            <w:pPr>
              <w:jc w:val="center"/>
              <w:rPr>
                <w:sz w:val="28"/>
                <w:szCs w:val="28"/>
              </w:rPr>
            </w:pPr>
          </w:p>
          <w:p w:rsidR="002242F6" w:rsidRPr="00DB436A" w:rsidRDefault="002242F6" w:rsidP="00DB436A">
            <w:pPr>
              <w:ind w:left="-216" w:right="-180"/>
              <w:jc w:val="center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Тихомиров А.А.</w:t>
            </w:r>
          </w:p>
          <w:p w:rsidR="002242F6" w:rsidRPr="00DB436A" w:rsidRDefault="002242F6" w:rsidP="00DB436A">
            <w:pPr>
              <w:jc w:val="center"/>
              <w:rPr>
                <w:sz w:val="28"/>
                <w:szCs w:val="28"/>
              </w:rPr>
            </w:pPr>
          </w:p>
          <w:p w:rsidR="002242F6" w:rsidRPr="00DB436A" w:rsidRDefault="002242F6" w:rsidP="00DB436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08" w:type="dxa"/>
          </w:tcPr>
          <w:p w:rsidR="002242F6" w:rsidRPr="00DB436A" w:rsidRDefault="002242F6" w:rsidP="00DB436A">
            <w:pPr>
              <w:rPr>
                <w:sz w:val="28"/>
                <w:szCs w:val="28"/>
              </w:rPr>
            </w:pPr>
          </w:p>
        </w:tc>
      </w:tr>
      <w:tr w:rsidR="002242F6" w:rsidRPr="00DB436A">
        <w:tc>
          <w:tcPr>
            <w:tcW w:w="1008" w:type="dxa"/>
          </w:tcPr>
          <w:p w:rsidR="002242F6" w:rsidRPr="00DB436A" w:rsidRDefault="002242F6" w:rsidP="00DB436A">
            <w:pPr>
              <w:ind w:right="-108"/>
              <w:jc w:val="both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22.</w:t>
            </w:r>
          </w:p>
        </w:tc>
        <w:tc>
          <w:tcPr>
            <w:tcW w:w="4572" w:type="dxa"/>
          </w:tcPr>
          <w:p w:rsidR="002242F6" w:rsidRPr="00DB436A" w:rsidRDefault="002242F6" w:rsidP="00DB436A">
            <w:pPr>
              <w:tabs>
                <w:tab w:val="left" w:pos="2790"/>
              </w:tabs>
              <w:jc w:val="both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Встреча и размещение артистов (в случае необходимости).</w:t>
            </w:r>
          </w:p>
        </w:tc>
        <w:tc>
          <w:tcPr>
            <w:tcW w:w="1620" w:type="dxa"/>
          </w:tcPr>
          <w:p w:rsidR="002242F6" w:rsidRPr="00DB436A" w:rsidRDefault="002242F6" w:rsidP="00DB43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30.07.10</w:t>
            </w:r>
          </w:p>
        </w:tc>
        <w:tc>
          <w:tcPr>
            <w:tcW w:w="2520" w:type="dxa"/>
          </w:tcPr>
          <w:p w:rsidR="002242F6" w:rsidRPr="00DB436A" w:rsidRDefault="002242F6" w:rsidP="00DB436A">
            <w:pPr>
              <w:jc w:val="both"/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Комитет по КСиМП АМО «К</w:t>
            </w:r>
            <w:r>
              <w:rPr>
                <w:sz w:val="28"/>
                <w:szCs w:val="28"/>
              </w:rPr>
              <w:t>ГП</w:t>
            </w:r>
            <w:r w:rsidRPr="00DB436A">
              <w:rPr>
                <w:sz w:val="28"/>
                <w:szCs w:val="28"/>
              </w:rPr>
              <w:t>» МУК «Кингисеппский КДК»</w:t>
            </w:r>
          </w:p>
        </w:tc>
        <w:tc>
          <w:tcPr>
            <w:tcW w:w="2160" w:type="dxa"/>
          </w:tcPr>
          <w:p w:rsidR="002242F6" w:rsidRPr="00DB436A" w:rsidRDefault="002242F6" w:rsidP="00DB436A">
            <w:pPr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Гордеева И.Б.</w:t>
            </w:r>
          </w:p>
          <w:p w:rsidR="002242F6" w:rsidRPr="00DB436A" w:rsidRDefault="002242F6" w:rsidP="00DB436A">
            <w:pPr>
              <w:rPr>
                <w:sz w:val="28"/>
                <w:szCs w:val="28"/>
              </w:rPr>
            </w:pPr>
          </w:p>
          <w:p w:rsidR="002242F6" w:rsidRPr="00DB436A" w:rsidRDefault="002242F6" w:rsidP="00DB436A">
            <w:pPr>
              <w:rPr>
                <w:sz w:val="28"/>
                <w:szCs w:val="28"/>
              </w:rPr>
            </w:pPr>
          </w:p>
          <w:p w:rsidR="002242F6" w:rsidRPr="00DB436A" w:rsidRDefault="002242F6" w:rsidP="00DB436A">
            <w:pPr>
              <w:rPr>
                <w:sz w:val="28"/>
                <w:szCs w:val="28"/>
              </w:rPr>
            </w:pPr>
            <w:r w:rsidRPr="00DB436A">
              <w:rPr>
                <w:sz w:val="28"/>
                <w:szCs w:val="28"/>
              </w:rPr>
              <w:t>Безуглова Е.В.</w:t>
            </w:r>
          </w:p>
        </w:tc>
        <w:tc>
          <w:tcPr>
            <w:tcW w:w="2808" w:type="dxa"/>
          </w:tcPr>
          <w:p w:rsidR="002242F6" w:rsidRPr="00DB436A" w:rsidRDefault="002242F6" w:rsidP="00DB436A">
            <w:pPr>
              <w:jc w:val="both"/>
              <w:rPr>
                <w:sz w:val="28"/>
                <w:szCs w:val="28"/>
              </w:rPr>
            </w:pPr>
          </w:p>
        </w:tc>
      </w:tr>
    </w:tbl>
    <w:p w:rsidR="002242F6" w:rsidRPr="00DB436A" w:rsidRDefault="002242F6" w:rsidP="00DB436A">
      <w:pPr>
        <w:rPr>
          <w:sz w:val="2"/>
          <w:szCs w:val="2"/>
        </w:rPr>
      </w:pPr>
    </w:p>
    <w:sectPr w:rsidR="002242F6" w:rsidRPr="00DB436A" w:rsidSect="00DB436A">
      <w:pgSz w:w="16838" w:h="11906" w:orient="landscape"/>
      <w:pgMar w:top="540" w:right="1134" w:bottom="36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defaultTabStop w:val="708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B436A"/>
    <w:rsid w:val="002242F6"/>
    <w:rsid w:val="00327A91"/>
    <w:rsid w:val="00497AFF"/>
    <w:rsid w:val="005248A3"/>
    <w:rsid w:val="00C900CE"/>
    <w:rsid w:val="00D64128"/>
    <w:rsid w:val="00DB436A"/>
    <w:rsid w:val="00E918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436A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5</Pages>
  <Words>751</Words>
  <Characters>4282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ПЛАН</dc:title>
  <dc:subject/>
  <dc:creator>User</dc:creator>
  <cp:keywords/>
  <dc:description/>
  <cp:lastModifiedBy>User</cp:lastModifiedBy>
  <cp:revision>2</cp:revision>
  <dcterms:created xsi:type="dcterms:W3CDTF">2010-07-15T11:31:00Z</dcterms:created>
  <dcterms:modified xsi:type="dcterms:W3CDTF">2010-07-15T11:31:00Z</dcterms:modified>
</cp:coreProperties>
</file>