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AAB" w:rsidRPr="005248A3" w:rsidRDefault="00702AAB" w:rsidP="006414C2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1</w:t>
      </w:r>
    </w:p>
    <w:p w:rsidR="00702AAB" w:rsidRPr="005248A3" w:rsidRDefault="00702AAB" w:rsidP="006414C2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702AAB" w:rsidRPr="005248A3" w:rsidRDefault="00702AAB" w:rsidP="006414C2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702AAB" w:rsidRPr="005248A3" w:rsidRDefault="00702AAB" w:rsidP="006414C2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13 июля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181</w:t>
      </w:r>
    </w:p>
    <w:p w:rsidR="00702AAB" w:rsidRDefault="00702AAB" w:rsidP="000E654D">
      <w:pPr>
        <w:rPr>
          <w:sz w:val="28"/>
          <w:szCs w:val="28"/>
        </w:rPr>
      </w:pPr>
    </w:p>
    <w:p w:rsidR="00702AAB" w:rsidRDefault="00702AAB" w:rsidP="000E654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702AAB" w:rsidRPr="006414C2" w:rsidRDefault="00702AAB" w:rsidP="000E654D">
      <w:pPr>
        <w:jc w:val="center"/>
        <w:rPr>
          <w:b/>
          <w:bCs/>
          <w:sz w:val="28"/>
          <w:szCs w:val="28"/>
        </w:rPr>
      </w:pPr>
      <w:r w:rsidRPr="006414C2">
        <w:rPr>
          <w:b/>
          <w:bCs/>
          <w:sz w:val="26"/>
          <w:szCs w:val="26"/>
        </w:rPr>
        <w:t xml:space="preserve">Комитета </w:t>
      </w:r>
      <w:r w:rsidRPr="006414C2">
        <w:rPr>
          <w:b/>
          <w:bCs/>
          <w:sz w:val="28"/>
          <w:szCs w:val="28"/>
        </w:rPr>
        <w:t xml:space="preserve">ЖКХ, строительства и городской инфраструктуры </w:t>
      </w:r>
    </w:p>
    <w:p w:rsidR="00702AAB" w:rsidRPr="006414C2" w:rsidRDefault="00702AAB" w:rsidP="000E654D">
      <w:pPr>
        <w:jc w:val="center"/>
        <w:rPr>
          <w:b/>
          <w:bCs/>
          <w:sz w:val="28"/>
          <w:szCs w:val="28"/>
        </w:rPr>
      </w:pPr>
      <w:r w:rsidRPr="006414C2">
        <w:rPr>
          <w:b/>
          <w:bCs/>
          <w:sz w:val="28"/>
          <w:szCs w:val="28"/>
        </w:rPr>
        <w:t>администрации МО «Кингисеппское городское поселение»</w:t>
      </w:r>
    </w:p>
    <w:p w:rsidR="00702AAB" w:rsidRPr="006414C2" w:rsidRDefault="00702AAB" w:rsidP="000E654D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проведению мероприятий</w:t>
      </w:r>
    </w:p>
    <w:p w:rsidR="00702AAB" w:rsidRPr="006414C2" w:rsidRDefault="00702AAB" w:rsidP="000E654D">
      <w:pPr>
        <w:jc w:val="center"/>
        <w:rPr>
          <w:b/>
          <w:bCs/>
          <w:sz w:val="26"/>
          <w:szCs w:val="26"/>
        </w:rPr>
      </w:pPr>
      <w:r w:rsidRPr="006414C2">
        <w:rPr>
          <w:b/>
          <w:bCs/>
          <w:sz w:val="26"/>
          <w:szCs w:val="26"/>
        </w:rPr>
        <w:t xml:space="preserve">по подготовке к празднованию 83-й годовщины </w:t>
      </w:r>
    </w:p>
    <w:p w:rsidR="00702AAB" w:rsidRPr="006414C2" w:rsidRDefault="00702AAB" w:rsidP="000E654D">
      <w:pPr>
        <w:jc w:val="center"/>
        <w:rPr>
          <w:b/>
          <w:bCs/>
          <w:sz w:val="26"/>
          <w:szCs w:val="26"/>
        </w:rPr>
      </w:pPr>
      <w:r w:rsidRPr="006414C2">
        <w:rPr>
          <w:b/>
          <w:bCs/>
          <w:sz w:val="26"/>
          <w:szCs w:val="26"/>
        </w:rPr>
        <w:t xml:space="preserve">со дня  образования Ленинградской области </w:t>
      </w:r>
    </w:p>
    <w:p w:rsidR="00702AAB" w:rsidRDefault="00702AAB" w:rsidP="00DA76F0">
      <w:pPr>
        <w:rPr>
          <w:sz w:val="26"/>
          <w:szCs w:val="26"/>
        </w:rPr>
      </w:pPr>
    </w:p>
    <w:p w:rsidR="00702AAB" w:rsidRPr="0011428D" w:rsidRDefault="00702AAB" w:rsidP="000E654D">
      <w:pPr>
        <w:jc w:val="center"/>
        <w:rPr>
          <w:i/>
          <w:iCs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1428D">
        <w:rPr>
          <w:i/>
          <w:iCs/>
          <w:sz w:val="26"/>
          <w:szCs w:val="26"/>
        </w:rPr>
        <w:t xml:space="preserve">(по состоянию на  </w:t>
      </w:r>
      <w:r>
        <w:rPr>
          <w:i/>
          <w:iCs/>
          <w:sz w:val="26"/>
          <w:szCs w:val="26"/>
        </w:rPr>
        <w:t>01.07</w:t>
      </w:r>
      <w:r w:rsidRPr="0011428D">
        <w:rPr>
          <w:i/>
          <w:iCs/>
          <w:sz w:val="26"/>
          <w:szCs w:val="26"/>
        </w:rPr>
        <w:t>.2010)</w:t>
      </w:r>
    </w:p>
    <w:tbl>
      <w:tblPr>
        <w:tblW w:w="15398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5267"/>
        <w:gridCol w:w="1243"/>
        <w:gridCol w:w="1243"/>
        <w:gridCol w:w="1420"/>
        <w:gridCol w:w="1810"/>
        <w:gridCol w:w="1810"/>
        <w:gridCol w:w="2065"/>
      </w:tblGrid>
      <w:tr w:rsidR="00702AAB" w:rsidRPr="005429AE">
        <w:trPr>
          <w:trHeight w:val="644"/>
          <w:tblHeader/>
        </w:trPr>
        <w:tc>
          <w:tcPr>
            <w:tcW w:w="540" w:type="dxa"/>
          </w:tcPr>
          <w:p w:rsidR="00702AAB" w:rsidRPr="005429AE" w:rsidRDefault="00702AAB" w:rsidP="00FB3BD4">
            <w:pPr>
              <w:jc w:val="center"/>
            </w:pPr>
            <w:r>
              <w:t>№</w:t>
            </w:r>
            <w:r w:rsidRPr="005429AE">
              <w:t>п/п</w:t>
            </w:r>
          </w:p>
        </w:tc>
        <w:tc>
          <w:tcPr>
            <w:tcW w:w="5267" w:type="dxa"/>
          </w:tcPr>
          <w:p w:rsidR="00702AAB" w:rsidRPr="005429AE" w:rsidRDefault="00702AAB" w:rsidP="00FB3BD4">
            <w:pPr>
              <w:jc w:val="center"/>
            </w:pPr>
            <w:r w:rsidRPr="005429AE">
              <w:t>Наименование мероприятия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  <w:r>
              <w:t>Сумма, объявленная на торги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  <w:r w:rsidRPr="005429AE">
              <w:t>Сумма</w:t>
            </w:r>
            <w:r>
              <w:t xml:space="preserve"> после торгов </w:t>
            </w:r>
          </w:p>
          <w:p w:rsidR="00702AAB" w:rsidRPr="005429AE" w:rsidRDefault="00702AAB" w:rsidP="00FB3BD4">
            <w:pPr>
              <w:jc w:val="center"/>
            </w:pPr>
            <w:r w:rsidRPr="005429AE">
              <w:t>тыс. руб.</w:t>
            </w:r>
          </w:p>
        </w:tc>
        <w:tc>
          <w:tcPr>
            <w:tcW w:w="1420" w:type="dxa"/>
          </w:tcPr>
          <w:p w:rsidR="00702AAB" w:rsidRDefault="00702AAB" w:rsidP="000721D3">
            <w:pPr>
              <w:jc w:val="center"/>
            </w:pPr>
            <w:r>
              <w:t>Срок  проведения торгов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Срок заключения МК, договора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 xml:space="preserve">Срок выполнения работ </w:t>
            </w:r>
          </w:p>
        </w:tc>
        <w:tc>
          <w:tcPr>
            <w:tcW w:w="2065" w:type="dxa"/>
          </w:tcPr>
          <w:p w:rsidR="00702AAB" w:rsidRDefault="00702AAB" w:rsidP="000721D3">
            <w:pPr>
              <w:jc w:val="center"/>
            </w:pPr>
            <w:r>
              <w:t>Подрядчик</w:t>
            </w:r>
          </w:p>
          <w:p w:rsidR="00702AAB" w:rsidRDefault="00702AAB" w:rsidP="00FB3BD4">
            <w:pPr>
              <w:jc w:val="center"/>
            </w:pPr>
          </w:p>
        </w:tc>
      </w:tr>
      <w:tr w:rsidR="00702AAB" w:rsidRPr="00FB3BD4">
        <w:trPr>
          <w:trHeight w:val="876"/>
        </w:trPr>
        <w:tc>
          <w:tcPr>
            <w:tcW w:w="540" w:type="dxa"/>
          </w:tcPr>
          <w:p w:rsidR="00702AAB" w:rsidRDefault="00702AAB" w:rsidP="00FB3BD4">
            <w:pPr>
              <w:jc w:val="center"/>
            </w:pPr>
            <w:r>
              <w:t>1</w:t>
            </w:r>
          </w:p>
        </w:tc>
        <w:tc>
          <w:tcPr>
            <w:tcW w:w="5267" w:type="dxa"/>
          </w:tcPr>
          <w:p w:rsidR="00702AAB" w:rsidRPr="0014742A" w:rsidRDefault="00702AAB" w:rsidP="000E654D">
            <w:r w:rsidRPr="0014742A">
              <w:t>Ремонт кровель и окраска фасадов зданий - объектов культурного наследия, находящихся на  пр. Карла Маркса в г. Кингисеппе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9000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  <w:r>
              <w:t>7380</w:t>
            </w: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  <w:r>
              <w:t>аукцион-03.06.10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22.06.10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25.07.10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ООО «Энерготехника-Строймонтаж»</w:t>
            </w: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  <w:r>
              <w:t>2</w:t>
            </w:r>
          </w:p>
        </w:tc>
        <w:tc>
          <w:tcPr>
            <w:tcW w:w="5267" w:type="dxa"/>
          </w:tcPr>
          <w:p w:rsidR="00702AAB" w:rsidRPr="0005278D" w:rsidRDefault="00702AAB" w:rsidP="000E654D">
            <w:r w:rsidRPr="0005278D">
              <w:t xml:space="preserve">Ремонт кровель и окраска фасадов  зданий по пр.Карла Маркса г.Кингисепп, 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25000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  <w:r>
              <w:t>9875</w:t>
            </w: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  <w:r>
              <w:t>аукцион-04.06.10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14.06.10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25.07.10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ООО «ИТОК»</w:t>
            </w: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  <w:r>
              <w:t>3</w:t>
            </w:r>
          </w:p>
        </w:tc>
        <w:tc>
          <w:tcPr>
            <w:tcW w:w="5267" w:type="dxa"/>
          </w:tcPr>
          <w:p w:rsidR="00702AAB" w:rsidRPr="0005278D" w:rsidRDefault="00702AAB" w:rsidP="000E654D">
            <w:r w:rsidRPr="0005278D">
              <w:t>Ремонт и окраска фасадов  зданий по адресу: г.Кингисепп, пр.Карла Маркса, д.2а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4500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-</w:t>
            </w:r>
          </w:p>
        </w:tc>
        <w:tc>
          <w:tcPr>
            <w:tcW w:w="1420" w:type="dxa"/>
          </w:tcPr>
          <w:p w:rsidR="00702AAB" w:rsidRPr="00233067" w:rsidRDefault="00702AAB" w:rsidP="00FB3BD4">
            <w:pPr>
              <w:jc w:val="center"/>
            </w:pPr>
            <w:r>
              <w:t>Аукцион - 09.07.10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19.07.10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30.08.10</w:t>
            </w:r>
          </w:p>
        </w:tc>
        <w:tc>
          <w:tcPr>
            <w:tcW w:w="2065" w:type="dxa"/>
          </w:tcPr>
          <w:p w:rsidR="00702AAB" w:rsidRDefault="00702AAB" w:rsidP="00FB3BD4">
            <w:pPr>
              <w:jc w:val="center"/>
            </w:pPr>
            <w:r>
              <w:t>-</w:t>
            </w: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  <w:r>
              <w:t>4</w:t>
            </w:r>
          </w:p>
        </w:tc>
        <w:tc>
          <w:tcPr>
            <w:tcW w:w="5267" w:type="dxa"/>
          </w:tcPr>
          <w:p w:rsidR="00702AAB" w:rsidRDefault="00702AAB" w:rsidP="000E654D">
            <w:r>
              <w:t>Реконструкция</w:t>
            </w:r>
            <w:r w:rsidRPr="0014742A">
              <w:t xml:space="preserve"> проспекта К. Маркса с комплексным благоустройством в границах от пл. Николаева до ул. Восточной г. Кингисеппа</w:t>
            </w:r>
            <w:r>
              <w:t>.</w:t>
            </w:r>
          </w:p>
          <w:p w:rsidR="00702AAB" w:rsidRDefault="00702AAB" w:rsidP="000E654D">
            <w:r>
              <w:t>- технадзор,</w:t>
            </w:r>
          </w:p>
          <w:p w:rsidR="00702AAB" w:rsidRDefault="00702AAB" w:rsidP="000E654D">
            <w:r>
              <w:t>- авторский надзор,</w:t>
            </w:r>
          </w:p>
          <w:p w:rsidR="00702AAB" w:rsidRPr="0014742A" w:rsidRDefault="00702AAB" w:rsidP="000E654D">
            <w:r>
              <w:t>- лабораторный контроль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</w:p>
          <w:p w:rsidR="00702AAB" w:rsidRDefault="00702AAB" w:rsidP="00FB3BD4">
            <w:pPr>
              <w:jc w:val="center"/>
            </w:pPr>
            <w:r>
              <w:t>66000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</w:p>
          <w:p w:rsidR="00702AAB" w:rsidRPr="005429AE" w:rsidRDefault="00702AAB" w:rsidP="00FB3BD4">
            <w:pPr>
              <w:jc w:val="center"/>
            </w:pPr>
            <w:r>
              <w:t>65340</w:t>
            </w: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</w:p>
          <w:p w:rsidR="00702AAB" w:rsidRDefault="00702AAB" w:rsidP="00FB3BD4">
            <w:pPr>
              <w:jc w:val="center"/>
            </w:pPr>
            <w:r>
              <w:t>аукцион – 17.06.10</w:t>
            </w:r>
          </w:p>
        </w:tc>
        <w:tc>
          <w:tcPr>
            <w:tcW w:w="1810" w:type="dxa"/>
          </w:tcPr>
          <w:p w:rsidR="00702AAB" w:rsidRDefault="00702AAB" w:rsidP="0094757D">
            <w:pPr>
              <w:jc w:val="center"/>
            </w:pPr>
          </w:p>
          <w:p w:rsidR="00702AAB" w:rsidRDefault="00702AAB" w:rsidP="0094757D">
            <w:pPr>
              <w:jc w:val="center"/>
            </w:pPr>
            <w:r>
              <w:t>01.07.10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  <w:p w:rsidR="00702AAB" w:rsidRDefault="00702AAB" w:rsidP="00FB3BD4">
            <w:pPr>
              <w:jc w:val="center"/>
            </w:pPr>
            <w:r>
              <w:t>1 этап-30.07.10</w:t>
            </w:r>
          </w:p>
          <w:p w:rsidR="00702AAB" w:rsidRPr="00233067" w:rsidRDefault="00702AAB" w:rsidP="00FB3BD4">
            <w:pPr>
              <w:jc w:val="center"/>
            </w:pPr>
            <w:r>
              <w:t>2 этап- 27.10.10</w:t>
            </w:r>
          </w:p>
        </w:tc>
        <w:tc>
          <w:tcPr>
            <w:tcW w:w="2065" w:type="dxa"/>
          </w:tcPr>
          <w:p w:rsidR="00702AAB" w:rsidRDefault="00702AAB" w:rsidP="000721D3">
            <w:pPr>
              <w:jc w:val="center"/>
            </w:pPr>
          </w:p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ООО «ЭСКО»</w:t>
            </w:r>
          </w:p>
        </w:tc>
      </w:tr>
      <w:tr w:rsidR="00702AAB" w:rsidRPr="00FB3BD4">
        <w:trPr>
          <w:trHeight w:val="556"/>
        </w:trPr>
        <w:tc>
          <w:tcPr>
            <w:tcW w:w="540" w:type="dxa"/>
          </w:tcPr>
          <w:p w:rsidR="00702AAB" w:rsidRDefault="00702AAB" w:rsidP="00FB3BD4">
            <w:pPr>
              <w:jc w:val="center"/>
            </w:pPr>
            <w:r>
              <w:t>5</w:t>
            </w:r>
          </w:p>
        </w:tc>
        <w:tc>
          <w:tcPr>
            <w:tcW w:w="5267" w:type="dxa"/>
          </w:tcPr>
          <w:p w:rsidR="00702AAB" w:rsidRPr="00F95963" w:rsidRDefault="00702AAB" w:rsidP="00460A16">
            <w:r>
              <w:t>Обустройство дороги (безопасность движения) по пр.К.Маркса, в  т.ч: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2114</w:t>
            </w:r>
          </w:p>
        </w:tc>
        <w:tc>
          <w:tcPr>
            <w:tcW w:w="1243" w:type="dxa"/>
          </w:tcPr>
          <w:p w:rsidR="00702AAB" w:rsidRPr="000A6B15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  <w:r>
              <w:t>а</w:t>
            </w:r>
            <w:r w:rsidRPr="00F95963">
              <w:t>укцион</w:t>
            </w:r>
            <w:r>
              <w:t>-14.07.10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23.07.10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1 этап-30.07.10</w:t>
            </w:r>
          </w:p>
          <w:p w:rsidR="00702AAB" w:rsidRPr="00F95963" w:rsidRDefault="00702AAB" w:rsidP="00FB3BD4">
            <w:pPr>
              <w:jc w:val="center"/>
            </w:pPr>
            <w:r>
              <w:t>2 этап-30.09.10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5267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- знаки дорожные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2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065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5267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 xml:space="preserve">- светофоры 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2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065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5267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- павильон остановочный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2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065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5267" w:type="dxa"/>
          </w:tcPr>
          <w:p w:rsidR="00702AAB" w:rsidRPr="00FB3BD4" w:rsidRDefault="00702AAB" w:rsidP="0094757D">
            <w:pPr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- ограждения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43" w:type="dxa"/>
          </w:tcPr>
          <w:p w:rsidR="00702AAB" w:rsidRPr="00FB3BD4" w:rsidRDefault="00702AAB" w:rsidP="00B304E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2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810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065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  <w:r>
              <w:t>6</w:t>
            </w:r>
          </w:p>
        </w:tc>
        <w:tc>
          <w:tcPr>
            <w:tcW w:w="5267" w:type="dxa"/>
          </w:tcPr>
          <w:p w:rsidR="00702AAB" w:rsidRPr="000721D3" w:rsidRDefault="00702AAB" w:rsidP="000721D3">
            <w:r>
              <w:t>Замена водопроводной сети диам. у 200 мм вдоль проспекта К.Маркса</w:t>
            </w:r>
          </w:p>
        </w:tc>
        <w:tc>
          <w:tcPr>
            <w:tcW w:w="1243" w:type="dxa"/>
          </w:tcPr>
          <w:p w:rsidR="00702AAB" w:rsidRDefault="00702AAB" w:rsidP="00E0331E">
            <w:r>
              <w:t xml:space="preserve">За счет субсидий 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4800</w:t>
            </w: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С 17.06.10-16.07.10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ОАО «КВК»</w:t>
            </w:r>
          </w:p>
        </w:tc>
      </w:tr>
      <w:tr w:rsidR="00702AAB" w:rsidRPr="00FB3BD4">
        <w:tc>
          <w:tcPr>
            <w:tcW w:w="540" w:type="dxa"/>
          </w:tcPr>
          <w:p w:rsidR="00702AAB" w:rsidRDefault="00702AAB" w:rsidP="00FB3BD4">
            <w:pPr>
              <w:jc w:val="center"/>
            </w:pPr>
            <w:r>
              <w:t>7</w:t>
            </w:r>
          </w:p>
        </w:tc>
        <w:tc>
          <w:tcPr>
            <w:tcW w:w="5267" w:type="dxa"/>
          </w:tcPr>
          <w:p w:rsidR="00702AAB" w:rsidRDefault="00702AAB" w:rsidP="008C66DF">
            <w:r>
              <w:t>Устройство наружного освещения (за счет средств ОАО «КГЭС»)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11000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</w:p>
        </w:tc>
        <w:tc>
          <w:tcPr>
            <w:tcW w:w="2065" w:type="dxa"/>
          </w:tcPr>
          <w:p w:rsidR="00702AAB" w:rsidRDefault="00702AAB" w:rsidP="00FB3BD4">
            <w:pPr>
              <w:jc w:val="center"/>
            </w:pPr>
            <w:r>
              <w:t>ОАО «КГЭС»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267" w:type="dxa"/>
          </w:tcPr>
          <w:p w:rsidR="00702AAB" w:rsidRPr="005429AE" w:rsidRDefault="00702AAB" w:rsidP="000E654D">
            <w:r w:rsidRPr="00701789">
              <w:t>Поставка и монтаж трибун для нужд администрации МО «Кингисеппское городское поселение»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2500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  <w:r>
              <w:t>2025</w:t>
            </w: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  <w:r>
              <w:t>Аукцион -28.06.10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09.07.10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1 этап-30.07     2 этап-15.08.10.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ООО «Виларис»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5267" w:type="dxa"/>
          </w:tcPr>
          <w:p w:rsidR="00702AAB" w:rsidRPr="00B963BC" w:rsidRDefault="00702AAB" w:rsidP="000E654D">
            <w:r>
              <w:t xml:space="preserve">Монтаж комплексной системы безопасности «Безопасный город» 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11000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  <w:r>
              <w:t>Аукцион -14.07.10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23.07.10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</w:p>
        </w:tc>
        <w:tc>
          <w:tcPr>
            <w:tcW w:w="2065" w:type="dxa"/>
          </w:tcPr>
          <w:p w:rsidR="00702AAB" w:rsidRPr="00233067" w:rsidRDefault="00702AAB" w:rsidP="00FB3BD4">
            <w:pPr>
              <w:jc w:val="center"/>
            </w:pP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5267" w:type="dxa"/>
          </w:tcPr>
          <w:p w:rsidR="00702AAB" w:rsidRPr="005429AE" w:rsidRDefault="00702AAB" w:rsidP="000E654D">
            <w:r>
              <w:t xml:space="preserve">Устройство ограждения спортивного комплекса (стадиона) по адресу: г.Кингисепп, ул. Комсомоловка, № 10. 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  <w:r>
              <w:t>2000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Pr="00233067" w:rsidRDefault="00702AAB" w:rsidP="00FB3BD4">
            <w:pPr>
              <w:jc w:val="center"/>
            </w:pPr>
            <w:r>
              <w:t>Аукцион - 09.07.10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19.07.10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29.07.10</w:t>
            </w:r>
          </w:p>
        </w:tc>
        <w:tc>
          <w:tcPr>
            <w:tcW w:w="2065" w:type="dxa"/>
          </w:tcPr>
          <w:p w:rsidR="00702AAB" w:rsidRDefault="00702AAB" w:rsidP="00FB3BD4">
            <w:pPr>
              <w:jc w:val="center"/>
            </w:pPr>
            <w:r>
              <w:t>-</w:t>
            </w:r>
          </w:p>
          <w:p w:rsidR="00702AAB" w:rsidRPr="00233067" w:rsidRDefault="00702AAB" w:rsidP="00FB3BD4">
            <w:pPr>
              <w:jc w:val="center"/>
            </w:pP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5267" w:type="dxa"/>
          </w:tcPr>
          <w:p w:rsidR="00702AAB" w:rsidRPr="005429AE" w:rsidRDefault="00702AAB" w:rsidP="000E654D">
            <w:r>
              <w:t>Поставка и аренда мобильных ограждений для нужд комитета по культуре, спорту и молодежной политике   (100 м.п.-поставка; 600 м.п.-аренда)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190-поставка,   90-аренда    30- доставка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</w:p>
          <w:p w:rsidR="00702AAB" w:rsidRPr="005429AE" w:rsidRDefault="00702AAB" w:rsidP="00FB3BD4">
            <w:pPr>
              <w:jc w:val="center"/>
            </w:pPr>
            <w:r>
              <w:t>189,9</w:t>
            </w: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</w:p>
          <w:p w:rsidR="00702AAB" w:rsidRDefault="00702AAB" w:rsidP="00FB3BD4">
            <w:pPr>
              <w:jc w:val="center"/>
            </w:pPr>
            <w:r>
              <w:t>з</w:t>
            </w:r>
            <w:r w:rsidRPr="00233067">
              <w:t>апрос котировок</w:t>
            </w:r>
            <w:r>
              <w:t>-22.06.10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  <w:p w:rsidR="00702AAB" w:rsidRDefault="00702AAB" w:rsidP="00FB3BD4">
            <w:pPr>
              <w:jc w:val="center"/>
            </w:pPr>
            <w:r>
              <w:t>05.07.10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  <w:p w:rsidR="00702AAB" w:rsidRPr="00233067" w:rsidRDefault="00702AAB" w:rsidP="00FB3BD4">
            <w:pPr>
              <w:jc w:val="center"/>
            </w:pPr>
            <w:r>
              <w:t>25.07.10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rPr>
                <w:lang w:val="en-US"/>
              </w:rPr>
            </w:pPr>
            <w:r>
              <w:t xml:space="preserve">ООО «Торговый Дом Галактика» </w:t>
            </w:r>
          </w:p>
        </w:tc>
      </w:tr>
      <w:tr w:rsidR="00702AAB" w:rsidRPr="00FB3BD4">
        <w:trPr>
          <w:trHeight w:val="341"/>
        </w:trPr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5267" w:type="dxa"/>
          </w:tcPr>
          <w:p w:rsidR="00702AAB" w:rsidRDefault="00702AAB" w:rsidP="000E654D">
            <w:r>
              <w:t>Ремонт фонтана с обустройством</w:t>
            </w:r>
          </w:p>
          <w:p w:rsidR="00702AAB" w:rsidRPr="005429AE" w:rsidRDefault="00702AAB" w:rsidP="000E654D"/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2000</w:t>
            </w:r>
          </w:p>
        </w:tc>
        <w:tc>
          <w:tcPr>
            <w:tcW w:w="1243" w:type="dxa"/>
          </w:tcPr>
          <w:p w:rsidR="00702AAB" w:rsidRPr="005429AE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Pr="00233067" w:rsidRDefault="00702AAB" w:rsidP="00FB3BD4">
            <w:pPr>
              <w:jc w:val="center"/>
            </w:pPr>
            <w:r w:rsidRPr="00233067">
              <w:t>Аукцион</w:t>
            </w:r>
            <w:r>
              <w:t>-09.07.10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19.07.10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30.07.10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-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5267" w:type="dxa"/>
          </w:tcPr>
          <w:p w:rsidR="00702AAB" w:rsidRPr="0094757D" w:rsidRDefault="00702AAB" w:rsidP="000E654D">
            <w:r w:rsidRPr="0094757D">
              <w:t>Ремонт памятника Могила   Бистрому Карлу Ивановичу (1770-1838), уч</w:t>
            </w:r>
            <w:r>
              <w:t>.</w:t>
            </w:r>
            <w:r w:rsidRPr="0094757D">
              <w:t>отеч</w:t>
            </w:r>
            <w:r>
              <w:t>.</w:t>
            </w:r>
            <w:r w:rsidRPr="0094757D">
              <w:t>войны 1812г.</w:t>
            </w:r>
          </w:p>
          <w:p w:rsidR="00702AAB" w:rsidRPr="0094757D" w:rsidRDefault="00702AAB" w:rsidP="00EA18C3">
            <w:r w:rsidRPr="0094757D">
              <w:t>барельеф;</w:t>
            </w:r>
          </w:p>
          <w:p w:rsidR="00702AAB" w:rsidRPr="0094757D" w:rsidRDefault="00702AAB" w:rsidP="00EA18C3">
            <w:r w:rsidRPr="0094757D">
              <w:t>обследование,</w:t>
            </w:r>
          </w:p>
          <w:p w:rsidR="00702AAB" w:rsidRPr="0094757D" w:rsidRDefault="00702AAB" w:rsidP="00EA18C3">
            <w:r w:rsidRPr="0094757D">
              <w:t xml:space="preserve"> проект по АРЗ;</w:t>
            </w:r>
          </w:p>
          <w:p w:rsidR="00702AAB" w:rsidRPr="0094757D" w:rsidRDefault="00702AAB" w:rsidP="00EA18C3">
            <w:r w:rsidRPr="0094757D">
              <w:t>технадзо</w:t>
            </w:r>
            <w:r>
              <w:t>р</w:t>
            </w:r>
          </w:p>
        </w:tc>
        <w:tc>
          <w:tcPr>
            <w:tcW w:w="1243" w:type="dxa"/>
          </w:tcPr>
          <w:p w:rsidR="00702AAB" w:rsidRPr="00C6486A" w:rsidRDefault="00702AAB" w:rsidP="00FB3BD4">
            <w:pPr>
              <w:jc w:val="center"/>
            </w:pPr>
          </w:p>
          <w:p w:rsidR="00702AAB" w:rsidRPr="00C6486A" w:rsidRDefault="00702AAB" w:rsidP="00FB3BD4">
            <w:pPr>
              <w:jc w:val="center"/>
            </w:pPr>
          </w:p>
          <w:p w:rsidR="00702AAB" w:rsidRPr="00C6486A" w:rsidRDefault="00702AAB" w:rsidP="00FB3BD4">
            <w:pPr>
              <w:jc w:val="center"/>
            </w:pPr>
            <w:r w:rsidRPr="00C6486A">
              <w:t>500</w:t>
            </w:r>
          </w:p>
          <w:p w:rsidR="00702AAB" w:rsidRPr="00C6486A" w:rsidRDefault="00702AAB" w:rsidP="00FB3BD4">
            <w:pPr>
              <w:jc w:val="center"/>
            </w:pPr>
            <w:r w:rsidRPr="00C6486A">
              <w:t>90</w:t>
            </w:r>
          </w:p>
          <w:p w:rsidR="00702AAB" w:rsidRPr="00C6486A" w:rsidRDefault="00702AAB" w:rsidP="00FB3BD4">
            <w:pPr>
              <w:jc w:val="center"/>
            </w:pPr>
            <w:r w:rsidRPr="00C6486A">
              <w:t>90</w:t>
            </w:r>
          </w:p>
          <w:p w:rsidR="00702AAB" w:rsidRPr="00C6486A" w:rsidRDefault="00702AAB" w:rsidP="00FB3BD4">
            <w:pPr>
              <w:jc w:val="center"/>
            </w:pPr>
            <w:r w:rsidRPr="00C6486A">
              <w:t>10</w:t>
            </w:r>
          </w:p>
        </w:tc>
        <w:tc>
          <w:tcPr>
            <w:tcW w:w="1243" w:type="dxa"/>
          </w:tcPr>
          <w:p w:rsidR="00702AAB" w:rsidRPr="00C6486A" w:rsidRDefault="00702AAB" w:rsidP="00FB3BD4">
            <w:pPr>
              <w:jc w:val="center"/>
            </w:pPr>
          </w:p>
          <w:p w:rsidR="00702AAB" w:rsidRPr="00C6486A" w:rsidRDefault="00702AAB" w:rsidP="00FB3BD4">
            <w:pPr>
              <w:jc w:val="center"/>
            </w:pPr>
          </w:p>
          <w:p w:rsidR="00702AAB" w:rsidRPr="00C6486A" w:rsidRDefault="00702AAB" w:rsidP="00460A16">
            <w:r w:rsidRPr="00C6486A">
              <w:t xml:space="preserve">489,99- барельеф </w:t>
            </w:r>
          </w:p>
        </w:tc>
        <w:tc>
          <w:tcPr>
            <w:tcW w:w="1420" w:type="dxa"/>
          </w:tcPr>
          <w:p w:rsidR="00702AAB" w:rsidRPr="00C6486A" w:rsidRDefault="00702AAB" w:rsidP="00EA2595">
            <w:r w:rsidRPr="00C6486A">
              <w:t>Запрос котировок цен, договоры</w:t>
            </w:r>
          </w:p>
        </w:tc>
        <w:tc>
          <w:tcPr>
            <w:tcW w:w="1810" w:type="dxa"/>
          </w:tcPr>
          <w:p w:rsidR="00702AAB" w:rsidRPr="00C6486A" w:rsidRDefault="00702AAB" w:rsidP="00FB3BD4">
            <w:pPr>
              <w:jc w:val="center"/>
            </w:pPr>
          </w:p>
          <w:p w:rsidR="00702AAB" w:rsidRPr="00C6486A" w:rsidRDefault="00702AAB" w:rsidP="00FB3BD4">
            <w:pPr>
              <w:jc w:val="center"/>
            </w:pPr>
            <w:r w:rsidRPr="00C6486A">
              <w:t>20.07.10</w:t>
            </w:r>
          </w:p>
        </w:tc>
        <w:tc>
          <w:tcPr>
            <w:tcW w:w="1810" w:type="dxa"/>
          </w:tcPr>
          <w:p w:rsidR="00702AAB" w:rsidRPr="00C6486A" w:rsidRDefault="00702AAB" w:rsidP="00FB3BD4">
            <w:pPr>
              <w:jc w:val="center"/>
            </w:pPr>
          </w:p>
          <w:p w:rsidR="00702AAB" w:rsidRPr="00C6486A" w:rsidRDefault="00702AAB" w:rsidP="00FB3BD4">
            <w:pPr>
              <w:jc w:val="center"/>
            </w:pPr>
            <w:r w:rsidRPr="00C6486A">
              <w:t>29.07.10</w:t>
            </w:r>
          </w:p>
        </w:tc>
        <w:tc>
          <w:tcPr>
            <w:tcW w:w="2065" w:type="dxa"/>
          </w:tcPr>
          <w:p w:rsidR="00702AAB" w:rsidRPr="00C6486A" w:rsidRDefault="00702AAB" w:rsidP="000721D3">
            <w:pPr>
              <w:jc w:val="center"/>
            </w:pPr>
            <w:r w:rsidRPr="00C6486A">
              <w:t xml:space="preserve">ЗАО «Строительный трест № 35 Ижорстрой» 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5267" w:type="dxa"/>
          </w:tcPr>
          <w:p w:rsidR="00702AAB" w:rsidRPr="009D3C95" w:rsidRDefault="00702AAB" w:rsidP="000E654D">
            <w:r w:rsidRPr="009D3C95">
              <w:t xml:space="preserve">Ремонт Аптекарского переулка, включая благоустройство у ЗАГСа </w:t>
            </w:r>
          </w:p>
        </w:tc>
        <w:tc>
          <w:tcPr>
            <w:tcW w:w="1243" w:type="dxa"/>
          </w:tcPr>
          <w:p w:rsidR="00702AAB" w:rsidRPr="009D3C95" w:rsidRDefault="00702AAB" w:rsidP="00FB3BD4">
            <w:pPr>
              <w:jc w:val="center"/>
            </w:pPr>
            <w:r w:rsidRPr="009D3C95">
              <w:t>5000</w:t>
            </w:r>
          </w:p>
        </w:tc>
        <w:tc>
          <w:tcPr>
            <w:tcW w:w="1243" w:type="dxa"/>
          </w:tcPr>
          <w:p w:rsidR="00702AAB" w:rsidRPr="009D3C95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Pr="00233067" w:rsidRDefault="00702AAB" w:rsidP="00FB3BD4">
            <w:pPr>
              <w:jc w:val="center"/>
            </w:pPr>
            <w:r>
              <w:t>а</w:t>
            </w:r>
            <w:r w:rsidRPr="00233067">
              <w:t>укцион</w:t>
            </w:r>
            <w:r>
              <w:t>-05.07.10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15.07.10</w:t>
            </w:r>
          </w:p>
        </w:tc>
        <w:tc>
          <w:tcPr>
            <w:tcW w:w="1810" w:type="dxa"/>
          </w:tcPr>
          <w:p w:rsidR="00702AAB" w:rsidRPr="009D3C95" w:rsidRDefault="00702AAB" w:rsidP="00FB3BD4">
            <w:pPr>
              <w:jc w:val="center"/>
            </w:pPr>
            <w:r>
              <w:t>1этап-30.07.10   2 этап-22.09.10</w:t>
            </w:r>
          </w:p>
        </w:tc>
        <w:tc>
          <w:tcPr>
            <w:tcW w:w="2065" w:type="dxa"/>
          </w:tcPr>
          <w:p w:rsidR="00702AAB" w:rsidRDefault="00702AAB" w:rsidP="00FB3BD4">
            <w:pPr>
              <w:jc w:val="center"/>
            </w:pPr>
          </w:p>
          <w:p w:rsidR="00702AAB" w:rsidRPr="009D3C95" w:rsidRDefault="00702AAB" w:rsidP="00FB3BD4">
            <w:pPr>
              <w:jc w:val="center"/>
            </w:pP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5</w:t>
            </w:r>
          </w:p>
        </w:tc>
        <w:tc>
          <w:tcPr>
            <w:tcW w:w="5267" w:type="dxa"/>
          </w:tcPr>
          <w:p w:rsidR="00702AAB" w:rsidRPr="008219DE" w:rsidRDefault="00702AAB" w:rsidP="000E654D">
            <w:r w:rsidRPr="008219DE">
              <w:t>Ремонт подъездного пути от АТП до проспекта К.Маркса</w:t>
            </w:r>
          </w:p>
        </w:tc>
        <w:tc>
          <w:tcPr>
            <w:tcW w:w="1243" w:type="dxa"/>
          </w:tcPr>
          <w:p w:rsidR="00702AAB" w:rsidRPr="008219DE" w:rsidRDefault="00702AAB" w:rsidP="00FB3BD4">
            <w:pPr>
              <w:jc w:val="center"/>
            </w:pPr>
            <w:r w:rsidRPr="008219DE">
              <w:t>2500</w:t>
            </w:r>
          </w:p>
        </w:tc>
        <w:tc>
          <w:tcPr>
            <w:tcW w:w="1243" w:type="dxa"/>
          </w:tcPr>
          <w:p w:rsidR="00702AAB" w:rsidRPr="008219DE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Pr="00233067" w:rsidRDefault="00702AAB" w:rsidP="00FB3BD4">
            <w:pPr>
              <w:jc w:val="center"/>
            </w:pPr>
            <w:r>
              <w:t>а</w:t>
            </w:r>
            <w:r w:rsidRPr="00233067">
              <w:t>укцион</w:t>
            </w:r>
            <w:r>
              <w:t>-05.07.10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15.07.10</w:t>
            </w: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>
              <w:t>25.08.10</w:t>
            </w:r>
          </w:p>
        </w:tc>
        <w:tc>
          <w:tcPr>
            <w:tcW w:w="2065" w:type="dxa"/>
          </w:tcPr>
          <w:p w:rsidR="00702AAB" w:rsidRPr="00233067" w:rsidRDefault="00702AAB" w:rsidP="00FB3BD4">
            <w:pPr>
              <w:jc w:val="center"/>
            </w:pP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6</w:t>
            </w:r>
          </w:p>
        </w:tc>
        <w:tc>
          <w:tcPr>
            <w:tcW w:w="5267" w:type="dxa"/>
          </w:tcPr>
          <w:p w:rsidR="00702AAB" w:rsidRPr="000D1200" w:rsidRDefault="00702AAB" w:rsidP="000E654D">
            <w:r>
              <w:t xml:space="preserve">Ямочный ремонт а/бетонного покрытия  автомобильного моста через реку Луга </w:t>
            </w:r>
          </w:p>
        </w:tc>
        <w:tc>
          <w:tcPr>
            <w:tcW w:w="1243" w:type="dxa"/>
          </w:tcPr>
          <w:p w:rsidR="00702AAB" w:rsidRPr="00435189" w:rsidRDefault="00702AAB" w:rsidP="00FB3BD4">
            <w:pPr>
              <w:jc w:val="center"/>
            </w:pPr>
          </w:p>
        </w:tc>
        <w:tc>
          <w:tcPr>
            <w:tcW w:w="1243" w:type="dxa"/>
          </w:tcPr>
          <w:p w:rsidR="00702AAB" w:rsidRPr="00435189" w:rsidRDefault="00702AAB" w:rsidP="00FB3BD4">
            <w:pPr>
              <w:jc w:val="center"/>
            </w:pPr>
            <w:r w:rsidRPr="00435189">
              <w:t>МК № 03-90201-10</w:t>
            </w:r>
          </w:p>
        </w:tc>
        <w:tc>
          <w:tcPr>
            <w:tcW w:w="1420" w:type="dxa"/>
          </w:tcPr>
          <w:p w:rsidR="00702AAB" w:rsidRPr="00435189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  <w:r w:rsidRPr="00E37E1E">
              <w:t>30.06.10</w:t>
            </w:r>
          </w:p>
        </w:tc>
        <w:tc>
          <w:tcPr>
            <w:tcW w:w="2065" w:type="dxa"/>
          </w:tcPr>
          <w:p w:rsidR="00702AAB" w:rsidRPr="00233067" w:rsidRDefault="00702AAB" w:rsidP="00FB3BD4">
            <w:pPr>
              <w:jc w:val="center"/>
            </w:pP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7</w:t>
            </w:r>
          </w:p>
        </w:tc>
        <w:tc>
          <w:tcPr>
            <w:tcW w:w="5267" w:type="dxa"/>
          </w:tcPr>
          <w:p w:rsidR="00702AAB" w:rsidRPr="008219DE" w:rsidRDefault="00702AAB" w:rsidP="000E654D">
            <w:r>
              <w:t>Ремонт металлоконструкций барьерного  ограждения моста  через р.Луга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275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233,750</w:t>
            </w:r>
          </w:p>
          <w:p w:rsidR="00702AAB" w:rsidRPr="008219DE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Pr="00233067" w:rsidRDefault="00702AAB" w:rsidP="00FB3BD4">
            <w:pPr>
              <w:jc w:val="center"/>
            </w:pPr>
            <w:r w:rsidRPr="003E5D27">
              <w:t xml:space="preserve">Запрос котировок </w:t>
            </w:r>
            <w:r>
              <w:t>30.06.10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  <w:p w:rsidR="00702AAB" w:rsidRPr="00233067" w:rsidRDefault="00702AAB" w:rsidP="00FB3BD4">
            <w:pPr>
              <w:jc w:val="center"/>
            </w:pPr>
            <w:r>
              <w:t>09.07.10</w:t>
            </w:r>
          </w:p>
        </w:tc>
        <w:tc>
          <w:tcPr>
            <w:tcW w:w="1810" w:type="dxa"/>
          </w:tcPr>
          <w:p w:rsidR="00702AAB" w:rsidRDefault="00702AAB" w:rsidP="000E654D"/>
          <w:p w:rsidR="00702AAB" w:rsidRPr="00233067" w:rsidRDefault="00702AAB" w:rsidP="00FB3BD4">
            <w:pPr>
              <w:jc w:val="center"/>
            </w:pPr>
            <w:r>
              <w:t>25.07.10</w:t>
            </w:r>
          </w:p>
        </w:tc>
        <w:tc>
          <w:tcPr>
            <w:tcW w:w="2065" w:type="dxa"/>
          </w:tcPr>
          <w:p w:rsidR="00702AAB" w:rsidRPr="00233067" w:rsidRDefault="00702AAB" w:rsidP="00FB3BD4">
            <w:pPr>
              <w:jc w:val="center"/>
            </w:pPr>
            <w:r>
              <w:t>ООО «Знак-Трейд СПб»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8</w:t>
            </w:r>
          </w:p>
        </w:tc>
        <w:tc>
          <w:tcPr>
            <w:tcW w:w="5267" w:type="dxa"/>
          </w:tcPr>
          <w:p w:rsidR="00702AAB" w:rsidRPr="008219DE" w:rsidRDefault="00702AAB" w:rsidP="000E654D">
            <w:r>
              <w:t>Антикоррозийная защита металлических  опор освещения, ограждения  моста через р.Луга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420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418,271</w:t>
            </w:r>
          </w:p>
          <w:p w:rsidR="00702AAB" w:rsidRPr="008219DE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  <w:r w:rsidRPr="003E5D27">
              <w:t xml:space="preserve">Запрос котировок </w:t>
            </w:r>
          </w:p>
          <w:p w:rsidR="00702AAB" w:rsidRPr="00233067" w:rsidRDefault="00702AAB" w:rsidP="00FB3BD4">
            <w:pPr>
              <w:jc w:val="center"/>
            </w:pPr>
            <w:r>
              <w:t>30.06.10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  <w:p w:rsidR="00702AAB" w:rsidRPr="00233067" w:rsidRDefault="00702AAB" w:rsidP="00FB3BD4">
            <w:pPr>
              <w:jc w:val="center"/>
            </w:pPr>
            <w:r>
              <w:t>09.07.10</w:t>
            </w:r>
          </w:p>
        </w:tc>
        <w:tc>
          <w:tcPr>
            <w:tcW w:w="1810" w:type="dxa"/>
          </w:tcPr>
          <w:p w:rsidR="00702AAB" w:rsidRDefault="00702AAB" w:rsidP="000E654D"/>
          <w:p w:rsidR="00702AAB" w:rsidRPr="00233067" w:rsidRDefault="00702AAB" w:rsidP="00FB3BD4">
            <w:pPr>
              <w:jc w:val="center"/>
            </w:pPr>
            <w:r>
              <w:t>25.07.10</w:t>
            </w:r>
          </w:p>
        </w:tc>
        <w:tc>
          <w:tcPr>
            <w:tcW w:w="2065" w:type="dxa"/>
          </w:tcPr>
          <w:p w:rsidR="00702AAB" w:rsidRPr="000721D3" w:rsidRDefault="00702AAB" w:rsidP="007139E5">
            <w:pPr>
              <w:jc w:val="center"/>
              <w:rPr>
                <w:lang w:val="en-US"/>
              </w:rPr>
            </w:pPr>
            <w:r>
              <w:t>ОАО «ЭХО»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</w:p>
        </w:tc>
        <w:tc>
          <w:tcPr>
            <w:tcW w:w="5267" w:type="dxa"/>
          </w:tcPr>
          <w:p w:rsidR="00702AAB" w:rsidRPr="0073705F" w:rsidRDefault="00702AAB" w:rsidP="000E654D">
            <w:r w:rsidRPr="0073705F">
              <w:t xml:space="preserve">Уборка территории пляжа и прибрежной зоны р.Луга </w:t>
            </w:r>
          </w:p>
        </w:tc>
        <w:tc>
          <w:tcPr>
            <w:tcW w:w="1243" w:type="dxa"/>
          </w:tcPr>
          <w:p w:rsidR="00702AAB" w:rsidRPr="00A61722" w:rsidRDefault="00702AAB" w:rsidP="00FB3BD4">
            <w:pPr>
              <w:jc w:val="center"/>
            </w:pPr>
          </w:p>
        </w:tc>
        <w:tc>
          <w:tcPr>
            <w:tcW w:w="1243" w:type="dxa"/>
          </w:tcPr>
          <w:p w:rsidR="00702AAB" w:rsidRPr="00A61722" w:rsidRDefault="00702AAB" w:rsidP="00FB3BD4">
            <w:pPr>
              <w:jc w:val="center"/>
            </w:pPr>
            <w:r w:rsidRPr="00A61722">
              <w:t>45</w:t>
            </w:r>
          </w:p>
        </w:tc>
        <w:tc>
          <w:tcPr>
            <w:tcW w:w="1420" w:type="dxa"/>
          </w:tcPr>
          <w:p w:rsidR="00702AAB" w:rsidRPr="00A61722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Pr="0073705F" w:rsidRDefault="00702AAB" w:rsidP="00FB3BD4">
            <w:pPr>
              <w:jc w:val="center"/>
            </w:pPr>
            <w:r>
              <w:t>31.05.10</w:t>
            </w:r>
          </w:p>
        </w:tc>
        <w:tc>
          <w:tcPr>
            <w:tcW w:w="1810" w:type="dxa"/>
          </w:tcPr>
          <w:p w:rsidR="00702AAB" w:rsidRPr="0073705F" w:rsidRDefault="00702AAB" w:rsidP="00FB3BD4">
            <w:pPr>
              <w:jc w:val="center"/>
            </w:pPr>
            <w:r>
              <w:t>3</w:t>
            </w:r>
            <w:r>
              <w:rPr>
                <w:lang w:val="en-US"/>
              </w:rPr>
              <w:t>1</w:t>
            </w:r>
            <w:r>
              <w:t>.0</w:t>
            </w:r>
            <w:r>
              <w:rPr>
                <w:lang w:val="en-US"/>
              </w:rPr>
              <w:t>7</w:t>
            </w:r>
            <w:r>
              <w:t>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ОАО «ЭХО»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94757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5267" w:type="dxa"/>
          </w:tcPr>
          <w:p w:rsidR="00702AAB" w:rsidRPr="000D1200" w:rsidRDefault="00702AAB" w:rsidP="000E654D">
            <w:r w:rsidRPr="000D1200">
              <w:t xml:space="preserve">Демонтаж консолей, флагштоков, м/конструкций </w:t>
            </w:r>
            <w:r>
              <w:t>по пр.К.Маркса</w:t>
            </w:r>
          </w:p>
        </w:tc>
        <w:tc>
          <w:tcPr>
            <w:tcW w:w="1243" w:type="dxa"/>
          </w:tcPr>
          <w:p w:rsidR="00702AAB" w:rsidRPr="003E5D27" w:rsidRDefault="00702AAB" w:rsidP="00FB3BD4">
            <w:pPr>
              <w:jc w:val="center"/>
            </w:pPr>
            <w:r w:rsidRPr="003E5D27">
              <w:t>100</w:t>
            </w:r>
          </w:p>
        </w:tc>
        <w:tc>
          <w:tcPr>
            <w:tcW w:w="1243" w:type="dxa"/>
          </w:tcPr>
          <w:p w:rsidR="00702AAB" w:rsidRPr="003E5D27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ОАО «ЭХО»</w:t>
            </w:r>
          </w:p>
        </w:tc>
      </w:tr>
      <w:tr w:rsidR="00702AAB" w:rsidRPr="00FB3BD4">
        <w:trPr>
          <w:trHeight w:val="349"/>
        </w:trPr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5267" w:type="dxa"/>
          </w:tcPr>
          <w:p w:rsidR="00702AAB" w:rsidRPr="000156F4" w:rsidRDefault="00702AAB" w:rsidP="000E654D">
            <w:r w:rsidRPr="000156F4">
              <w:t>Благоустройство парка Романовка</w:t>
            </w:r>
            <w:r>
              <w:t xml:space="preserve">, в том числе: 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b/>
                <w:bCs/>
              </w:rPr>
            </w:pP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b/>
                <w:bCs/>
              </w:rPr>
            </w:pP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</w:tc>
        <w:tc>
          <w:tcPr>
            <w:tcW w:w="1810" w:type="dxa"/>
          </w:tcPr>
          <w:p w:rsidR="00702AAB" w:rsidRPr="00233067" w:rsidRDefault="00702AAB" w:rsidP="00FB3BD4">
            <w:pPr>
              <w:jc w:val="center"/>
            </w:pPr>
          </w:p>
        </w:tc>
        <w:tc>
          <w:tcPr>
            <w:tcW w:w="2065" w:type="dxa"/>
          </w:tcPr>
          <w:p w:rsidR="00702AAB" w:rsidRPr="00233067" w:rsidRDefault="00702AAB" w:rsidP="00FB3BD4">
            <w:pPr>
              <w:jc w:val="center"/>
            </w:pPr>
          </w:p>
        </w:tc>
      </w:tr>
      <w:tr w:rsidR="00702AAB" w:rsidRPr="00FB3BD4">
        <w:tc>
          <w:tcPr>
            <w:tcW w:w="540" w:type="dxa"/>
          </w:tcPr>
          <w:p w:rsidR="00702AAB" w:rsidRPr="005429AE" w:rsidRDefault="00702AAB" w:rsidP="00FB3BD4">
            <w:pPr>
              <w:jc w:val="center"/>
            </w:pPr>
          </w:p>
        </w:tc>
        <w:tc>
          <w:tcPr>
            <w:tcW w:w="5267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 xml:space="preserve">демонтаж ограждения площадки  капртинга, ремонт водопропускной трубы, трубопереездов, 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97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97</w:t>
            </w:r>
          </w:p>
        </w:tc>
        <w:tc>
          <w:tcPr>
            <w:tcW w:w="1420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15.06.10</w:t>
            </w:r>
          </w:p>
        </w:tc>
        <w:tc>
          <w:tcPr>
            <w:tcW w:w="1810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18.06.10</w:t>
            </w:r>
          </w:p>
        </w:tc>
        <w:tc>
          <w:tcPr>
            <w:tcW w:w="1810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30.06.10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FB3BD4">
              <w:rPr>
                <w:i/>
                <w:iCs/>
                <w:sz w:val="22"/>
                <w:szCs w:val="22"/>
              </w:rPr>
              <w:t>ООО «Спетр Плюс»</w:t>
            </w:r>
          </w:p>
        </w:tc>
      </w:tr>
      <w:tr w:rsidR="00702AAB" w:rsidRPr="00FB3BD4">
        <w:trPr>
          <w:trHeight w:val="351"/>
        </w:trPr>
        <w:tc>
          <w:tcPr>
            <w:tcW w:w="540" w:type="dxa"/>
          </w:tcPr>
          <w:p w:rsidR="00702AAB" w:rsidRPr="005429AE" w:rsidRDefault="00702AAB" w:rsidP="00FB3BD4">
            <w:pPr>
              <w:jc w:val="center"/>
            </w:pPr>
          </w:p>
        </w:tc>
        <w:tc>
          <w:tcPr>
            <w:tcW w:w="5267" w:type="dxa"/>
          </w:tcPr>
          <w:p w:rsidR="00702AAB" w:rsidRPr="00FB3BD4" w:rsidRDefault="00702AAB" w:rsidP="000E654D">
            <w:pPr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 xml:space="preserve">покраска фасада лыжной базы 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83</w:t>
            </w:r>
          </w:p>
        </w:tc>
        <w:tc>
          <w:tcPr>
            <w:tcW w:w="1243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83</w:t>
            </w:r>
          </w:p>
        </w:tc>
        <w:tc>
          <w:tcPr>
            <w:tcW w:w="1420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15.06.10</w:t>
            </w:r>
          </w:p>
        </w:tc>
        <w:tc>
          <w:tcPr>
            <w:tcW w:w="1810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18.06.10</w:t>
            </w:r>
          </w:p>
        </w:tc>
        <w:tc>
          <w:tcPr>
            <w:tcW w:w="1810" w:type="dxa"/>
          </w:tcPr>
          <w:p w:rsidR="00702AAB" w:rsidRPr="00FB3BD4" w:rsidRDefault="00702AAB" w:rsidP="00FB3BD4">
            <w:pPr>
              <w:jc w:val="center"/>
              <w:rPr>
                <w:i/>
                <w:iCs/>
                <w:sz w:val="22"/>
                <w:szCs w:val="22"/>
              </w:rPr>
            </w:pPr>
            <w:r w:rsidRPr="00FB3BD4">
              <w:rPr>
                <w:i/>
                <w:iCs/>
                <w:sz w:val="22"/>
                <w:szCs w:val="22"/>
              </w:rPr>
              <w:t>30.06.10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FB3BD4">
              <w:rPr>
                <w:i/>
                <w:iCs/>
                <w:sz w:val="22"/>
                <w:szCs w:val="22"/>
              </w:rPr>
              <w:t>ООО «Спетр Плюс»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5267" w:type="dxa"/>
          </w:tcPr>
          <w:p w:rsidR="00702AAB" w:rsidRPr="007201AD" w:rsidRDefault="00702AAB" w:rsidP="00BC3028">
            <w:r w:rsidRPr="007201AD">
              <w:t>Поставка</w:t>
            </w:r>
            <w:r>
              <w:t xml:space="preserve"> евро-</w:t>
            </w:r>
            <w:r w:rsidRPr="007201AD">
              <w:t>контейнеров</w:t>
            </w:r>
            <w:r>
              <w:t xml:space="preserve"> для</w:t>
            </w:r>
            <w:r w:rsidRPr="007201AD">
              <w:t xml:space="preserve"> сбора ТБО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</w:p>
          <w:p w:rsidR="00702AAB" w:rsidRDefault="00702AAB" w:rsidP="00FB3BD4">
            <w:pPr>
              <w:jc w:val="center"/>
            </w:pPr>
            <w:r>
              <w:t>475</w:t>
            </w:r>
          </w:p>
        </w:tc>
        <w:tc>
          <w:tcPr>
            <w:tcW w:w="1243" w:type="dxa"/>
          </w:tcPr>
          <w:p w:rsidR="00702AAB" w:rsidRDefault="00702AAB" w:rsidP="00145317"/>
          <w:p w:rsidR="00702AAB" w:rsidRPr="004E694D" w:rsidRDefault="00702AAB" w:rsidP="00FB3BD4">
            <w:pPr>
              <w:jc w:val="center"/>
            </w:pPr>
            <w:r>
              <w:t>399</w:t>
            </w:r>
          </w:p>
        </w:tc>
        <w:tc>
          <w:tcPr>
            <w:tcW w:w="1420" w:type="dxa"/>
          </w:tcPr>
          <w:p w:rsidR="00702AAB" w:rsidRPr="000F266C" w:rsidRDefault="00702AAB" w:rsidP="008C66DF">
            <w:pPr>
              <w:jc w:val="center"/>
            </w:pPr>
            <w:r w:rsidRPr="000F266C">
              <w:t xml:space="preserve">запрос котировок </w:t>
            </w:r>
            <w:r>
              <w:t>25.06.10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  <w:p w:rsidR="00702AAB" w:rsidRPr="000F266C" w:rsidRDefault="00702AAB" w:rsidP="00FB3BD4">
            <w:pPr>
              <w:jc w:val="center"/>
            </w:pPr>
            <w:r>
              <w:t>04.07.10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</w:p>
          <w:p w:rsidR="00702AAB" w:rsidRPr="004E694D" w:rsidRDefault="00702AAB" w:rsidP="00FB3BD4">
            <w:pPr>
              <w:jc w:val="center"/>
            </w:pPr>
            <w:r>
              <w:t>25.07.10</w:t>
            </w:r>
          </w:p>
        </w:tc>
        <w:tc>
          <w:tcPr>
            <w:tcW w:w="2065" w:type="dxa"/>
          </w:tcPr>
          <w:p w:rsidR="00702AAB" w:rsidRPr="000721D3" w:rsidRDefault="00702AAB" w:rsidP="000721D3">
            <w:pPr>
              <w:jc w:val="center"/>
              <w:rPr>
                <w:lang w:val="en-US"/>
              </w:rPr>
            </w:pPr>
            <w:r>
              <w:t>ООО «Мега Драйв»</w:t>
            </w:r>
          </w:p>
        </w:tc>
      </w:tr>
      <w:tr w:rsidR="00702AAB" w:rsidRPr="00FB3BD4">
        <w:tc>
          <w:tcPr>
            <w:tcW w:w="540" w:type="dxa"/>
          </w:tcPr>
          <w:p w:rsidR="00702AAB" w:rsidRPr="000721D3" w:rsidRDefault="00702AAB" w:rsidP="00FB3BD4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3</w:t>
            </w:r>
          </w:p>
        </w:tc>
        <w:tc>
          <w:tcPr>
            <w:tcW w:w="5267" w:type="dxa"/>
          </w:tcPr>
          <w:p w:rsidR="00702AAB" w:rsidRPr="00F95963" w:rsidRDefault="00702AAB" w:rsidP="000E654D">
            <w:r>
              <w:t xml:space="preserve">Поставка комплектов скамеек с урнами </w:t>
            </w:r>
          </w:p>
        </w:tc>
        <w:tc>
          <w:tcPr>
            <w:tcW w:w="1243" w:type="dxa"/>
          </w:tcPr>
          <w:p w:rsidR="00702AAB" w:rsidRDefault="00702AAB" w:rsidP="00FB3BD4">
            <w:pPr>
              <w:jc w:val="center"/>
            </w:pPr>
            <w:r>
              <w:t>300</w:t>
            </w:r>
          </w:p>
        </w:tc>
        <w:tc>
          <w:tcPr>
            <w:tcW w:w="1243" w:type="dxa"/>
          </w:tcPr>
          <w:p w:rsidR="00702AAB" w:rsidRPr="000A6B15" w:rsidRDefault="00702AAB" w:rsidP="00FB3BD4">
            <w:pPr>
              <w:jc w:val="center"/>
            </w:pPr>
          </w:p>
        </w:tc>
        <w:tc>
          <w:tcPr>
            <w:tcW w:w="1420" w:type="dxa"/>
          </w:tcPr>
          <w:p w:rsidR="00702AAB" w:rsidRDefault="00702AAB" w:rsidP="00FB3BD4">
            <w:pPr>
              <w:jc w:val="center"/>
            </w:pPr>
            <w:r>
              <w:t>з</w:t>
            </w:r>
            <w:r w:rsidRPr="00233067">
              <w:t xml:space="preserve">апрос котировок </w:t>
            </w:r>
            <w:r>
              <w:t>09.07.10</w:t>
            </w:r>
          </w:p>
        </w:tc>
        <w:tc>
          <w:tcPr>
            <w:tcW w:w="1810" w:type="dxa"/>
          </w:tcPr>
          <w:p w:rsidR="00702AAB" w:rsidRDefault="00702AAB" w:rsidP="00FB3BD4">
            <w:pPr>
              <w:jc w:val="center"/>
            </w:pPr>
            <w:r>
              <w:t>19.07.10</w:t>
            </w:r>
          </w:p>
        </w:tc>
        <w:tc>
          <w:tcPr>
            <w:tcW w:w="1810" w:type="dxa"/>
          </w:tcPr>
          <w:p w:rsidR="00702AAB" w:rsidRPr="00F95963" w:rsidRDefault="00702AAB" w:rsidP="00FB3BD4">
            <w:pPr>
              <w:jc w:val="center"/>
            </w:pPr>
            <w:r>
              <w:t>25.07.10</w:t>
            </w:r>
          </w:p>
        </w:tc>
        <w:tc>
          <w:tcPr>
            <w:tcW w:w="2065" w:type="dxa"/>
          </w:tcPr>
          <w:p w:rsidR="00702AAB" w:rsidRPr="00F95963" w:rsidRDefault="00702AAB" w:rsidP="00FB3BD4">
            <w:pPr>
              <w:jc w:val="center"/>
            </w:pPr>
          </w:p>
        </w:tc>
      </w:tr>
    </w:tbl>
    <w:p w:rsidR="00702AAB" w:rsidRDefault="00702AAB" w:rsidP="00E37E1E">
      <w:r>
        <w:t xml:space="preserve"> </w:t>
      </w:r>
    </w:p>
    <w:sectPr w:rsidR="00702AAB" w:rsidSect="00E37E1E">
      <w:pgSz w:w="16838" w:h="11906" w:orient="landscape"/>
      <w:pgMar w:top="719" w:right="1134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54D"/>
    <w:rsid w:val="00013ADA"/>
    <w:rsid w:val="000156F4"/>
    <w:rsid w:val="0005278D"/>
    <w:rsid w:val="000721D3"/>
    <w:rsid w:val="00074E90"/>
    <w:rsid w:val="000A6B15"/>
    <w:rsid w:val="000D1200"/>
    <w:rsid w:val="000D364D"/>
    <w:rsid w:val="000E654D"/>
    <w:rsid w:val="000F266C"/>
    <w:rsid w:val="000F71F4"/>
    <w:rsid w:val="0011428D"/>
    <w:rsid w:val="00145317"/>
    <w:rsid w:val="0014742A"/>
    <w:rsid w:val="00233067"/>
    <w:rsid w:val="00245204"/>
    <w:rsid w:val="003244D4"/>
    <w:rsid w:val="0034624C"/>
    <w:rsid w:val="003B0A04"/>
    <w:rsid w:val="003E5D27"/>
    <w:rsid w:val="00410BF4"/>
    <w:rsid w:val="00433DE5"/>
    <w:rsid w:val="00435189"/>
    <w:rsid w:val="00460A16"/>
    <w:rsid w:val="004B15A9"/>
    <w:rsid w:val="004E694D"/>
    <w:rsid w:val="00522AC5"/>
    <w:rsid w:val="005248A3"/>
    <w:rsid w:val="00534DFE"/>
    <w:rsid w:val="005429AE"/>
    <w:rsid w:val="005A5427"/>
    <w:rsid w:val="005C74CE"/>
    <w:rsid w:val="006414C2"/>
    <w:rsid w:val="00701789"/>
    <w:rsid w:val="00702AAB"/>
    <w:rsid w:val="00710849"/>
    <w:rsid w:val="007139E5"/>
    <w:rsid w:val="007201AD"/>
    <w:rsid w:val="0073705F"/>
    <w:rsid w:val="007A6FBB"/>
    <w:rsid w:val="008102C4"/>
    <w:rsid w:val="008219DE"/>
    <w:rsid w:val="00846336"/>
    <w:rsid w:val="00850283"/>
    <w:rsid w:val="0088484E"/>
    <w:rsid w:val="008C66DF"/>
    <w:rsid w:val="008D4EB1"/>
    <w:rsid w:val="008F41FE"/>
    <w:rsid w:val="0094757D"/>
    <w:rsid w:val="009D3C95"/>
    <w:rsid w:val="00A61722"/>
    <w:rsid w:val="00A75F4B"/>
    <w:rsid w:val="00B304EB"/>
    <w:rsid w:val="00B732B9"/>
    <w:rsid w:val="00B963BC"/>
    <w:rsid w:val="00BC3028"/>
    <w:rsid w:val="00C215FB"/>
    <w:rsid w:val="00C6486A"/>
    <w:rsid w:val="00D21E1B"/>
    <w:rsid w:val="00DA76F0"/>
    <w:rsid w:val="00E0331E"/>
    <w:rsid w:val="00E2300D"/>
    <w:rsid w:val="00E37E1E"/>
    <w:rsid w:val="00EA18C3"/>
    <w:rsid w:val="00EA2595"/>
    <w:rsid w:val="00EB266D"/>
    <w:rsid w:val="00F95963"/>
    <w:rsid w:val="00FB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54D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E654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452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C7E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612</Words>
  <Characters>3489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www.PHILka.RU</dc:creator>
  <cp:keywords/>
  <dc:description/>
  <cp:lastModifiedBy>User</cp:lastModifiedBy>
  <cp:revision>2</cp:revision>
  <cp:lastPrinted>2010-06-29T12:26:00Z</cp:lastPrinted>
  <dcterms:created xsi:type="dcterms:W3CDTF">2010-07-15T11:31:00Z</dcterms:created>
  <dcterms:modified xsi:type="dcterms:W3CDTF">2010-07-15T11:31:00Z</dcterms:modified>
</cp:coreProperties>
</file>