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EBA" w:rsidRDefault="00C84EBA" w:rsidP="002F53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C84EBA" w:rsidRDefault="00C84EBA" w:rsidP="002F533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C84EBA" w:rsidRDefault="00C84EBA" w:rsidP="002F533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C84EBA" w:rsidRDefault="00C84EBA" w:rsidP="002F533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C84EBA" w:rsidRDefault="00C84EBA" w:rsidP="002F533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C84EBA" w:rsidRDefault="00C84EBA" w:rsidP="002F533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C84EBA" w:rsidRDefault="00C84EBA" w:rsidP="002F533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C84EBA" w:rsidRDefault="00C84EBA" w:rsidP="002F5337">
      <w:pPr>
        <w:jc w:val="center"/>
        <w:rPr>
          <w:b/>
          <w:bCs/>
          <w:sz w:val="28"/>
          <w:szCs w:val="28"/>
        </w:rPr>
      </w:pPr>
    </w:p>
    <w:p w:rsidR="00C84EBA" w:rsidRDefault="00C84EBA" w:rsidP="002F533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C84EBA" w:rsidRPr="00EA6D2E" w:rsidRDefault="00C84EBA" w:rsidP="002F5337">
      <w:pPr>
        <w:jc w:val="center"/>
        <w:rPr>
          <w:b/>
          <w:bCs/>
          <w:sz w:val="28"/>
          <w:szCs w:val="28"/>
        </w:rPr>
      </w:pPr>
    </w:p>
    <w:p w:rsidR="00C84EBA" w:rsidRPr="00C14075" w:rsidRDefault="00C84EBA" w:rsidP="007B7E7B">
      <w:pPr>
        <w:suppressAutoHyphens/>
        <w:rPr>
          <w:b/>
          <w:bCs/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179</w:t>
      </w:r>
    </w:p>
    <w:p w:rsidR="00C84EBA" w:rsidRPr="007B7E7B" w:rsidRDefault="00C84EBA" w:rsidP="007B7E7B">
      <w:pPr>
        <w:suppressAutoHyphens/>
        <w:rPr>
          <w:sz w:val="28"/>
          <w:szCs w:val="28"/>
        </w:rPr>
      </w:pPr>
    </w:p>
    <w:p w:rsidR="00C84EBA" w:rsidRDefault="00C84EBA" w:rsidP="007B7E7B">
      <w:pPr>
        <w:suppressAutoHyphens/>
        <w:rPr>
          <w:b/>
          <w:bCs/>
          <w:sz w:val="28"/>
          <w:szCs w:val="28"/>
        </w:rPr>
      </w:pPr>
      <w:r w:rsidRPr="007B7E7B">
        <w:rPr>
          <w:b/>
          <w:bCs/>
          <w:sz w:val="28"/>
          <w:szCs w:val="28"/>
        </w:rPr>
        <w:t xml:space="preserve">Об утверждении Порядка и критериев </w:t>
      </w:r>
    </w:p>
    <w:p w:rsidR="00C84EBA" w:rsidRPr="000C0D8B" w:rsidRDefault="00C84EBA" w:rsidP="007B7E7B">
      <w:pPr>
        <w:suppressAutoHyphens/>
        <w:rPr>
          <w:b/>
          <w:bCs/>
          <w:sz w:val="28"/>
          <w:szCs w:val="28"/>
        </w:rPr>
      </w:pPr>
      <w:r w:rsidRPr="000C0D8B">
        <w:rPr>
          <w:b/>
          <w:bCs/>
          <w:sz w:val="28"/>
          <w:szCs w:val="28"/>
        </w:rPr>
        <w:t xml:space="preserve">отбора многоквартирных домов для участия  в </w:t>
      </w:r>
    </w:p>
    <w:p w:rsidR="00C84EBA" w:rsidRPr="000C0D8B" w:rsidRDefault="00C84EBA" w:rsidP="007B7E7B">
      <w:pPr>
        <w:suppressAutoHyphens/>
        <w:rPr>
          <w:b/>
          <w:bCs/>
          <w:sz w:val="28"/>
          <w:szCs w:val="28"/>
        </w:rPr>
      </w:pPr>
      <w:r w:rsidRPr="000C0D8B">
        <w:rPr>
          <w:b/>
          <w:bCs/>
          <w:sz w:val="28"/>
          <w:szCs w:val="28"/>
        </w:rPr>
        <w:t xml:space="preserve">Адресной программе ремонта подъездов </w:t>
      </w:r>
    </w:p>
    <w:p w:rsidR="00C84EBA" w:rsidRPr="000C0D8B" w:rsidRDefault="00C84EBA" w:rsidP="007B7E7B">
      <w:pPr>
        <w:suppressAutoHyphens/>
        <w:rPr>
          <w:b/>
          <w:bCs/>
          <w:sz w:val="28"/>
          <w:szCs w:val="28"/>
        </w:rPr>
      </w:pPr>
      <w:r w:rsidRPr="000C0D8B">
        <w:rPr>
          <w:b/>
          <w:bCs/>
          <w:sz w:val="28"/>
          <w:szCs w:val="28"/>
        </w:rPr>
        <w:t>многоквартирных жилых домов</w:t>
      </w:r>
    </w:p>
    <w:p w:rsidR="00C84EBA" w:rsidRPr="000C0D8B" w:rsidRDefault="00C84EBA" w:rsidP="007B7E7B">
      <w:pPr>
        <w:suppressAutoHyphens/>
        <w:rPr>
          <w:sz w:val="28"/>
          <w:szCs w:val="28"/>
        </w:rPr>
      </w:pPr>
    </w:p>
    <w:p w:rsidR="00C84EBA" w:rsidRPr="007B7E7B" w:rsidRDefault="00C84EBA" w:rsidP="007B7E7B">
      <w:pPr>
        <w:suppressAutoHyphens/>
        <w:ind w:firstLine="708"/>
        <w:jc w:val="both"/>
        <w:rPr>
          <w:sz w:val="28"/>
          <w:szCs w:val="28"/>
        </w:rPr>
      </w:pPr>
      <w:r w:rsidRPr="00912221">
        <w:rPr>
          <w:sz w:val="28"/>
          <w:szCs w:val="28"/>
        </w:rPr>
        <w:t>Заслушав и обсудив информацию Смирнова Е.П., председателя комитета ЖКХ, строительства и городской инфраструктуры</w:t>
      </w:r>
      <w:r w:rsidRPr="007B7E7B">
        <w:rPr>
          <w:sz w:val="28"/>
          <w:szCs w:val="28"/>
        </w:rPr>
        <w:t xml:space="preserve"> администрации МО «Кингисеппское городское поселение» об условиях формирования Адресной программы ремонта подъездов многоквартирных жилых до</w:t>
      </w:r>
      <w:r>
        <w:rPr>
          <w:sz w:val="28"/>
          <w:szCs w:val="28"/>
        </w:rPr>
        <w:t xml:space="preserve">мов, </w:t>
      </w:r>
    </w:p>
    <w:p w:rsidR="00C84EBA" w:rsidRDefault="00C84EBA" w:rsidP="007B7E7B">
      <w:pPr>
        <w:suppressAutoHyphens/>
        <w:jc w:val="both"/>
        <w:rPr>
          <w:sz w:val="28"/>
          <w:szCs w:val="28"/>
        </w:rPr>
      </w:pPr>
      <w:r w:rsidRPr="00912221">
        <w:rPr>
          <w:sz w:val="28"/>
          <w:szCs w:val="28"/>
        </w:rPr>
        <w:t xml:space="preserve">Совет депутатов  МО «Кингисеппское городское поселение», </w:t>
      </w:r>
    </w:p>
    <w:p w:rsidR="00C84EBA" w:rsidRPr="00B63EF1" w:rsidRDefault="00C84EBA" w:rsidP="007B7E7B">
      <w:pPr>
        <w:suppressAutoHyphens/>
        <w:jc w:val="both"/>
        <w:rPr>
          <w:sz w:val="16"/>
          <w:szCs w:val="16"/>
        </w:rPr>
      </w:pPr>
    </w:p>
    <w:p w:rsidR="00C84EBA" w:rsidRPr="00912221" w:rsidRDefault="00C84EBA" w:rsidP="007B7E7B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C84EBA" w:rsidRPr="00B63EF1" w:rsidRDefault="00C84EBA" w:rsidP="007B7E7B">
      <w:pPr>
        <w:suppressAutoHyphens/>
        <w:jc w:val="both"/>
        <w:rPr>
          <w:sz w:val="16"/>
          <w:szCs w:val="16"/>
        </w:rPr>
      </w:pPr>
    </w:p>
    <w:p w:rsidR="00C84EBA" w:rsidRDefault="00C84EBA" w:rsidP="007B7E7B">
      <w:pPr>
        <w:numPr>
          <w:ilvl w:val="0"/>
          <w:numId w:val="9"/>
        </w:numPr>
        <w:suppressAutoHyphens/>
        <w:ind w:left="540" w:hanging="540"/>
        <w:jc w:val="both"/>
        <w:rPr>
          <w:sz w:val="28"/>
          <w:szCs w:val="28"/>
        </w:rPr>
      </w:pPr>
      <w:r w:rsidRPr="007B7E7B">
        <w:rPr>
          <w:sz w:val="28"/>
          <w:szCs w:val="28"/>
        </w:rPr>
        <w:t>Утвердить Порядок и критерии отбора многоквартирных домов (МКД), претендующих на участие в Адресной программе ремонта подъездов многоквартирных жилых домов</w:t>
      </w:r>
      <w:r>
        <w:rPr>
          <w:sz w:val="28"/>
          <w:szCs w:val="28"/>
        </w:rPr>
        <w:t>, согласно приложению</w:t>
      </w:r>
      <w:r w:rsidRPr="007B7E7B">
        <w:rPr>
          <w:sz w:val="28"/>
          <w:szCs w:val="28"/>
        </w:rPr>
        <w:t>.</w:t>
      </w:r>
    </w:p>
    <w:p w:rsidR="00C84EBA" w:rsidRPr="00B63EF1" w:rsidRDefault="00C84EBA" w:rsidP="007B7E7B">
      <w:pPr>
        <w:suppressAutoHyphens/>
        <w:jc w:val="both"/>
        <w:rPr>
          <w:sz w:val="16"/>
          <w:szCs w:val="16"/>
        </w:rPr>
      </w:pPr>
    </w:p>
    <w:p w:rsidR="00C84EBA" w:rsidRDefault="00C84EBA" w:rsidP="007B7E7B">
      <w:pPr>
        <w:numPr>
          <w:ilvl w:val="0"/>
          <w:numId w:val="9"/>
        </w:numPr>
        <w:suppressAutoHyphens/>
        <w:ind w:left="540" w:hanging="540"/>
        <w:jc w:val="both"/>
        <w:rPr>
          <w:sz w:val="28"/>
          <w:szCs w:val="28"/>
        </w:rPr>
      </w:pPr>
      <w:r w:rsidRPr="007B7E7B">
        <w:rPr>
          <w:sz w:val="28"/>
          <w:szCs w:val="28"/>
        </w:rPr>
        <w:t>Администрации МО «Кингисеппское городское поселение» сформировать, в соответствии с утвержденным Порядком и критериями отбора многоквартирных домов, Адресную программу ремонтов подъездов многоквартирных жилых домов.</w:t>
      </w:r>
    </w:p>
    <w:p w:rsidR="00C84EBA" w:rsidRPr="00B63EF1" w:rsidRDefault="00C84EBA" w:rsidP="007B7E7B">
      <w:pPr>
        <w:suppressAutoHyphens/>
        <w:jc w:val="both"/>
        <w:rPr>
          <w:sz w:val="16"/>
          <w:szCs w:val="16"/>
        </w:rPr>
      </w:pPr>
    </w:p>
    <w:p w:rsidR="00C84EBA" w:rsidRDefault="00C84EBA" w:rsidP="007B7E7B">
      <w:pPr>
        <w:numPr>
          <w:ilvl w:val="0"/>
          <w:numId w:val="9"/>
        </w:numPr>
        <w:suppressAutoHyphens/>
        <w:ind w:left="539" w:hanging="539"/>
        <w:jc w:val="both"/>
        <w:rPr>
          <w:sz w:val="28"/>
          <w:szCs w:val="28"/>
        </w:rPr>
      </w:pPr>
      <w:r w:rsidRPr="00912221">
        <w:rPr>
          <w:sz w:val="28"/>
          <w:szCs w:val="28"/>
        </w:rPr>
        <w:t xml:space="preserve">Исполнение </w:t>
      </w:r>
      <w:r>
        <w:rPr>
          <w:sz w:val="28"/>
          <w:szCs w:val="28"/>
        </w:rPr>
        <w:t xml:space="preserve">настоящего </w:t>
      </w:r>
      <w:r w:rsidRPr="00912221">
        <w:rPr>
          <w:sz w:val="28"/>
          <w:szCs w:val="28"/>
        </w:rPr>
        <w:t>решения возложить на заместителя главы администрации по ЖКХ, строительству и городской инфраструктуре В.Е.Мельникова.</w:t>
      </w:r>
    </w:p>
    <w:p w:rsidR="00C84EBA" w:rsidRPr="00B63EF1" w:rsidRDefault="00C84EBA" w:rsidP="007B7E7B">
      <w:pPr>
        <w:suppressAutoHyphens/>
        <w:jc w:val="both"/>
        <w:rPr>
          <w:sz w:val="16"/>
          <w:szCs w:val="16"/>
        </w:rPr>
      </w:pPr>
    </w:p>
    <w:p w:rsidR="00C84EBA" w:rsidRPr="00912221" w:rsidRDefault="00C84EBA" w:rsidP="007B7E7B">
      <w:pPr>
        <w:numPr>
          <w:ilvl w:val="0"/>
          <w:numId w:val="9"/>
        </w:numPr>
        <w:suppressAutoHyphens/>
        <w:ind w:left="539" w:hanging="539"/>
        <w:jc w:val="both"/>
        <w:rPr>
          <w:sz w:val="28"/>
          <w:szCs w:val="28"/>
        </w:rPr>
      </w:pPr>
      <w:r w:rsidRPr="00912221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C84EBA" w:rsidRPr="007B7E7B" w:rsidRDefault="00C84EBA" w:rsidP="007B7E7B">
      <w:pPr>
        <w:suppressAutoHyphens/>
        <w:jc w:val="both"/>
        <w:rPr>
          <w:sz w:val="28"/>
          <w:szCs w:val="28"/>
        </w:rPr>
      </w:pPr>
    </w:p>
    <w:p w:rsidR="00C84EBA" w:rsidRDefault="00C84EBA" w:rsidP="007B7E7B">
      <w:pPr>
        <w:suppressAutoHyphens/>
        <w:jc w:val="both"/>
        <w:rPr>
          <w:sz w:val="28"/>
          <w:szCs w:val="28"/>
        </w:rPr>
      </w:pPr>
      <w:r w:rsidRPr="007B7E7B">
        <w:rPr>
          <w:sz w:val="28"/>
          <w:szCs w:val="28"/>
        </w:rPr>
        <w:t xml:space="preserve">Глава </w:t>
      </w:r>
    </w:p>
    <w:p w:rsidR="00C84EBA" w:rsidRPr="007B7E7B" w:rsidRDefault="00C84EBA" w:rsidP="007B7E7B">
      <w:pPr>
        <w:suppressAutoHyphens/>
        <w:jc w:val="both"/>
        <w:rPr>
          <w:sz w:val="28"/>
          <w:szCs w:val="28"/>
        </w:rPr>
      </w:pPr>
      <w:r w:rsidRPr="007B7E7B">
        <w:rPr>
          <w:sz w:val="28"/>
          <w:szCs w:val="28"/>
        </w:rPr>
        <w:t>МО «Кингисеппское городское поселение»                                    А.И. Невский</w:t>
      </w:r>
    </w:p>
    <w:p w:rsidR="00C84EBA" w:rsidRDefault="00C84EBA" w:rsidP="007B7E7B">
      <w:pPr>
        <w:suppressAutoHyphens/>
        <w:rPr>
          <w:b/>
          <w:bCs/>
          <w:sz w:val="28"/>
          <w:szCs w:val="28"/>
        </w:rPr>
      </w:pPr>
    </w:p>
    <w:p w:rsidR="00C84EBA" w:rsidRDefault="00C84EBA" w:rsidP="007B7E7B">
      <w:pPr>
        <w:suppressAutoHyphens/>
        <w:rPr>
          <w:b/>
          <w:bCs/>
          <w:sz w:val="28"/>
          <w:szCs w:val="28"/>
        </w:rPr>
      </w:pPr>
    </w:p>
    <w:p w:rsidR="00C84EBA" w:rsidRDefault="00C84EBA" w:rsidP="007B7E7B">
      <w:pPr>
        <w:suppressAutoHyphens/>
        <w:rPr>
          <w:b/>
          <w:bCs/>
          <w:sz w:val="28"/>
          <w:szCs w:val="28"/>
        </w:rPr>
      </w:pPr>
    </w:p>
    <w:p w:rsidR="00C84EBA" w:rsidRPr="007B7E7B" w:rsidRDefault="00C84EBA" w:rsidP="007B7E7B">
      <w:pPr>
        <w:suppressAutoHyphens/>
        <w:rPr>
          <w:b/>
          <w:bCs/>
          <w:sz w:val="28"/>
          <w:szCs w:val="28"/>
        </w:rPr>
      </w:pPr>
    </w:p>
    <w:p w:rsidR="00C84EBA" w:rsidRPr="005248A3" w:rsidRDefault="00C84EBA" w:rsidP="007B7E7B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</w:p>
    <w:p w:rsidR="00C84EBA" w:rsidRPr="005248A3" w:rsidRDefault="00C84EBA" w:rsidP="007B7E7B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C84EBA" w:rsidRPr="005248A3" w:rsidRDefault="00C84EBA" w:rsidP="007B7E7B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C84EBA" w:rsidRPr="005248A3" w:rsidRDefault="00C84EBA" w:rsidP="007B7E7B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13 июля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179</w:t>
      </w:r>
    </w:p>
    <w:p w:rsidR="00C84EBA" w:rsidRPr="007B7E7B" w:rsidRDefault="00C84EBA" w:rsidP="007B7E7B">
      <w:pPr>
        <w:suppressAutoHyphens/>
        <w:ind w:left="5954"/>
        <w:jc w:val="both"/>
        <w:rPr>
          <w:sz w:val="28"/>
          <w:szCs w:val="28"/>
        </w:rPr>
      </w:pPr>
    </w:p>
    <w:p w:rsidR="00C84EBA" w:rsidRPr="007B7E7B" w:rsidRDefault="00C84EBA" w:rsidP="007B7E7B">
      <w:pPr>
        <w:suppressAutoHyphens/>
        <w:ind w:left="5954"/>
        <w:jc w:val="both"/>
        <w:rPr>
          <w:sz w:val="28"/>
          <w:szCs w:val="28"/>
        </w:rPr>
      </w:pPr>
    </w:p>
    <w:p w:rsidR="00C84EBA" w:rsidRPr="007B7E7B" w:rsidRDefault="00C84EBA" w:rsidP="007B7E7B">
      <w:pPr>
        <w:suppressAutoHyphens/>
        <w:jc w:val="both"/>
        <w:rPr>
          <w:sz w:val="28"/>
          <w:szCs w:val="28"/>
        </w:rPr>
      </w:pPr>
    </w:p>
    <w:p w:rsidR="00C84EBA" w:rsidRPr="007B7E7B" w:rsidRDefault="00C84EBA" w:rsidP="007B7E7B">
      <w:pPr>
        <w:suppressAutoHyphens/>
        <w:jc w:val="center"/>
        <w:rPr>
          <w:b/>
          <w:bCs/>
          <w:sz w:val="28"/>
          <w:szCs w:val="28"/>
        </w:rPr>
      </w:pPr>
      <w:r w:rsidRPr="007B7E7B">
        <w:rPr>
          <w:b/>
          <w:bCs/>
          <w:sz w:val="28"/>
          <w:szCs w:val="28"/>
        </w:rPr>
        <w:t>Порядок</w:t>
      </w:r>
    </w:p>
    <w:p w:rsidR="00C84EBA" w:rsidRDefault="00C84EBA" w:rsidP="007B7E7B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отбора многоквартирных домов</w:t>
      </w:r>
    </w:p>
    <w:p w:rsidR="00C84EBA" w:rsidRDefault="00C84EBA" w:rsidP="007B7E7B">
      <w:pPr>
        <w:suppressAutoHyphens/>
        <w:jc w:val="center"/>
        <w:rPr>
          <w:b/>
          <w:bCs/>
          <w:sz w:val="28"/>
          <w:szCs w:val="28"/>
        </w:rPr>
      </w:pPr>
      <w:r w:rsidRPr="007B7E7B">
        <w:rPr>
          <w:b/>
          <w:bCs/>
          <w:sz w:val="28"/>
          <w:szCs w:val="28"/>
        </w:rPr>
        <w:t>д</w:t>
      </w:r>
      <w:r>
        <w:rPr>
          <w:b/>
          <w:bCs/>
          <w:sz w:val="28"/>
          <w:szCs w:val="28"/>
        </w:rPr>
        <w:t>ля участия в Адресной программе</w:t>
      </w:r>
    </w:p>
    <w:p w:rsidR="00C84EBA" w:rsidRPr="007B7E7B" w:rsidRDefault="00C84EBA" w:rsidP="007B7E7B">
      <w:pPr>
        <w:suppressAutoHyphens/>
        <w:jc w:val="center"/>
        <w:rPr>
          <w:b/>
          <w:bCs/>
          <w:sz w:val="28"/>
          <w:szCs w:val="28"/>
        </w:rPr>
      </w:pPr>
      <w:r w:rsidRPr="007B7E7B">
        <w:rPr>
          <w:b/>
          <w:bCs/>
          <w:sz w:val="28"/>
          <w:szCs w:val="28"/>
        </w:rPr>
        <w:t>ремонтов подъездов жилых домов</w:t>
      </w:r>
    </w:p>
    <w:p w:rsidR="00C84EBA" w:rsidRPr="007B7E7B" w:rsidRDefault="00C84EBA" w:rsidP="007B7E7B">
      <w:pPr>
        <w:suppressAutoHyphens/>
        <w:jc w:val="both"/>
        <w:rPr>
          <w:sz w:val="28"/>
          <w:szCs w:val="28"/>
        </w:rPr>
      </w:pPr>
    </w:p>
    <w:p w:rsidR="00C84EBA" w:rsidRPr="007B7E7B" w:rsidRDefault="00C84EBA" w:rsidP="007B7E7B">
      <w:pPr>
        <w:suppressAutoHyphens/>
        <w:jc w:val="both"/>
        <w:rPr>
          <w:sz w:val="28"/>
          <w:szCs w:val="28"/>
        </w:rPr>
      </w:pPr>
    </w:p>
    <w:p w:rsidR="00C84EBA" w:rsidRPr="007B7E7B" w:rsidRDefault="00C84EBA" w:rsidP="007B7E7B">
      <w:pPr>
        <w:suppressAutoHyphens/>
        <w:ind w:firstLine="540"/>
        <w:jc w:val="both"/>
        <w:rPr>
          <w:sz w:val="28"/>
          <w:szCs w:val="28"/>
        </w:rPr>
      </w:pPr>
      <w:r w:rsidRPr="007B7E7B">
        <w:rPr>
          <w:sz w:val="28"/>
          <w:szCs w:val="28"/>
        </w:rPr>
        <w:t>Для участия в Адресной программе ремонтов подъездов многоквартирных жилых домов (МКД), с долевым участием бюджета МО «Кингисеппское городское поселение», предоставляются в комитет ЖКХ, строительства и городской инфраструктуры следующие документы:</w:t>
      </w:r>
    </w:p>
    <w:p w:rsidR="00C84EBA" w:rsidRPr="007B7E7B" w:rsidRDefault="00C84EBA" w:rsidP="007B7E7B">
      <w:pPr>
        <w:pStyle w:val="ListParagraph"/>
        <w:numPr>
          <w:ilvl w:val="0"/>
          <w:numId w:val="11"/>
        </w:numPr>
        <w:tabs>
          <w:tab w:val="clear" w:pos="709"/>
          <w:tab w:val="left" w:pos="360"/>
        </w:tabs>
        <w:suppressAutoHyphens/>
        <w:ind w:left="360"/>
        <w:rPr>
          <w:sz w:val="28"/>
          <w:szCs w:val="28"/>
        </w:rPr>
      </w:pPr>
      <w:r w:rsidRPr="007B7E7B">
        <w:rPr>
          <w:sz w:val="28"/>
          <w:szCs w:val="28"/>
        </w:rPr>
        <w:t>Письменная заявка управляющей организации или ТСЖ, в управлении которых находятся многоквартирный дом, претендующий на включение в Адресную программу.</w:t>
      </w:r>
    </w:p>
    <w:p w:rsidR="00C84EBA" w:rsidRPr="007B7E7B" w:rsidRDefault="00C84EBA" w:rsidP="007B7E7B">
      <w:pPr>
        <w:pStyle w:val="ListParagraph"/>
        <w:numPr>
          <w:ilvl w:val="0"/>
          <w:numId w:val="11"/>
        </w:numPr>
        <w:tabs>
          <w:tab w:val="clear" w:pos="709"/>
          <w:tab w:val="left" w:pos="360"/>
        </w:tabs>
        <w:suppressAutoHyphens/>
        <w:ind w:left="360"/>
        <w:rPr>
          <w:sz w:val="28"/>
          <w:szCs w:val="28"/>
        </w:rPr>
      </w:pPr>
      <w:r w:rsidRPr="007B7E7B">
        <w:rPr>
          <w:sz w:val="28"/>
          <w:szCs w:val="28"/>
        </w:rPr>
        <w:t>Протокол общего собрания собственников помещений многоквартирного дома о долевом участии в финансировании работ по ремонту подъездов МКД.</w:t>
      </w:r>
    </w:p>
    <w:p w:rsidR="00C84EBA" w:rsidRPr="007B7E7B" w:rsidRDefault="00C84EBA" w:rsidP="007B7E7B">
      <w:pPr>
        <w:pStyle w:val="ListParagraph"/>
        <w:numPr>
          <w:ilvl w:val="0"/>
          <w:numId w:val="11"/>
        </w:numPr>
        <w:tabs>
          <w:tab w:val="clear" w:pos="709"/>
          <w:tab w:val="left" w:pos="360"/>
        </w:tabs>
        <w:suppressAutoHyphens/>
        <w:ind w:left="360"/>
        <w:rPr>
          <w:sz w:val="28"/>
          <w:szCs w:val="28"/>
        </w:rPr>
      </w:pPr>
      <w:r w:rsidRPr="007B7E7B">
        <w:rPr>
          <w:sz w:val="28"/>
          <w:szCs w:val="28"/>
        </w:rPr>
        <w:t>Предоставление дополнительной информации для отбора МКД среди других претендентов, в соответствии с критериями отбора.</w:t>
      </w:r>
    </w:p>
    <w:p w:rsidR="00C84EBA" w:rsidRPr="007B7E7B" w:rsidRDefault="00C84EBA" w:rsidP="007B7E7B">
      <w:pPr>
        <w:suppressAutoHyphens/>
        <w:ind w:firstLine="360"/>
        <w:jc w:val="both"/>
        <w:rPr>
          <w:sz w:val="28"/>
          <w:szCs w:val="28"/>
        </w:rPr>
      </w:pPr>
      <w:r w:rsidRPr="007B7E7B">
        <w:rPr>
          <w:sz w:val="28"/>
          <w:szCs w:val="28"/>
        </w:rPr>
        <w:t>Отбор многоквартирных домов для участия в Адресной программе ремонтов подъездов жилых домов осуществляет рабочая группа, формируемая Распоряжением администрации МО «Кингисеппское городское поселение». Победителями отбора признаются МКД, набравшие, согласно критериям отбора многоквартирных домов, наибольшее количество баллов.</w:t>
      </w:r>
    </w:p>
    <w:p w:rsidR="00C84EBA" w:rsidRPr="007B7E7B" w:rsidRDefault="00C84EBA" w:rsidP="007B7E7B">
      <w:pPr>
        <w:suppressAutoHyphens/>
        <w:ind w:left="5954"/>
        <w:jc w:val="both"/>
        <w:rPr>
          <w:sz w:val="28"/>
          <w:szCs w:val="28"/>
        </w:rPr>
      </w:pPr>
    </w:p>
    <w:p w:rsidR="00C84EBA" w:rsidRPr="007B7E7B" w:rsidRDefault="00C84EBA" w:rsidP="007B7E7B">
      <w:pPr>
        <w:suppressAutoHyphens/>
        <w:jc w:val="both"/>
        <w:rPr>
          <w:sz w:val="28"/>
          <w:szCs w:val="28"/>
        </w:rPr>
      </w:pPr>
    </w:p>
    <w:p w:rsidR="00C84EBA" w:rsidRDefault="00C84EBA" w:rsidP="007B7E7B">
      <w:pPr>
        <w:suppressAutoHyphens/>
        <w:jc w:val="center"/>
        <w:rPr>
          <w:sz w:val="28"/>
          <w:szCs w:val="28"/>
        </w:rPr>
      </w:pPr>
      <w:r w:rsidRPr="007B7E7B">
        <w:rPr>
          <w:sz w:val="28"/>
          <w:szCs w:val="28"/>
        </w:rPr>
        <w:t xml:space="preserve">Критерии отбора многоквартирных домов для участия </w:t>
      </w:r>
    </w:p>
    <w:p w:rsidR="00C84EBA" w:rsidRPr="007B7E7B" w:rsidRDefault="00C84EBA" w:rsidP="007B7E7B">
      <w:pPr>
        <w:suppressAutoHyphens/>
        <w:jc w:val="center"/>
        <w:rPr>
          <w:sz w:val="28"/>
          <w:szCs w:val="28"/>
        </w:rPr>
      </w:pPr>
      <w:r w:rsidRPr="007B7E7B">
        <w:rPr>
          <w:sz w:val="28"/>
          <w:szCs w:val="28"/>
        </w:rPr>
        <w:t>в Адресной программе</w:t>
      </w:r>
      <w:r>
        <w:rPr>
          <w:sz w:val="28"/>
          <w:szCs w:val="28"/>
        </w:rPr>
        <w:t xml:space="preserve"> </w:t>
      </w:r>
      <w:r w:rsidRPr="007B7E7B">
        <w:rPr>
          <w:sz w:val="28"/>
          <w:szCs w:val="28"/>
        </w:rPr>
        <w:t>ремонтов подъездов многоквартирных жилых домов</w:t>
      </w:r>
    </w:p>
    <w:p w:rsidR="00C84EBA" w:rsidRPr="007B7E7B" w:rsidRDefault="00C84EBA" w:rsidP="007B7E7B">
      <w:pPr>
        <w:suppressAutoHyphens/>
        <w:jc w:val="center"/>
        <w:rPr>
          <w:sz w:val="28"/>
          <w:szCs w:val="28"/>
        </w:rPr>
      </w:pPr>
    </w:p>
    <w:tbl>
      <w:tblPr>
        <w:tblW w:w="96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4395"/>
        <w:gridCol w:w="3678"/>
        <w:gridCol w:w="900"/>
      </w:tblGrid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№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п/п</w:t>
            </w: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Наименование критерия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Значение критерия</w:t>
            </w:r>
          </w:p>
        </w:tc>
        <w:tc>
          <w:tcPr>
            <w:tcW w:w="900" w:type="dxa"/>
          </w:tcPr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Баллы</w:t>
            </w:r>
          </w:p>
        </w:tc>
      </w:tr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Продолжительность эксплуатации дома после последнего капитального ремонта крыши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свыше 5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от 2 до 5 лет 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до 2 лет</w:t>
            </w:r>
          </w:p>
        </w:tc>
        <w:tc>
          <w:tcPr>
            <w:tcW w:w="900" w:type="dxa"/>
          </w:tcPr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5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10</w:t>
            </w:r>
          </w:p>
        </w:tc>
      </w:tr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Доля финансирования собственников помещений в общей стоимости ремонта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свыше 75 % 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от 65 до 75 % 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от 50 до 65 % </w:t>
            </w:r>
          </w:p>
          <w:p w:rsidR="00C84EBA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менее 50%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10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7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3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</w:t>
            </w:r>
          </w:p>
        </w:tc>
      </w:tr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Уровень самоорганизации собственников посещений в отношении управления домом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товарищество собственников жилья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управляющая компания</w:t>
            </w:r>
          </w:p>
        </w:tc>
        <w:tc>
          <w:tcPr>
            <w:tcW w:w="900" w:type="dxa"/>
          </w:tcPr>
          <w:p w:rsidR="00C84EBA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3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</w:t>
            </w:r>
          </w:p>
        </w:tc>
      </w:tr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Количество ремонтируемых подъездов от общего количества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100 % 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менее 50 %</w:t>
            </w:r>
          </w:p>
        </w:tc>
        <w:tc>
          <w:tcPr>
            <w:tcW w:w="900" w:type="dxa"/>
          </w:tcPr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20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0</w:t>
            </w:r>
          </w:p>
        </w:tc>
      </w:tr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4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Виды ремонта, обязательные для включения в заявку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Дополнительные виды ремонтов (баллы начисляются отдельно за каждый вид ремонта)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ремонт отопления, огражд. конструкций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капитальный ремонт электропроводки, слаботочных коммуникаций,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введение системы энергосбережения,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замена столярных изделий,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замена остекления,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замена выходов на крышу,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ремонт мусоропровода (при наличии),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замена входных дверей (при необходимости),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установка доводчиков на входные двери (при необходимости) 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Установка системы ДОМОФОН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Установка видеонаблюдения</w:t>
            </w:r>
          </w:p>
        </w:tc>
        <w:tc>
          <w:tcPr>
            <w:tcW w:w="900" w:type="dxa"/>
          </w:tcPr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   </w:t>
            </w: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   20</w:t>
            </w: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  5</w:t>
            </w:r>
          </w:p>
          <w:p w:rsidR="00C84EBA" w:rsidRPr="007B7E7B" w:rsidRDefault="00C84EBA" w:rsidP="007B7E7B">
            <w:pPr>
              <w:suppressAutoHyphens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 xml:space="preserve">  5</w:t>
            </w:r>
          </w:p>
        </w:tc>
      </w:tr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Степень готовности многоквартирного дома к капитальному  ремонту подъездов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наличие проектно-сметной документации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наличие сметы расходов без проекта</w:t>
            </w:r>
          </w:p>
        </w:tc>
        <w:tc>
          <w:tcPr>
            <w:tcW w:w="900" w:type="dxa"/>
          </w:tcPr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10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3</w:t>
            </w:r>
          </w:p>
        </w:tc>
      </w:tr>
      <w:tr w:rsidR="00C84EBA" w:rsidRPr="007B7E7B">
        <w:trPr>
          <w:trHeight w:val="147"/>
        </w:trPr>
        <w:tc>
          <w:tcPr>
            <w:tcW w:w="67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Финансовая дисциплина собственников помещений - уровень сбора платы за жилое помещение и коммунальные услуги за календарный год</w:t>
            </w:r>
            <w:r w:rsidRPr="007B7E7B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678" w:type="dxa"/>
          </w:tcPr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Более 95%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от 90% до 95%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от 80% до 85%</w:t>
            </w:r>
          </w:p>
          <w:p w:rsidR="00C84EBA" w:rsidRPr="007B7E7B" w:rsidRDefault="00C84EBA" w:rsidP="007B7E7B">
            <w:pPr>
              <w:suppressAutoHyphens/>
              <w:jc w:val="both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от 75% до 80%</w:t>
            </w:r>
          </w:p>
        </w:tc>
        <w:tc>
          <w:tcPr>
            <w:tcW w:w="900" w:type="dxa"/>
          </w:tcPr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10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8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5</w:t>
            </w:r>
          </w:p>
          <w:p w:rsidR="00C84EBA" w:rsidRPr="007B7E7B" w:rsidRDefault="00C84EBA" w:rsidP="007B7E7B">
            <w:pPr>
              <w:suppressAutoHyphens/>
              <w:ind w:left="-108"/>
              <w:jc w:val="center"/>
              <w:rPr>
                <w:sz w:val="28"/>
                <w:szCs w:val="28"/>
              </w:rPr>
            </w:pPr>
            <w:r w:rsidRPr="007B7E7B">
              <w:rPr>
                <w:sz w:val="28"/>
                <w:szCs w:val="28"/>
              </w:rPr>
              <w:t>1</w:t>
            </w:r>
          </w:p>
        </w:tc>
      </w:tr>
    </w:tbl>
    <w:p w:rsidR="00C84EBA" w:rsidRPr="007B7E7B" w:rsidRDefault="00C84EBA" w:rsidP="00B63EF1">
      <w:pPr>
        <w:suppressAutoHyphens/>
      </w:pPr>
    </w:p>
    <w:sectPr w:rsidR="00C84EBA" w:rsidRPr="007B7E7B" w:rsidSect="00C84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D7ECC"/>
    <w:multiLevelType w:val="hybridMultilevel"/>
    <w:tmpl w:val="01A09B18"/>
    <w:lvl w:ilvl="0" w:tplc="9846611C">
      <w:start w:val="1"/>
      <w:numFmt w:val="decimal"/>
      <w:pStyle w:val="ListParagraph"/>
      <w:lvlText w:val="6.%1"/>
      <w:lvlJc w:val="left"/>
      <w:pPr>
        <w:tabs>
          <w:tab w:val="num" w:pos="1407"/>
        </w:tabs>
        <w:ind w:left="1407" w:hanging="840"/>
      </w:pPr>
      <w:rPr>
        <w:rFonts w:ascii="Times New Roman" w:hAnsi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9FD4F72"/>
    <w:multiLevelType w:val="hybridMultilevel"/>
    <w:tmpl w:val="A33A503E"/>
    <w:lvl w:ilvl="0" w:tplc="044AE6E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2BB32DBA"/>
    <w:multiLevelType w:val="hybridMultilevel"/>
    <w:tmpl w:val="E22AECAC"/>
    <w:lvl w:ilvl="0" w:tplc="19A05C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2F4A72B7"/>
    <w:multiLevelType w:val="hybridMultilevel"/>
    <w:tmpl w:val="308A94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6D01FB"/>
    <w:multiLevelType w:val="hybridMultilevel"/>
    <w:tmpl w:val="19D434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B42C86"/>
    <w:multiLevelType w:val="hybridMultilevel"/>
    <w:tmpl w:val="E982D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AB2EB0"/>
    <w:multiLevelType w:val="hybridMultilevel"/>
    <w:tmpl w:val="C04E0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0408E5"/>
    <w:multiLevelType w:val="hybridMultilevel"/>
    <w:tmpl w:val="3B86F214"/>
    <w:lvl w:ilvl="0" w:tplc="0866925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>
      <w:start w:val="1"/>
      <w:numFmt w:val="lowerRoman"/>
      <w:lvlText w:val="%3."/>
      <w:lvlJc w:val="right"/>
      <w:pPr>
        <w:ind w:left="1920" w:hanging="180"/>
      </w:pPr>
    </w:lvl>
    <w:lvl w:ilvl="3" w:tplc="0419000F">
      <w:start w:val="1"/>
      <w:numFmt w:val="decimal"/>
      <w:lvlText w:val="%4."/>
      <w:lvlJc w:val="left"/>
      <w:pPr>
        <w:ind w:left="2640" w:hanging="360"/>
      </w:pPr>
    </w:lvl>
    <w:lvl w:ilvl="4" w:tplc="04190019">
      <w:start w:val="1"/>
      <w:numFmt w:val="lowerLetter"/>
      <w:lvlText w:val="%5."/>
      <w:lvlJc w:val="left"/>
      <w:pPr>
        <w:ind w:left="3360" w:hanging="360"/>
      </w:pPr>
    </w:lvl>
    <w:lvl w:ilvl="5" w:tplc="0419001B">
      <w:start w:val="1"/>
      <w:numFmt w:val="lowerRoman"/>
      <w:lvlText w:val="%6."/>
      <w:lvlJc w:val="right"/>
      <w:pPr>
        <w:ind w:left="4080" w:hanging="180"/>
      </w:pPr>
    </w:lvl>
    <w:lvl w:ilvl="6" w:tplc="0419000F">
      <w:start w:val="1"/>
      <w:numFmt w:val="decimal"/>
      <w:lvlText w:val="%7."/>
      <w:lvlJc w:val="left"/>
      <w:pPr>
        <w:ind w:left="4800" w:hanging="360"/>
      </w:pPr>
    </w:lvl>
    <w:lvl w:ilvl="7" w:tplc="04190019">
      <w:start w:val="1"/>
      <w:numFmt w:val="lowerLetter"/>
      <w:lvlText w:val="%8."/>
      <w:lvlJc w:val="left"/>
      <w:pPr>
        <w:ind w:left="5520" w:hanging="360"/>
      </w:pPr>
    </w:lvl>
    <w:lvl w:ilvl="8" w:tplc="0419001B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5ACF7488"/>
    <w:multiLevelType w:val="multilevel"/>
    <w:tmpl w:val="E152A322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9">
    <w:nsid w:val="5D1D5E43"/>
    <w:multiLevelType w:val="hybridMultilevel"/>
    <w:tmpl w:val="B00C7020"/>
    <w:lvl w:ilvl="0" w:tplc="C628A19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6F363F"/>
    <w:multiLevelType w:val="hybridMultilevel"/>
    <w:tmpl w:val="090418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4D0687"/>
    <w:multiLevelType w:val="hybridMultilevel"/>
    <w:tmpl w:val="DC261AB6"/>
    <w:lvl w:ilvl="0" w:tplc="EFDEA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9"/>
  </w:num>
  <w:num w:numId="8">
    <w:abstractNumId w:val="1"/>
  </w:num>
  <w:num w:numId="9">
    <w:abstractNumId w:val="2"/>
  </w:num>
  <w:num w:numId="10">
    <w:abstractNumId w:val="0"/>
  </w:num>
  <w:num w:numId="11">
    <w:abstractNumId w:val="7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autoHyphenation/>
  <w:hyphenationZone w:val="357"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33C0"/>
    <w:rsid w:val="000001D3"/>
    <w:rsid w:val="00031A84"/>
    <w:rsid w:val="00053CBA"/>
    <w:rsid w:val="000C0D8B"/>
    <w:rsid w:val="000C251D"/>
    <w:rsid w:val="00106E59"/>
    <w:rsid w:val="00125C11"/>
    <w:rsid w:val="00130253"/>
    <w:rsid w:val="00191FDE"/>
    <w:rsid w:val="001E074C"/>
    <w:rsid w:val="00202D24"/>
    <w:rsid w:val="00216173"/>
    <w:rsid w:val="0023275A"/>
    <w:rsid w:val="00273A24"/>
    <w:rsid w:val="002825C2"/>
    <w:rsid w:val="002B295E"/>
    <w:rsid w:val="002E231E"/>
    <w:rsid w:val="002F339F"/>
    <w:rsid w:val="002F5337"/>
    <w:rsid w:val="003056F8"/>
    <w:rsid w:val="003168EB"/>
    <w:rsid w:val="00340EBA"/>
    <w:rsid w:val="003C002E"/>
    <w:rsid w:val="003C23D2"/>
    <w:rsid w:val="003E031A"/>
    <w:rsid w:val="004020E2"/>
    <w:rsid w:val="004275F4"/>
    <w:rsid w:val="00453964"/>
    <w:rsid w:val="00460D9F"/>
    <w:rsid w:val="004D2754"/>
    <w:rsid w:val="00503243"/>
    <w:rsid w:val="005248A3"/>
    <w:rsid w:val="00573347"/>
    <w:rsid w:val="005A32DC"/>
    <w:rsid w:val="005D10F8"/>
    <w:rsid w:val="00636189"/>
    <w:rsid w:val="006404DB"/>
    <w:rsid w:val="006466E6"/>
    <w:rsid w:val="00661740"/>
    <w:rsid w:val="0069228F"/>
    <w:rsid w:val="006A5139"/>
    <w:rsid w:val="006E61C6"/>
    <w:rsid w:val="007B7E7B"/>
    <w:rsid w:val="00817188"/>
    <w:rsid w:val="00841B8E"/>
    <w:rsid w:val="00845D6F"/>
    <w:rsid w:val="00891F01"/>
    <w:rsid w:val="00912221"/>
    <w:rsid w:val="009617EE"/>
    <w:rsid w:val="00A17481"/>
    <w:rsid w:val="00A352AB"/>
    <w:rsid w:val="00A44F79"/>
    <w:rsid w:val="00A733C0"/>
    <w:rsid w:val="00AD1334"/>
    <w:rsid w:val="00AE5AD3"/>
    <w:rsid w:val="00B468AB"/>
    <w:rsid w:val="00B63EF1"/>
    <w:rsid w:val="00B8523C"/>
    <w:rsid w:val="00BD445C"/>
    <w:rsid w:val="00BF6ADC"/>
    <w:rsid w:val="00C14075"/>
    <w:rsid w:val="00C822F1"/>
    <w:rsid w:val="00C845FE"/>
    <w:rsid w:val="00C84EBA"/>
    <w:rsid w:val="00C85365"/>
    <w:rsid w:val="00CF5FFD"/>
    <w:rsid w:val="00D07D47"/>
    <w:rsid w:val="00D61339"/>
    <w:rsid w:val="00EA6D2E"/>
    <w:rsid w:val="00F1315B"/>
    <w:rsid w:val="00F20ADA"/>
    <w:rsid w:val="00F23622"/>
    <w:rsid w:val="00F37A13"/>
    <w:rsid w:val="00F7261D"/>
    <w:rsid w:val="00F755F9"/>
    <w:rsid w:val="00F75857"/>
    <w:rsid w:val="00FD15C3"/>
    <w:rsid w:val="00FE319F"/>
    <w:rsid w:val="00FE4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40EBA"/>
    <w:pPr>
      <w:numPr>
        <w:numId w:val="10"/>
      </w:numPr>
      <w:tabs>
        <w:tab w:val="left" w:pos="709"/>
      </w:tabs>
      <w:jc w:val="both"/>
    </w:pPr>
  </w:style>
  <w:style w:type="paragraph" w:customStyle="1" w:styleId="a">
    <w:name w:val="Абзац списка"/>
    <w:basedOn w:val="Normal"/>
    <w:uiPriority w:val="99"/>
    <w:rsid w:val="007B7E7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637</Words>
  <Characters>3635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Тезисы к выступлению:</dc:title>
  <dc:subject/>
  <dc:creator>.</dc:creator>
  <cp:keywords/>
  <dc:description/>
  <cp:lastModifiedBy>User</cp:lastModifiedBy>
  <cp:revision>3</cp:revision>
  <cp:lastPrinted>2010-06-28T06:02:00Z</cp:lastPrinted>
  <dcterms:created xsi:type="dcterms:W3CDTF">2010-07-15T11:19:00Z</dcterms:created>
  <dcterms:modified xsi:type="dcterms:W3CDTF">2010-07-15T11:20:00Z</dcterms:modified>
</cp:coreProperties>
</file>