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2D5" w:rsidRDefault="001F52D5" w:rsidP="0070113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1F52D5" w:rsidRDefault="001F52D5" w:rsidP="0070113D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1F52D5" w:rsidRDefault="001F52D5" w:rsidP="0070113D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1F52D5" w:rsidRDefault="001F52D5" w:rsidP="0070113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1F52D5" w:rsidRDefault="001F52D5" w:rsidP="0070113D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1F52D5" w:rsidRDefault="001F52D5" w:rsidP="0070113D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1F52D5" w:rsidRDefault="001F52D5" w:rsidP="007011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1F52D5" w:rsidRDefault="001F52D5" w:rsidP="0070113D">
      <w:pPr>
        <w:jc w:val="center"/>
        <w:rPr>
          <w:b/>
          <w:bCs/>
          <w:sz w:val="28"/>
          <w:szCs w:val="28"/>
        </w:rPr>
      </w:pPr>
    </w:p>
    <w:p w:rsidR="001F52D5" w:rsidRDefault="001F52D5" w:rsidP="0070113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1F52D5" w:rsidRDefault="001F52D5" w:rsidP="0070113D">
      <w:pPr>
        <w:jc w:val="center"/>
        <w:rPr>
          <w:b/>
          <w:bCs/>
          <w:sz w:val="28"/>
          <w:szCs w:val="28"/>
        </w:rPr>
      </w:pPr>
    </w:p>
    <w:p w:rsidR="001F52D5" w:rsidRPr="00C14075" w:rsidRDefault="001F52D5" w:rsidP="005A1F8A">
      <w:pPr>
        <w:suppressAutoHyphens/>
        <w:rPr>
          <w:b/>
          <w:bCs/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178</w:t>
      </w:r>
    </w:p>
    <w:p w:rsidR="001F52D5" w:rsidRPr="00D13FCC" w:rsidRDefault="001F52D5" w:rsidP="005A1F8A">
      <w:pPr>
        <w:suppressAutoHyphens/>
        <w:rPr>
          <w:sz w:val="28"/>
          <w:szCs w:val="28"/>
        </w:rPr>
      </w:pPr>
    </w:p>
    <w:p w:rsidR="001F52D5" w:rsidRDefault="001F52D5" w:rsidP="005A1F8A">
      <w:pPr>
        <w:suppressAutoHyphens/>
        <w:rPr>
          <w:b/>
          <w:bCs/>
          <w:sz w:val="28"/>
          <w:szCs w:val="28"/>
        </w:rPr>
      </w:pPr>
      <w:r w:rsidRPr="00D13FCC">
        <w:rPr>
          <w:b/>
          <w:bCs/>
          <w:sz w:val="28"/>
          <w:szCs w:val="28"/>
        </w:rPr>
        <w:t xml:space="preserve">Об утверждении Адресной программы </w:t>
      </w:r>
    </w:p>
    <w:p w:rsidR="001F52D5" w:rsidRDefault="001F52D5" w:rsidP="005A1F8A">
      <w:pPr>
        <w:suppressAutoHyphens/>
        <w:rPr>
          <w:b/>
          <w:bCs/>
          <w:sz w:val="28"/>
          <w:szCs w:val="28"/>
        </w:rPr>
      </w:pPr>
      <w:r w:rsidRPr="00D13FCC">
        <w:rPr>
          <w:b/>
          <w:bCs/>
          <w:sz w:val="28"/>
          <w:szCs w:val="28"/>
        </w:rPr>
        <w:t xml:space="preserve">«Благоустройство ранее построенных </w:t>
      </w:r>
    </w:p>
    <w:p w:rsidR="001F52D5" w:rsidRDefault="001F52D5" w:rsidP="005A1F8A">
      <w:pPr>
        <w:suppressAutoHyphens/>
        <w:rPr>
          <w:b/>
          <w:bCs/>
          <w:sz w:val="28"/>
          <w:szCs w:val="28"/>
        </w:rPr>
      </w:pPr>
      <w:r w:rsidRPr="00D13FCC">
        <w:rPr>
          <w:b/>
          <w:bCs/>
          <w:sz w:val="28"/>
          <w:szCs w:val="28"/>
        </w:rPr>
        <w:t>детских игровых площадок</w:t>
      </w:r>
      <w:r>
        <w:rPr>
          <w:b/>
          <w:bCs/>
          <w:sz w:val="28"/>
          <w:szCs w:val="28"/>
        </w:rPr>
        <w:t xml:space="preserve"> </w:t>
      </w:r>
      <w:r w:rsidRPr="00D13FCC">
        <w:rPr>
          <w:b/>
          <w:bCs/>
          <w:sz w:val="28"/>
          <w:szCs w:val="28"/>
        </w:rPr>
        <w:t xml:space="preserve">и </w:t>
      </w:r>
    </w:p>
    <w:p w:rsidR="001F52D5" w:rsidRPr="00D13FCC" w:rsidRDefault="001F52D5" w:rsidP="005A1F8A">
      <w:pPr>
        <w:suppressAutoHyphens/>
        <w:rPr>
          <w:sz w:val="28"/>
          <w:szCs w:val="28"/>
        </w:rPr>
      </w:pPr>
      <w:r w:rsidRPr="00D13FCC">
        <w:rPr>
          <w:b/>
          <w:bCs/>
          <w:sz w:val="28"/>
          <w:szCs w:val="28"/>
        </w:rPr>
        <w:t>установка новых детских го</w:t>
      </w:r>
      <w:r>
        <w:rPr>
          <w:b/>
          <w:bCs/>
          <w:sz w:val="28"/>
          <w:szCs w:val="28"/>
        </w:rPr>
        <w:t>родков» на 2010 год</w:t>
      </w:r>
    </w:p>
    <w:p w:rsidR="001F52D5" w:rsidRPr="00D13FCC" w:rsidRDefault="001F52D5" w:rsidP="005A1F8A">
      <w:pPr>
        <w:suppressAutoHyphens/>
        <w:rPr>
          <w:sz w:val="28"/>
          <w:szCs w:val="28"/>
        </w:rPr>
      </w:pPr>
    </w:p>
    <w:p w:rsidR="001F52D5" w:rsidRDefault="001F52D5" w:rsidP="005A1F8A">
      <w:pPr>
        <w:suppressAutoHyphens/>
        <w:ind w:firstLine="709"/>
        <w:jc w:val="both"/>
        <w:rPr>
          <w:sz w:val="28"/>
          <w:szCs w:val="28"/>
        </w:rPr>
      </w:pPr>
      <w:r w:rsidRPr="00912221">
        <w:rPr>
          <w:sz w:val="28"/>
          <w:szCs w:val="28"/>
        </w:rPr>
        <w:t>Заслушав и обсудив информацию Смирнова Е.П., председателя комитета ЖКХ, строительства и городской инфраструктуры</w:t>
      </w:r>
      <w:r w:rsidRPr="007B7E7B">
        <w:rPr>
          <w:sz w:val="28"/>
          <w:szCs w:val="28"/>
        </w:rPr>
        <w:t xml:space="preserve"> администрации МО «Кингисеппское городское поселение»</w:t>
      </w:r>
      <w:r>
        <w:rPr>
          <w:sz w:val="28"/>
          <w:szCs w:val="28"/>
        </w:rPr>
        <w:t xml:space="preserve"> </w:t>
      </w:r>
      <w:r w:rsidRPr="00D13FCC">
        <w:rPr>
          <w:sz w:val="28"/>
          <w:szCs w:val="28"/>
        </w:rPr>
        <w:t>об Адресной программе «Благоустройство ранее построенных детских игровых площадок</w:t>
      </w:r>
      <w:r>
        <w:rPr>
          <w:sz w:val="28"/>
          <w:szCs w:val="28"/>
        </w:rPr>
        <w:t xml:space="preserve"> и</w:t>
      </w:r>
      <w:r w:rsidRPr="00D13FCC">
        <w:rPr>
          <w:sz w:val="28"/>
          <w:szCs w:val="28"/>
        </w:rPr>
        <w:t xml:space="preserve"> установка новых детских городков» на 2010 год</w:t>
      </w:r>
      <w:r>
        <w:rPr>
          <w:sz w:val="28"/>
          <w:szCs w:val="28"/>
        </w:rPr>
        <w:t>,</w:t>
      </w:r>
    </w:p>
    <w:p w:rsidR="001F52D5" w:rsidRPr="00D13FCC" w:rsidRDefault="001F52D5" w:rsidP="003D10F7">
      <w:pPr>
        <w:suppressAutoHyphens/>
        <w:jc w:val="both"/>
        <w:rPr>
          <w:sz w:val="28"/>
          <w:szCs w:val="28"/>
        </w:rPr>
      </w:pPr>
      <w:r w:rsidRPr="00D13FCC">
        <w:rPr>
          <w:sz w:val="28"/>
          <w:szCs w:val="28"/>
        </w:rPr>
        <w:t>Совет депутатов МО «Кингисеппское городское поселение»</w:t>
      </w:r>
    </w:p>
    <w:p w:rsidR="001F52D5" w:rsidRPr="00D13FCC" w:rsidRDefault="001F52D5" w:rsidP="005A1F8A">
      <w:pPr>
        <w:suppressAutoHyphens/>
        <w:jc w:val="both"/>
        <w:rPr>
          <w:sz w:val="28"/>
          <w:szCs w:val="28"/>
        </w:rPr>
      </w:pPr>
    </w:p>
    <w:p w:rsidR="001F52D5" w:rsidRPr="00912221" w:rsidRDefault="001F52D5" w:rsidP="005A1F8A">
      <w:pPr>
        <w:suppressAutoHyphens/>
        <w:jc w:val="both"/>
        <w:rPr>
          <w:b/>
          <w:bCs/>
          <w:sz w:val="28"/>
          <w:szCs w:val="28"/>
        </w:rPr>
      </w:pPr>
      <w:r w:rsidRPr="00912221">
        <w:rPr>
          <w:b/>
          <w:bCs/>
          <w:sz w:val="28"/>
          <w:szCs w:val="28"/>
        </w:rPr>
        <w:t>Р Е Ш И Л:</w:t>
      </w:r>
    </w:p>
    <w:p w:rsidR="001F52D5" w:rsidRPr="00D13FCC" w:rsidRDefault="001F52D5" w:rsidP="005A1F8A">
      <w:pPr>
        <w:suppressAutoHyphens/>
        <w:jc w:val="both"/>
        <w:rPr>
          <w:b/>
          <w:bCs/>
          <w:sz w:val="28"/>
          <w:szCs w:val="28"/>
        </w:rPr>
      </w:pPr>
    </w:p>
    <w:p w:rsidR="001F52D5" w:rsidRDefault="001F52D5" w:rsidP="00FB5320">
      <w:pPr>
        <w:numPr>
          <w:ilvl w:val="0"/>
          <w:numId w:val="9"/>
        </w:numPr>
        <w:suppressAutoHyphens/>
        <w:ind w:left="0" w:firstLine="0"/>
        <w:jc w:val="both"/>
        <w:rPr>
          <w:sz w:val="28"/>
          <w:szCs w:val="28"/>
        </w:rPr>
      </w:pPr>
      <w:r w:rsidRPr="00D13FCC">
        <w:rPr>
          <w:sz w:val="28"/>
          <w:szCs w:val="28"/>
        </w:rPr>
        <w:t>Утвердить Адресную программу «Благоустройство ранее построенных детских игровых площадок</w:t>
      </w:r>
      <w:r>
        <w:rPr>
          <w:sz w:val="28"/>
          <w:szCs w:val="28"/>
        </w:rPr>
        <w:t xml:space="preserve"> и </w:t>
      </w:r>
      <w:r w:rsidRPr="00D13FCC">
        <w:rPr>
          <w:sz w:val="28"/>
          <w:szCs w:val="28"/>
        </w:rPr>
        <w:t>установка новых детских городков»</w:t>
      </w:r>
      <w:r>
        <w:rPr>
          <w:sz w:val="28"/>
          <w:szCs w:val="28"/>
        </w:rPr>
        <w:t xml:space="preserve"> согласно приложению</w:t>
      </w:r>
      <w:r w:rsidRPr="00D13FCC">
        <w:rPr>
          <w:sz w:val="28"/>
          <w:szCs w:val="28"/>
        </w:rPr>
        <w:t>.</w:t>
      </w:r>
    </w:p>
    <w:p w:rsidR="001F52D5" w:rsidRPr="00D13FCC" w:rsidRDefault="001F52D5" w:rsidP="00FB5320">
      <w:pPr>
        <w:suppressAutoHyphens/>
        <w:jc w:val="both"/>
        <w:rPr>
          <w:sz w:val="28"/>
          <w:szCs w:val="28"/>
        </w:rPr>
      </w:pPr>
    </w:p>
    <w:p w:rsidR="001F52D5" w:rsidRDefault="001F52D5" w:rsidP="00FB5320">
      <w:pPr>
        <w:numPr>
          <w:ilvl w:val="0"/>
          <w:numId w:val="9"/>
        </w:numPr>
        <w:suppressAutoHyphens/>
        <w:ind w:left="0" w:firstLine="0"/>
        <w:jc w:val="both"/>
        <w:rPr>
          <w:sz w:val="28"/>
          <w:szCs w:val="28"/>
        </w:rPr>
      </w:pPr>
      <w:r w:rsidRPr="00912221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настоящего </w:t>
      </w:r>
      <w:r w:rsidRPr="00912221">
        <w:rPr>
          <w:sz w:val="28"/>
          <w:szCs w:val="28"/>
        </w:rPr>
        <w:t>решения возложить на заместителя главы администрации по ЖКХ, строительству и городской инфраструктуре В.Е.Мельникова.</w:t>
      </w:r>
    </w:p>
    <w:p w:rsidR="001F52D5" w:rsidRPr="00D13FCC" w:rsidRDefault="001F52D5" w:rsidP="00FB5320">
      <w:pPr>
        <w:tabs>
          <w:tab w:val="left" w:pos="3870"/>
        </w:tabs>
        <w:suppressAutoHyphens/>
        <w:jc w:val="both"/>
        <w:rPr>
          <w:sz w:val="28"/>
          <w:szCs w:val="28"/>
        </w:rPr>
      </w:pPr>
    </w:p>
    <w:p w:rsidR="001F52D5" w:rsidRPr="00912221" w:rsidRDefault="001F52D5" w:rsidP="00FB5320">
      <w:pPr>
        <w:numPr>
          <w:ilvl w:val="0"/>
          <w:numId w:val="9"/>
        </w:numPr>
        <w:suppressAutoHyphens/>
        <w:ind w:left="0" w:firstLine="0"/>
        <w:jc w:val="both"/>
        <w:rPr>
          <w:sz w:val="28"/>
          <w:szCs w:val="28"/>
        </w:rPr>
      </w:pPr>
      <w:r w:rsidRPr="00912221">
        <w:rPr>
          <w:sz w:val="28"/>
          <w:szCs w:val="28"/>
        </w:rPr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1F52D5" w:rsidRPr="00D13FCC" w:rsidRDefault="001F52D5" w:rsidP="005A1F8A">
      <w:pPr>
        <w:suppressAutoHyphens/>
        <w:jc w:val="both"/>
        <w:rPr>
          <w:sz w:val="28"/>
          <w:szCs w:val="28"/>
        </w:rPr>
      </w:pPr>
    </w:p>
    <w:p w:rsidR="001F52D5" w:rsidRPr="00D13FCC" w:rsidRDefault="001F52D5" w:rsidP="005A1F8A">
      <w:pPr>
        <w:suppressAutoHyphens/>
        <w:jc w:val="both"/>
        <w:rPr>
          <w:sz w:val="28"/>
          <w:szCs w:val="28"/>
        </w:rPr>
      </w:pPr>
    </w:p>
    <w:p w:rsidR="001F52D5" w:rsidRDefault="001F52D5" w:rsidP="005A1F8A">
      <w:pPr>
        <w:suppressAutoHyphens/>
        <w:jc w:val="both"/>
        <w:rPr>
          <w:sz w:val="28"/>
          <w:szCs w:val="28"/>
        </w:rPr>
      </w:pPr>
      <w:r w:rsidRPr="007B7E7B">
        <w:rPr>
          <w:sz w:val="28"/>
          <w:szCs w:val="28"/>
        </w:rPr>
        <w:t xml:space="preserve">Глава </w:t>
      </w:r>
    </w:p>
    <w:p w:rsidR="001F52D5" w:rsidRDefault="001F52D5" w:rsidP="005A1F8A">
      <w:pPr>
        <w:suppressAutoHyphens/>
        <w:jc w:val="both"/>
        <w:rPr>
          <w:sz w:val="28"/>
          <w:szCs w:val="28"/>
        </w:rPr>
      </w:pPr>
      <w:r w:rsidRPr="007B7E7B">
        <w:rPr>
          <w:sz w:val="28"/>
          <w:szCs w:val="28"/>
        </w:rPr>
        <w:t>МО «Кингисеппское городское поселение»                                    А.И. Невский</w:t>
      </w:r>
    </w:p>
    <w:p w:rsidR="001F52D5" w:rsidRDefault="001F52D5" w:rsidP="005A1F8A">
      <w:pPr>
        <w:suppressAutoHyphens/>
        <w:jc w:val="both"/>
        <w:rPr>
          <w:sz w:val="28"/>
          <w:szCs w:val="28"/>
        </w:rPr>
      </w:pPr>
    </w:p>
    <w:p w:rsidR="001F52D5" w:rsidRDefault="001F52D5" w:rsidP="005A1F8A">
      <w:pPr>
        <w:suppressAutoHyphens/>
        <w:jc w:val="both"/>
        <w:rPr>
          <w:sz w:val="28"/>
          <w:szCs w:val="28"/>
        </w:rPr>
      </w:pPr>
    </w:p>
    <w:p w:rsidR="001F52D5" w:rsidRDefault="001F52D5" w:rsidP="005A1F8A">
      <w:pPr>
        <w:suppressAutoHyphens/>
        <w:jc w:val="both"/>
        <w:rPr>
          <w:sz w:val="28"/>
          <w:szCs w:val="28"/>
        </w:rPr>
      </w:pPr>
    </w:p>
    <w:p w:rsidR="001F52D5" w:rsidRDefault="001F52D5" w:rsidP="005A1F8A">
      <w:pPr>
        <w:suppressAutoHyphens/>
        <w:jc w:val="both"/>
        <w:rPr>
          <w:sz w:val="28"/>
          <w:szCs w:val="28"/>
        </w:rPr>
      </w:pPr>
    </w:p>
    <w:p w:rsidR="001F52D5" w:rsidRPr="007B7E7B" w:rsidRDefault="001F52D5" w:rsidP="005A1F8A">
      <w:pPr>
        <w:suppressAutoHyphens/>
        <w:jc w:val="both"/>
        <w:rPr>
          <w:sz w:val="28"/>
          <w:szCs w:val="28"/>
        </w:rPr>
      </w:pPr>
    </w:p>
    <w:p w:rsidR="001F52D5" w:rsidRPr="005248A3" w:rsidRDefault="001F52D5" w:rsidP="005A1F8A">
      <w:pPr>
        <w:suppressAutoHyphens/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</w:p>
    <w:p w:rsidR="001F52D5" w:rsidRPr="005248A3" w:rsidRDefault="001F52D5" w:rsidP="005A1F8A">
      <w:pPr>
        <w:suppressAutoHyphens/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1F52D5" w:rsidRPr="005248A3" w:rsidRDefault="001F52D5" w:rsidP="005A1F8A">
      <w:pPr>
        <w:suppressAutoHyphens/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1F52D5" w:rsidRPr="005248A3" w:rsidRDefault="001F52D5" w:rsidP="005A1F8A">
      <w:pPr>
        <w:suppressAutoHyphens/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13 июля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 xml:space="preserve"> 178</w:t>
      </w:r>
    </w:p>
    <w:p w:rsidR="001F52D5" w:rsidRPr="007B7E7B" w:rsidRDefault="001F52D5" w:rsidP="005A1F8A">
      <w:pPr>
        <w:suppressAutoHyphens/>
        <w:jc w:val="both"/>
        <w:rPr>
          <w:sz w:val="28"/>
          <w:szCs w:val="28"/>
        </w:rPr>
      </w:pPr>
    </w:p>
    <w:p w:rsidR="001F52D5" w:rsidRDefault="001F52D5" w:rsidP="005A1F8A">
      <w:pPr>
        <w:suppressAutoHyphens/>
        <w:jc w:val="both"/>
      </w:pPr>
    </w:p>
    <w:p w:rsidR="001F52D5" w:rsidRDefault="001F52D5" w:rsidP="005A1F8A">
      <w:pPr>
        <w:suppressAutoHyphens/>
        <w:jc w:val="both"/>
      </w:pPr>
    </w:p>
    <w:p w:rsidR="001F52D5" w:rsidRPr="00D24470" w:rsidRDefault="001F52D5" w:rsidP="005A1F8A">
      <w:pPr>
        <w:suppressAutoHyphens/>
        <w:jc w:val="center"/>
        <w:rPr>
          <w:b/>
          <w:bCs/>
          <w:sz w:val="28"/>
          <w:szCs w:val="28"/>
        </w:rPr>
      </w:pPr>
      <w:r w:rsidRPr="00D24470">
        <w:rPr>
          <w:b/>
          <w:bCs/>
          <w:sz w:val="28"/>
          <w:szCs w:val="28"/>
        </w:rPr>
        <w:t>АДРЕСНАЯ  ПРОГРАММА</w:t>
      </w:r>
    </w:p>
    <w:p w:rsidR="001F52D5" w:rsidRDefault="001F52D5" w:rsidP="005A1F8A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«Б</w:t>
      </w:r>
      <w:r w:rsidRPr="00D24470">
        <w:rPr>
          <w:b/>
          <w:bCs/>
          <w:sz w:val="28"/>
          <w:szCs w:val="28"/>
        </w:rPr>
        <w:t>лагоустройств</w:t>
      </w:r>
      <w:r>
        <w:rPr>
          <w:b/>
          <w:bCs/>
          <w:sz w:val="28"/>
          <w:szCs w:val="28"/>
        </w:rPr>
        <w:t>о</w:t>
      </w:r>
      <w:r w:rsidRPr="00D24470">
        <w:rPr>
          <w:b/>
          <w:bCs/>
          <w:sz w:val="28"/>
          <w:szCs w:val="28"/>
        </w:rPr>
        <w:t xml:space="preserve"> ранее построенных детских игровых площадок</w:t>
      </w:r>
      <w:r>
        <w:rPr>
          <w:b/>
          <w:bCs/>
          <w:sz w:val="28"/>
          <w:szCs w:val="28"/>
        </w:rPr>
        <w:t xml:space="preserve"> </w:t>
      </w:r>
    </w:p>
    <w:p w:rsidR="001F52D5" w:rsidRDefault="001F52D5" w:rsidP="005A1F8A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 </w:t>
      </w:r>
      <w:r w:rsidRPr="00D24470">
        <w:rPr>
          <w:b/>
          <w:bCs/>
          <w:sz w:val="28"/>
          <w:szCs w:val="28"/>
        </w:rPr>
        <w:t>установка нов</w:t>
      </w:r>
      <w:r>
        <w:rPr>
          <w:b/>
          <w:bCs/>
          <w:sz w:val="28"/>
          <w:szCs w:val="28"/>
        </w:rPr>
        <w:t>ых детских городков» на 2010 год</w:t>
      </w:r>
    </w:p>
    <w:p w:rsidR="001F52D5" w:rsidRPr="00D24470" w:rsidRDefault="001F52D5" w:rsidP="005A1F8A">
      <w:pPr>
        <w:suppressAutoHyphens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2"/>
        <w:gridCol w:w="2360"/>
        <w:gridCol w:w="3945"/>
        <w:gridCol w:w="2324"/>
      </w:tblGrid>
      <w:tr w:rsidR="001F52D5" w:rsidRPr="00D24470">
        <w:tc>
          <w:tcPr>
            <w:tcW w:w="959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№п/п</w:t>
            </w:r>
          </w:p>
        </w:tc>
        <w:tc>
          <w:tcPr>
            <w:tcW w:w="2410" w:type="dxa"/>
          </w:tcPr>
          <w:p w:rsidR="001F52D5" w:rsidRPr="00D24470" w:rsidRDefault="001F52D5" w:rsidP="005A1F8A">
            <w:pPr>
              <w:suppressAutoHyphens/>
              <w:jc w:val="center"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Адрес</w:t>
            </w:r>
          </w:p>
        </w:tc>
        <w:tc>
          <w:tcPr>
            <w:tcW w:w="4235" w:type="dxa"/>
          </w:tcPr>
          <w:p w:rsidR="001F52D5" w:rsidRPr="00D24470" w:rsidRDefault="001F52D5" w:rsidP="005A1F8A">
            <w:pPr>
              <w:suppressAutoHyphens/>
              <w:jc w:val="center"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Планируемые мероприятия и оборудование</w:t>
            </w:r>
          </w:p>
        </w:tc>
        <w:tc>
          <w:tcPr>
            <w:tcW w:w="2535" w:type="dxa"/>
          </w:tcPr>
          <w:p w:rsidR="001F52D5" w:rsidRPr="00D24470" w:rsidRDefault="001F52D5" w:rsidP="005A1F8A">
            <w:pPr>
              <w:suppressAutoHyphens/>
              <w:jc w:val="center"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Сумма</w:t>
            </w:r>
          </w:p>
          <w:p w:rsidR="001F52D5" w:rsidRPr="00D24470" w:rsidRDefault="001F52D5" w:rsidP="005A1F8A">
            <w:pPr>
              <w:suppressAutoHyphens/>
              <w:jc w:val="center"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Тыс.руб.</w:t>
            </w:r>
          </w:p>
        </w:tc>
      </w:tr>
      <w:tr w:rsidR="001F52D5" w:rsidRPr="00D24470">
        <w:tc>
          <w:tcPr>
            <w:tcW w:w="959" w:type="dxa"/>
            <w:vMerge w:val="restart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1.</w:t>
            </w:r>
          </w:p>
        </w:tc>
        <w:tc>
          <w:tcPr>
            <w:tcW w:w="2410" w:type="dxa"/>
            <w:vMerge w:val="restart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 xml:space="preserve">Игровой парк с площадкой для скейтбордистов по адресу: ул. Октябрьская у </w:t>
            </w:r>
            <w:r>
              <w:rPr>
                <w:sz w:val="28"/>
                <w:szCs w:val="28"/>
              </w:rPr>
              <w:t xml:space="preserve">   </w:t>
            </w:r>
            <w:r w:rsidRPr="00D24470">
              <w:rPr>
                <w:sz w:val="28"/>
                <w:szCs w:val="28"/>
              </w:rPr>
              <w:t>д. № 1/10б</w:t>
            </w:r>
          </w:p>
        </w:tc>
        <w:tc>
          <w:tcPr>
            <w:tcW w:w="42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Эл. снабжение и электроосвещение модуля</w:t>
            </w:r>
          </w:p>
        </w:tc>
        <w:tc>
          <w:tcPr>
            <w:tcW w:w="2535" w:type="dxa"/>
          </w:tcPr>
          <w:p w:rsidR="001F52D5" w:rsidRPr="00D24470" w:rsidRDefault="001F52D5" w:rsidP="005A1F8A">
            <w:pPr>
              <w:suppressAutoHyphens/>
              <w:jc w:val="center"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600,0</w:t>
            </w:r>
          </w:p>
        </w:tc>
      </w:tr>
      <w:tr w:rsidR="001F52D5" w:rsidRPr="00D24470">
        <w:tc>
          <w:tcPr>
            <w:tcW w:w="959" w:type="dxa"/>
            <w:vMerge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2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Электроосвещение</w:t>
            </w:r>
          </w:p>
        </w:tc>
        <w:tc>
          <w:tcPr>
            <w:tcW w:w="25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</w:p>
        </w:tc>
      </w:tr>
      <w:tr w:rsidR="001F52D5" w:rsidRPr="00D24470">
        <w:tc>
          <w:tcPr>
            <w:tcW w:w="959" w:type="dxa"/>
            <w:vMerge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2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Видео</w:t>
            </w:r>
            <w:r>
              <w:rPr>
                <w:sz w:val="28"/>
                <w:szCs w:val="28"/>
              </w:rPr>
              <w:t xml:space="preserve"> </w:t>
            </w:r>
            <w:r w:rsidRPr="00D24470">
              <w:rPr>
                <w:sz w:val="28"/>
                <w:szCs w:val="28"/>
              </w:rPr>
              <w:t>наблюдение</w:t>
            </w:r>
          </w:p>
        </w:tc>
        <w:tc>
          <w:tcPr>
            <w:tcW w:w="25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</w:p>
        </w:tc>
      </w:tr>
      <w:tr w:rsidR="001F52D5" w:rsidRPr="00D24470">
        <w:tc>
          <w:tcPr>
            <w:tcW w:w="959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2.</w:t>
            </w:r>
          </w:p>
        </w:tc>
        <w:tc>
          <w:tcPr>
            <w:tcW w:w="2410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Крикковское шоссе, д.14</w:t>
            </w:r>
          </w:p>
        </w:tc>
        <w:tc>
          <w:tcPr>
            <w:tcW w:w="42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Детско-юношеский комплекс для занятий спортом с благоустройством</w:t>
            </w:r>
          </w:p>
        </w:tc>
        <w:tc>
          <w:tcPr>
            <w:tcW w:w="2535" w:type="dxa"/>
          </w:tcPr>
          <w:p w:rsidR="001F52D5" w:rsidRPr="00D24470" w:rsidRDefault="001F52D5" w:rsidP="005A1F8A">
            <w:pPr>
              <w:suppressAutoHyphens/>
              <w:jc w:val="center"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670,0</w:t>
            </w:r>
          </w:p>
        </w:tc>
      </w:tr>
      <w:tr w:rsidR="001F52D5" w:rsidRPr="00D24470">
        <w:tc>
          <w:tcPr>
            <w:tcW w:w="959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3.</w:t>
            </w:r>
          </w:p>
        </w:tc>
        <w:tc>
          <w:tcPr>
            <w:tcW w:w="2410" w:type="dxa"/>
          </w:tcPr>
          <w:p w:rsidR="001F52D5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 xml:space="preserve">Воровского </w:t>
            </w:r>
          </w:p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д. 31б</w:t>
            </w:r>
          </w:p>
        </w:tc>
        <w:tc>
          <w:tcPr>
            <w:tcW w:w="42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Детская игровая площадка на месте демонтированной с благоустройством</w:t>
            </w:r>
          </w:p>
        </w:tc>
        <w:tc>
          <w:tcPr>
            <w:tcW w:w="2535" w:type="dxa"/>
          </w:tcPr>
          <w:p w:rsidR="001F52D5" w:rsidRPr="00D24470" w:rsidRDefault="001F52D5" w:rsidP="005A1F8A">
            <w:pPr>
              <w:suppressAutoHyphens/>
              <w:jc w:val="center"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990,0</w:t>
            </w:r>
          </w:p>
        </w:tc>
      </w:tr>
      <w:tr w:rsidR="001F52D5" w:rsidRPr="00D24470">
        <w:tc>
          <w:tcPr>
            <w:tcW w:w="959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4.</w:t>
            </w:r>
          </w:p>
        </w:tc>
        <w:tc>
          <w:tcPr>
            <w:tcW w:w="2410" w:type="dxa"/>
          </w:tcPr>
          <w:p w:rsidR="001F52D5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Воровского</w:t>
            </w:r>
          </w:p>
          <w:p w:rsidR="001F52D5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д. 7; 7а; 9, Октябр</w:t>
            </w:r>
            <w:r>
              <w:rPr>
                <w:sz w:val="28"/>
                <w:szCs w:val="28"/>
              </w:rPr>
              <w:t>ь</w:t>
            </w:r>
            <w:r w:rsidRPr="00D24470">
              <w:rPr>
                <w:sz w:val="28"/>
                <w:szCs w:val="28"/>
              </w:rPr>
              <w:t xml:space="preserve">ская </w:t>
            </w:r>
          </w:p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д. 13</w:t>
            </w:r>
          </w:p>
        </w:tc>
        <w:tc>
          <w:tcPr>
            <w:tcW w:w="42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Детская игровая площадка с благоустройством</w:t>
            </w:r>
          </w:p>
        </w:tc>
        <w:tc>
          <w:tcPr>
            <w:tcW w:w="2535" w:type="dxa"/>
          </w:tcPr>
          <w:p w:rsidR="001F52D5" w:rsidRPr="00D24470" w:rsidRDefault="001F52D5" w:rsidP="005A1F8A">
            <w:pPr>
              <w:suppressAutoHyphens/>
              <w:jc w:val="center"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1400,0</w:t>
            </w:r>
          </w:p>
        </w:tc>
      </w:tr>
      <w:tr w:rsidR="001F52D5" w:rsidRPr="00D24470">
        <w:tc>
          <w:tcPr>
            <w:tcW w:w="959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5.</w:t>
            </w:r>
          </w:p>
        </w:tc>
        <w:tc>
          <w:tcPr>
            <w:tcW w:w="2410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Б.Советская 20</w:t>
            </w:r>
          </w:p>
        </w:tc>
        <w:tc>
          <w:tcPr>
            <w:tcW w:w="42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Детско-юношеский комплекс для занятий спортом с благоустройством</w:t>
            </w:r>
          </w:p>
        </w:tc>
        <w:tc>
          <w:tcPr>
            <w:tcW w:w="25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 xml:space="preserve">              670,0</w:t>
            </w:r>
          </w:p>
        </w:tc>
      </w:tr>
      <w:tr w:rsidR="001F52D5" w:rsidRPr="00D24470">
        <w:tc>
          <w:tcPr>
            <w:tcW w:w="959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6.</w:t>
            </w:r>
          </w:p>
        </w:tc>
        <w:tc>
          <w:tcPr>
            <w:tcW w:w="2410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Крикковское шоссе д.10</w:t>
            </w:r>
          </w:p>
        </w:tc>
        <w:tc>
          <w:tcPr>
            <w:tcW w:w="4235" w:type="dxa"/>
          </w:tcPr>
          <w:p w:rsidR="001F52D5" w:rsidRPr="00D24470" w:rsidRDefault="001F52D5" w:rsidP="005A1F8A">
            <w:pPr>
              <w:suppressAutoHyphens/>
              <w:rPr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>Детско-юношеский комплекс для занятий спортом с благоустройством</w:t>
            </w:r>
          </w:p>
        </w:tc>
        <w:tc>
          <w:tcPr>
            <w:tcW w:w="2535" w:type="dxa"/>
          </w:tcPr>
          <w:p w:rsidR="001F52D5" w:rsidRPr="00D24470" w:rsidRDefault="001F52D5" w:rsidP="005A1F8A">
            <w:pPr>
              <w:suppressAutoHyphens/>
              <w:rPr>
                <w:b/>
                <w:bCs/>
                <w:sz w:val="28"/>
                <w:szCs w:val="28"/>
              </w:rPr>
            </w:pPr>
            <w:r w:rsidRPr="00D24470">
              <w:rPr>
                <w:sz w:val="28"/>
                <w:szCs w:val="28"/>
              </w:rPr>
              <w:t xml:space="preserve">              670,0</w:t>
            </w:r>
          </w:p>
        </w:tc>
      </w:tr>
    </w:tbl>
    <w:p w:rsidR="001F52D5" w:rsidRDefault="001F52D5" w:rsidP="005A1F8A">
      <w:pPr>
        <w:suppressAutoHyphens/>
        <w:rPr>
          <w:sz w:val="28"/>
          <w:szCs w:val="28"/>
        </w:rPr>
      </w:pPr>
    </w:p>
    <w:p w:rsidR="001F52D5" w:rsidRPr="00D24470" w:rsidRDefault="001F52D5" w:rsidP="005A1F8A">
      <w:pPr>
        <w:suppressAutoHyphens/>
        <w:rPr>
          <w:sz w:val="28"/>
          <w:szCs w:val="28"/>
        </w:rPr>
      </w:pPr>
    </w:p>
    <w:p w:rsidR="001F52D5" w:rsidRDefault="001F52D5" w:rsidP="005A1F8A">
      <w:pPr>
        <w:suppressAutoHyphens/>
        <w:rPr>
          <w:b/>
          <w:bCs/>
          <w:sz w:val="28"/>
          <w:szCs w:val="28"/>
        </w:rPr>
      </w:pPr>
      <w:r w:rsidRPr="00D24470">
        <w:rPr>
          <w:b/>
          <w:bCs/>
          <w:sz w:val="28"/>
          <w:szCs w:val="28"/>
        </w:rPr>
        <w:t>Итого по существующим городкам:                                               600,0 т. руб.</w:t>
      </w:r>
    </w:p>
    <w:p w:rsidR="001F52D5" w:rsidRPr="00D24470" w:rsidRDefault="001F52D5" w:rsidP="005A1F8A">
      <w:pPr>
        <w:suppressAutoHyphens/>
        <w:rPr>
          <w:b/>
          <w:bCs/>
          <w:sz w:val="28"/>
          <w:szCs w:val="28"/>
        </w:rPr>
      </w:pPr>
    </w:p>
    <w:p w:rsidR="001F52D5" w:rsidRPr="00D24470" w:rsidRDefault="001F52D5" w:rsidP="005A1F8A">
      <w:pPr>
        <w:suppressAutoHyphens/>
        <w:rPr>
          <w:b/>
          <w:bCs/>
          <w:sz w:val="28"/>
          <w:szCs w:val="28"/>
        </w:rPr>
      </w:pPr>
      <w:r w:rsidRPr="00D24470">
        <w:rPr>
          <w:b/>
          <w:bCs/>
          <w:sz w:val="28"/>
          <w:szCs w:val="28"/>
        </w:rPr>
        <w:t>Итого по новым городкам:                                                             4400,0 т. руб.</w:t>
      </w:r>
    </w:p>
    <w:p w:rsidR="001F52D5" w:rsidRPr="00D24470" w:rsidRDefault="001F52D5" w:rsidP="005A1F8A">
      <w:pPr>
        <w:suppressAutoHyphens/>
        <w:rPr>
          <w:b/>
          <w:bCs/>
          <w:sz w:val="28"/>
          <w:szCs w:val="28"/>
        </w:rPr>
      </w:pPr>
    </w:p>
    <w:p w:rsidR="001F52D5" w:rsidRPr="00D13FCC" w:rsidRDefault="001F52D5" w:rsidP="005A1F8A">
      <w:pPr>
        <w:suppressAutoHyphens/>
      </w:pPr>
      <w:r w:rsidRPr="00D24470">
        <w:rPr>
          <w:b/>
          <w:bCs/>
          <w:sz w:val="28"/>
          <w:szCs w:val="28"/>
        </w:rPr>
        <w:t>Всего по адресной программе:                                                       5000,0 т. руб.</w:t>
      </w:r>
    </w:p>
    <w:sectPr w:rsidR="001F52D5" w:rsidRPr="00D13FCC" w:rsidSect="00300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4F72"/>
    <w:multiLevelType w:val="hybridMultilevel"/>
    <w:tmpl w:val="A33A503E"/>
    <w:lvl w:ilvl="0" w:tplc="044AE6E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2BB32DBA"/>
    <w:multiLevelType w:val="hybridMultilevel"/>
    <w:tmpl w:val="E22AECAC"/>
    <w:lvl w:ilvl="0" w:tplc="19A05CF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2F4A72B7"/>
    <w:multiLevelType w:val="hybridMultilevel"/>
    <w:tmpl w:val="308A94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6D01FB"/>
    <w:multiLevelType w:val="hybridMultilevel"/>
    <w:tmpl w:val="19D434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B42C86"/>
    <w:multiLevelType w:val="hybridMultilevel"/>
    <w:tmpl w:val="E982D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AB2EB0"/>
    <w:multiLevelType w:val="hybridMultilevel"/>
    <w:tmpl w:val="C04E06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CF7488"/>
    <w:multiLevelType w:val="multilevel"/>
    <w:tmpl w:val="E152A322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7">
    <w:nsid w:val="5D1D5E43"/>
    <w:multiLevelType w:val="hybridMultilevel"/>
    <w:tmpl w:val="B00C7020"/>
    <w:lvl w:ilvl="0" w:tplc="C628A1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6F363F"/>
    <w:multiLevelType w:val="hybridMultilevel"/>
    <w:tmpl w:val="09041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3C0"/>
    <w:rsid w:val="000001D3"/>
    <w:rsid w:val="00031A84"/>
    <w:rsid w:val="000C251D"/>
    <w:rsid w:val="00106E59"/>
    <w:rsid w:val="00125C11"/>
    <w:rsid w:val="00130253"/>
    <w:rsid w:val="00191FDE"/>
    <w:rsid w:val="001973E6"/>
    <w:rsid w:val="001E074C"/>
    <w:rsid w:val="001F52D5"/>
    <w:rsid w:val="00202D24"/>
    <w:rsid w:val="00216173"/>
    <w:rsid w:val="00273A24"/>
    <w:rsid w:val="00290E23"/>
    <w:rsid w:val="002B295E"/>
    <w:rsid w:val="002F339F"/>
    <w:rsid w:val="00300B58"/>
    <w:rsid w:val="003056F8"/>
    <w:rsid w:val="003168EB"/>
    <w:rsid w:val="003A7967"/>
    <w:rsid w:val="003C002E"/>
    <w:rsid w:val="003C23D2"/>
    <w:rsid w:val="003D10F7"/>
    <w:rsid w:val="003E031A"/>
    <w:rsid w:val="003F5D60"/>
    <w:rsid w:val="004020E2"/>
    <w:rsid w:val="004275F4"/>
    <w:rsid w:val="00427EA8"/>
    <w:rsid w:val="00453964"/>
    <w:rsid w:val="00460D9F"/>
    <w:rsid w:val="004D2754"/>
    <w:rsid w:val="00503243"/>
    <w:rsid w:val="005248A3"/>
    <w:rsid w:val="00573347"/>
    <w:rsid w:val="005A1F8A"/>
    <w:rsid w:val="005A32DC"/>
    <w:rsid w:val="005B09C6"/>
    <w:rsid w:val="00636189"/>
    <w:rsid w:val="006404DB"/>
    <w:rsid w:val="006466E6"/>
    <w:rsid w:val="0069228F"/>
    <w:rsid w:val="006A5139"/>
    <w:rsid w:val="0070113D"/>
    <w:rsid w:val="00741ED3"/>
    <w:rsid w:val="007B7E7B"/>
    <w:rsid w:val="00817188"/>
    <w:rsid w:val="00841B8E"/>
    <w:rsid w:val="00845D6F"/>
    <w:rsid w:val="00864D97"/>
    <w:rsid w:val="00891F01"/>
    <w:rsid w:val="00912221"/>
    <w:rsid w:val="009617EE"/>
    <w:rsid w:val="00976A94"/>
    <w:rsid w:val="009D1E81"/>
    <w:rsid w:val="00A17481"/>
    <w:rsid w:val="00A352AB"/>
    <w:rsid w:val="00A44F79"/>
    <w:rsid w:val="00A733C0"/>
    <w:rsid w:val="00AD1334"/>
    <w:rsid w:val="00AE5AD3"/>
    <w:rsid w:val="00B468AB"/>
    <w:rsid w:val="00B8523C"/>
    <w:rsid w:val="00BD445C"/>
    <w:rsid w:val="00BF6ADC"/>
    <w:rsid w:val="00C14075"/>
    <w:rsid w:val="00C2034D"/>
    <w:rsid w:val="00C822F1"/>
    <w:rsid w:val="00C845FE"/>
    <w:rsid w:val="00CF5FFD"/>
    <w:rsid w:val="00D07D47"/>
    <w:rsid w:val="00D13FCC"/>
    <w:rsid w:val="00D24470"/>
    <w:rsid w:val="00D360FC"/>
    <w:rsid w:val="00D61339"/>
    <w:rsid w:val="00D63CC4"/>
    <w:rsid w:val="00E70884"/>
    <w:rsid w:val="00F1315B"/>
    <w:rsid w:val="00F20ADA"/>
    <w:rsid w:val="00F23622"/>
    <w:rsid w:val="00F37A13"/>
    <w:rsid w:val="00F57B26"/>
    <w:rsid w:val="00F7261D"/>
    <w:rsid w:val="00F755F9"/>
    <w:rsid w:val="00F75857"/>
    <w:rsid w:val="00FB5320"/>
    <w:rsid w:val="00FD15C3"/>
    <w:rsid w:val="00FE319F"/>
    <w:rsid w:val="00FE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E2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04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382</Words>
  <Characters>2184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Тезисы к выступлению:</dc:title>
  <dc:subject/>
  <dc:creator>.</dc:creator>
  <cp:keywords/>
  <dc:description/>
  <cp:lastModifiedBy>User</cp:lastModifiedBy>
  <cp:revision>2</cp:revision>
  <cp:lastPrinted>2010-06-29T05:59:00Z</cp:lastPrinted>
  <dcterms:created xsi:type="dcterms:W3CDTF">2010-07-15T11:26:00Z</dcterms:created>
  <dcterms:modified xsi:type="dcterms:W3CDTF">2010-07-15T11:26:00Z</dcterms:modified>
</cp:coreProperties>
</file>