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7F5" w:rsidRDefault="005D77F5" w:rsidP="00FA72F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5D77F5" w:rsidRDefault="005D77F5" w:rsidP="00FA72F4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5D77F5" w:rsidRDefault="005D77F5" w:rsidP="00FA72F4">
      <w:pPr>
        <w:jc w:val="center"/>
        <w:rPr>
          <w:b/>
          <w:bCs/>
        </w:rPr>
      </w:pPr>
      <w:r>
        <w:rPr>
          <w:b/>
          <w:bCs/>
        </w:rPr>
        <w:t>«КИНГИСЕППСКОЕ ГОРОДСКОЕ ПОСЕЛЕНИЕ»</w:t>
      </w:r>
    </w:p>
    <w:p w:rsidR="005D77F5" w:rsidRDefault="005D77F5" w:rsidP="00FA72F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D77F5" w:rsidRDefault="005D77F5" w:rsidP="00FA72F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D77F5" w:rsidRDefault="005D77F5" w:rsidP="00FA72F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D77F5" w:rsidRDefault="005D77F5" w:rsidP="00FA72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D77F5" w:rsidRDefault="005D77F5" w:rsidP="00FA72F4">
      <w:pPr>
        <w:jc w:val="center"/>
        <w:rPr>
          <w:b/>
          <w:bCs/>
          <w:sz w:val="28"/>
          <w:szCs w:val="28"/>
        </w:rPr>
      </w:pPr>
    </w:p>
    <w:p w:rsidR="005D77F5" w:rsidRDefault="005D77F5" w:rsidP="00FA72F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D77F5" w:rsidRDefault="005D77F5" w:rsidP="00FA72F4">
      <w:pPr>
        <w:jc w:val="center"/>
        <w:rPr>
          <w:b/>
          <w:bCs/>
          <w:sz w:val="28"/>
          <w:szCs w:val="28"/>
        </w:rPr>
      </w:pPr>
    </w:p>
    <w:p w:rsidR="005D77F5" w:rsidRPr="00A61BCB" w:rsidRDefault="005D77F5" w:rsidP="00A61BCB">
      <w:pPr>
        <w:suppressAutoHyphens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 xml:space="preserve">от 13 июля 2010 года   №  </w:t>
      </w:r>
      <w:r>
        <w:rPr>
          <w:b/>
          <w:bCs/>
          <w:sz w:val="28"/>
          <w:szCs w:val="28"/>
        </w:rPr>
        <w:t>177</w:t>
      </w:r>
    </w:p>
    <w:p w:rsidR="005D77F5" w:rsidRPr="00A61BCB" w:rsidRDefault="005D77F5" w:rsidP="00A61BCB">
      <w:pPr>
        <w:suppressAutoHyphens/>
        <w:rPr>
          <w:sz w:val="28"/>
          <w:szCs w:val="28"/>
        </w:rPr>
      </w:pPr>
    </w:p>
    <w:p w:rsidR="005D77F5" w:rsidRPr="00A61BCB" w:rsidRDefault="005D77F5" w:rsidP="00E63252">
      <w:pPr>
        <w:jc w:val="both"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 xml:space="preserve">О подведении  итогов проведения </w:t>
      </w:r>
    </w:p>
    <w:p w:rsidR="005D77F5" w:rsidRPr="00A61BCB" w:rsidRDefault="005D77F5" w:rsidP="00E63252">
      <w:pPr>
        <w:jc w:val="both"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 xml:space="preserve">месячника по благоустройству </w:t>
      </w:r>
    </w:p>
    <w:p w:rsidR="005D77F5" w:rsidRPr="00A61BCB" w:rsidRDefault="005D77F5" w:rsidP="00E63252">
      <w:pPr>
        <w:jc w:val="both"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>на территории МО "Кингисеппское</w:t>
      </w:r>
    </w:p>
    <w:p w:rsidR="005D77F5" w:rsidRPr="00A61BCB" w:rsidRDefault="005D77F5" w:rsidP="00E63252">
      <w:pPr>
        <w:jc w:val="both"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>городское поселение" в 2010 году</w:t>
      </w:r>
    </w:p>
    <w:p w:rsidR="005D77F5" w:rsidRPr="00A61BCB" w:rsidRDefault="005D77F5" w:rsidP="00E63252">
      <w:pPr>
        <w:jc w:val="both"/>
        <w:rPr>
          <w:sz w:val="28"/>
          <w:szCs w:val="28"/>
        </w:rPr>
      </w:pPr>
    </w:p>
    <w:p w:rsidR="005D77F5" w:rsidRPr="00A61BCB" w:rsidRDefault="005D77F5" w:rsidP="00A61BCB">
      <w:pPr>
        <w:ind w:firstLine="708"/>
        <w:jc w:val="both"/>
        <w:rPr>
          <w:sz w:val="28"/>
          <w:szCs w:val="28"/>
        </w:rPr>
      </w:pPr>
      <w:r w:rsidRPr="00A61BCB">
        <w:rPr>
          <w:sz w:val="28"/>
          <w:szCs w:val="28"/>
        </w:rPr>
        <w:t xml:space="preserve">Заслушав и обсудив информацию Смирнова Е.П., председателя комитета ЖКХ, строительства и городской инфраструктуры администрации МО «Кингисеппское городское поселение» об итогах проведения месячника по благоустройству на территории МО "Кингисеппское городское поселение" в период с 12.04.2010 г. по 28.05.2010 г., </w:t>
      </w:r>
    </w:p>
    <w:p w:rsidR="005D77F5" w:rsidRPr="00A61BCB" w:rsidRDefault="005D77F5" w:rsidP="002E4658">
      <w:pPr>
        <w:jc w:val="both"/>
        <w:rPr>
          <w:sz w:val="28"/>
          <w:szCs w:val="28"/>
        </w:rPr>
      </w:pPr>
      <w:r w:rsidRPr="00A61BCB">
        <w:rPr>
          <w:sz w:val="28"/>
          <w:szCs w:val="28"/>
        </w:rPr>
        <w:t>Совет  депутатов МО "Кингисеппское городское поселение"</w:t>
      </w:r>
    </w:p>
    <w:p w:rsidR="005D77F5" w:rsidRPr="00FA72F4" w:rsidRDefault="005D77F5" w:rsidP="002E4658">
      <w:pPr>
        <w:jc w:val="both"/>
        <w:rPr>
          <w:sz w:val="16"/>
          <w:szCs w:val="16"/>
        </w:rPr>
      </w:pPr>
    </w:p>
    <w:p w:rsidR="005D77F5" w:rsidRPr="00A61BCB" w:rsidRDefault="005D77F5" w:rsidP="00A61BCB">
      <w:pPr>
        <w:suppressAutoHyphens/>
        <w:jc w:val="both"/>
        <w:rPr>
          <w:b/>
          <w:bCs/>
          <w:sz w:val="28"/>
          <w:szCs w:val="28"/>
        </w:rPr>
      </w:pPr>
      <w:r w:rsidRPr="00A61BCB">
        <w:rPr>
          <w:b/>
          <w:bCs/>
          <w:sz w:val="28"/>
          <w:szCs w:val="28"/>
        </w:rPr>
        <w:t>Р Е Ш И Л:</w:t>
      </w:r>
    </w:p>
    <w:p w:rsidR="005D77F5" w:rsidRPr="00FA72F4" w:rsidRDefault="005D77F5" w:rsidP="00A61BCB">
      <w:pPr>
        <w:suppressAutoHyphens/>
        <w:jc w:val="both"/>
        <w:rPr>
          <w:b/>
          <w:bCs/>
          <w:sz w:val="16"/>
          <w:szCs w:val="16"/>
        </w:rPr>
      </w:pPr>
    </w:p>
    <w:p w:rsidR="005D77F5" w:rsidRPr="00A61BCB" w:rsidRDefault="005D77F5" w:rsidP="00FA72F4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 xml:space="preserve"> Информацию об итогах проведения месячника по благоустройству на территории МО "Кингисеппское городское поселение" принять к сведению.</w:t>
      </w:r>
    </w:p>
    <w:p w:rsidR="005D77F5" w:rsidRPr="00A61BCB" w:rsidRDefault="005D77F5" w:rsidP="00FA72F4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A61BCB">
        <w:rPr>
          <w:sz w:val="28"/>
          <w:szCs w:val="28"/>
        </w:rPr>
        <w:t xml:space="preserve">тметить большой вклад и выразить благодарность за участие в месячнике по благоустройству </w:t>
      </w:r>
      <w:r>
        <w:rPr>
          <w:sz w:val="28"/>
          <w:szCs w:val="28"/>
        </w:rPr>
        <w:t xml:space="preserve">предприятиям, </w:t>
      </w:r>
      <w:r w:rsidRPr="00A61BCB">
        <w:rPr>
          <w:sz w:val="28"/>
          <w:szCs w:val="28"/>
        </w:rPr>
        <w:t>организациям</w:t>
      </w:r>
      <w:r>
        <w:rPr>
          <w:sz w:val="28"/>
          <w:szCs w:val="28"/>
        </w:rPr>
        <w:t xml:space="preserve"> и</w:t>
      </w:r>
      <w:r w:rsidRPr="00A61BCB">
        <w:rPr>
          <w:sz w:val="28"/>
          <w:szCs w:val="28"/>
        </w:rPr>
        <w:t xml:space="preserve"> жителям г. Кингисеппа.</w:t>
      </w:r>
    </w:p>
    <w:p w:rsidR="005D77F5" w:rsidRPr="00A61BCB" w:rsidRDefault="005D77F5" w:rsidP="00A61BCB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>Администрации МО «Кингисеппское  городское поселение»:</w:t>
      </w:r>
    </w:p>
    <w:p w:rsidR="005D77F5" w:rsidRPr="00A61BCB" w:rsidRDefault="005D77F5" w:rsidP="00A61BCB">
      <w:pPr>
        <w:suppressAutoHyphens/>
        <w:ind w:left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>3.1. Продолжить мероприятия по проведению ремонта дорожного покрытия</w:t>
      </w:r>
      <w:r w:rsidRPr="00A61BCB">
        <w:rPr>
          <w:b/>
          <w:bCs/>
          <w:sz w:val="28"/>
          <w:szCs w:val="28"/>
        </w:rPr>
        <w:t xml:space="preserve"> </w:t>
      </w:r>
      <w:r w:rsidRPr="00A61BCB">
        <w:rPr>
          <w:sz w:val="28"/>
          <w:szCs w:val="28"/>
        </w:rPr>
        <w:t xml:space="preserve">проезжей части и внутриквартальных проездов, </w:t>
      </w:r>
      <w:r w:rsidRPr="00A61BCB">
        <w:rPr>
          <w:spacing w:val="-2"/>
          <w:sz w:val="28"/>
          <w:szCs w:val="28"/>
        </w:rPr>
        <w:t xml:space="preserve">озеленению </w:t>
      </w:r>
      <w:r>
        <w:rPr>
          <w:spacing w:val="-2"/>
          <w:sz w:val="28"/>
          <w:szCs w:val="28"/>
        </w:rPr>
        <w:t xml:space="preserve">    </w:t>
      </w:r>
      <w:r w:rsidRPr="00A61BCB">
        <w:rPr>
          <w:spacing w:val="-2"/>
          <w:sz w:val="28"/>
          <w:szCs w:val="28"/>
        </w:rPr>
        <w:t xml:space="preserve">г. Кингисеппа и </w:t>
      </w:r>
      <w:r w:rsidRPr="00A61BCB">
        <w:rPr>
          <w:sz w:val="28"/>
          <w:szCs w:val="28"/>
        </w:rPr>
        <w:t>обеспечению безопасности дорожного движения на территории муниципального образования</w:t>
      </w:r>
      <w:r>
        <w:rPr>
          <w:sz w:val="28"/>
          <w:szCs w:val="28"/>
        </w:rPr>
        <w:t xml:space="preserve"> «Кингисеппское городское поселение»</w:t>
      </w:r>
      <w:r w:rsidRPr="00A61BCB">
        <w:rPr>
          <w:sz w:val="28"/>
          <w:szCs w:val="28"/>
        </w:rPr>
        <w:t>.</w:t>
      </w:r>
    </w:p>
    <w:p w:rsidR="005D77F5" w:rsidRPr="00A61BCB" w:rsidRDefault="005D77F5" w:rsidP="00A61BCB">
      <w:pPr>
        <w:suppressAutoHyphens/>
        <w:ind w:left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>3.2. Предусмотреть при формировании бюджета на 2011 год денежные средства для проведения  месячника по благоустройству.</w:t>
      </w:r>
    </w:p>
    <w:p w:rsidR="005D77F5" w:rsidRPr="00A83E87" w:rsidRDefault="005D77F5" w:rsidP="00FA72F4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 xml:space="preserve">Итоги проведения месячника по благоустройству опубликовать в </w:t>
      </w:r>
      <w:r w:rsidRPr="00A83E87">
        <w:rPr>
          <w:sz w:val="28"/>
          <w:szCs w:val="28"/>
        </w:rPr>
        <w:t>средствах массовой информации.</w:t>
      </w:r>
    </w:p>
    <w:p w:rsidR="005D77F5" w:rsidRPr="00A61BCB" w:rsidRDefault="005D77F5" w:rsidP="00FA72F4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>Исполнение настоящего решения возложить на заместителя главы администрации по ЖКХ, строительству и городской инфраструктуре В.Е.Мельникова.</w:t>
      </w:r>
    </w:p>
    <w:p w:rsidR="005D77F5" w:rsidRPr="00A61BCB" w:rsidRDefault="005D77F5" w:rsidP="00A61BCB">
      <w:pPr>
        <w:numPr>
          <w:ilvl w:val="0"/>
          <w:numId w:val="20"/>
        </w:numPr>
        <w:tabs>
          <w:tab w:val="clear" w:pos="720"/>
          <w:tab w:val="num" w:pos="540"/>
        </w:tabs>
        <w:suppressAutoHyphens/>
        <w:ind w:left="540" w:hanging="540"/>
        <w:jc w:val="both"/>
        <w:rPr>
          <w:sz w:val="28"/>
          <w:szCs w:val="28"/>
        </w:rPr>
      </w:pPr>
      <w:r w:rsidRPr="00A61BCB">
        <w:rPr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5D77F5" w:rsidRPr="00A61BCB" w:rsidRDefault="005D77F5" w:rsidP="007167E0">
      <w:pPr>
        <w:pStyle w:val="ConsTitle"/>
        <w:widowControl/>
        <w:ind w:left="300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5D77F5" w:rsidRPr="00A61BCB" w:rsidRDefault="005D77F5" w:rsidP="00A61BCB">
      <w:pPr>
        <w:suppressAutoHyphens/>
        <w:jc w:val="both"/>
        <w:rPr>
          <w:sz w:val="28"/>
          <w:szCs w:val="28"/>
        </w:rPr>
      </w:pPr>
      <w:r w:rsidRPr="00A61BCB">
        <w:rPr>
          <w:sz w:val="28"/>
          <w:szCs w:val="28"/>
        </w:rPr>
        <w:t xml:space="preserve">Глава </w:t>
      </w:r>
    </w:p>
    <w:p w:rsidR="005D77F5" w:rsidRDefault="005D77F5" w:rsidP="00A61BCB">
      <w:pPr>
        <w:suppressAutoHyphens/>
        <w:jc w:val="both"/>
        <w:rPr>
          <w:sz w:val="28"/>
          <w:szCs w:val="28"/>
        </w:rPr>
      </w:pPr>
      <w:r w:rsidRPr="00A61BCB">
        <w:rPr>
          <w:sz w:val="28"/>
          <w:szCs w:val="28"/>
        </w:rPr>
        <w:t>МО «Кингисеппское городское поселение»                                    А.И. Невский</w:t>
      </w:r>
    </w:p>
    <w:p w:rsidR="005D77F5" w:rsidRDefault="005D77F5" w:rsidP="00A61BCB">
      <w:pPr>
        <w:suppressAutoHyphens/>
        <w:jc w:val="both"/>
        <w:rPr>
          <w:sz w:val="28"/>
          <w:szCs w:val="28"/>
        </w:rPr>
      </w:pPr>
    </w:p>
    <w:p w:rsidR="005D77F5" w:rsidRPr="005248A3" w:rsidRDefault="005D77F5" w:rsidP="00027BCB">
      <w:pPr>
        <w:jc w:val="right"/>
        <w:rPr>
          <w:b/>
          <w:bCs/>
        </w:rPr>
      </w:pPr>
      <w:r w:rsidRPr="005248A3">
        <w:rPr>
          <w:b/>
          <w:bCs/>
        </w:rPr>
        <w:t>Приложение</w:t>
      </w:r>
    </w:p>
    <w:p w:rsidR="005D77F5" w:rsidRPr="005248A3" w:rsidRDefault="005D77F5" w:rsidP="00027BCB">
      <w:pPr>
        <w:jc w:val="right"/>
      </w:pPr>
      <w:r w:rsidRPr="005248A3">
        <w:t>к решению Совета депутатов</w:t>
      </w:r>
    </w:p>
    <w:p w:rsidR="005D77F5" w:rsidRPr="005248A3" w:rsidRDefault="005D77F5" w:rsidP="00027BCB">
      <w:pPr>
        <w:jc w:val="right"/>
      </w:pPr>
      <w:r w:rsidRPr="005248A3">
        <w:t>МО «Кингисеппское городское поселение»</w:t>
      </w:r>
    </w:p>
    <w:p w:rsidR="005D77F5" w:rsidRPr="005248A3" w:rsidRDefault="005D77F5" w:rsidP="00027BCB">
      <w:pPr>
        <w:jc w:val="right"/>
        <w:rPr>
          <w:b/>
          <w:bCs/>
        </w:rPr>
      </w:pPr>
      <w:r w:rsidRPr="005248A3">
        <w:rPr>
          <w:b/>
          <w:bCs/>
        </w:rPr>
        <w:t xml:space="preserve">от  </w:t>
      </w:r>
      <w:r>
        <w:rPr>
          <w:b/>
          <w:bCs/>
        </w:rPr>
        <w:t>13 июля</w:t>
      </w:r>
      <w:r w:rsidRPr="005248A3">
        <w:rPr>
          <w:b/>
          <w:bCs/>
        </w:rPr>
        <w:t xml:space="preserve">  2010 г.   № </w:t>
      </w:r>
      <w:r>
        <w:rPr>
          <w:b/>
          <w:bCs/>
        </w:rPr>
        <w:t xml:space="preserve"> 177</w:t>
      </w:r>
    </w:p>
    <w:p w:rsidR="005D77F5" w:rsidRPr="00FA72F4" w:rsidRDefault="005D77F5" w:rsidP="00A61BCB">
      <w:pPr>
        <w:suppressAutoHyphens/>
        <w:jc w:val="both"/>
        <w:rPr>
          <w:sz w:val="16"/>
          <w:szCs w:val="16"/>
        </w:rPr>
      </w:pPr>
    </w:p>
    <w:p w:rsidR="005D77F5" w:rsidRDefault="005D77F5" w:rsidP="00027BCB">
      <w:pPr>
        <w:jc w:val="center"/>
        <w:rPr>
          <w:b/>
          <w:bCs/>
          <w:sz w:val="28"/>
          <w:szCs w:val="28"/>
        </w:rPr>
      </w:pPr>
      <w:r w:rsidRPr="0018076D">
        <w:rPr>
          <w:b/>
          <w:bCs/>
          <w:sz w:val="28"/>
          <w:szCs w:val="28"/>
        </w:rPr>
        <w:t>ИНФОРМАЦИЯ</w:t>
      </w:r>
    </w:p>
    <w:p w:rsidR="005D77F5" w:rsidRPr="00FA72F4" w:rsidRDefault="005D77F5" w:rsidP="00027BCB">
      <w:pPr>
        <w:jc w:val="center"/>
        <w:rPr>
          <w:sz w:val="16"/>
          <w:szCs w:val="16"/>
        </w:rPr>
      </w:pPr>
    </w:p>
    <w:p w:rsidR="005D77F5" w:rsidRDefault="005D77F5" w:rsidP="00027BCB">
      <w:pPr>
        <w:jc w:val="center"/>
        <w:rPr>
          <w:b/>
          <w:bCs/>
          <w:sz w:val="28"/>
          <w:szCs w:val="28"/>
        </w:rPr>
      </w:pPr>
      <w:r w:rsidRPr="0018076D">
        <w:rPr>
          <w:b/>
          <w:bCs/>
          <w:sz w:val="28"/>
          <w:szCs w:val="28"/>
        </w:rPr>
        <w:t xml:space="preserve">Проведение месячника по благоустройству </w:t>
      </w:r>
    </w:p>
    <w:p w:rsidR="005D77F5" w:rsidRPr="0018076D" w:rsidRDefault="005D77F5" w:rsidP="00027BC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 w:rsidRPr="0018076D">
        <w:rPr>
          <w:b/>
          <w:bCs/>
          <w:sz w:val="28"/>
          <w:szCs w:val="28"/>
        </w:rPr>
        <w:t>территории</w:t>
      </w:r>
      <w:r>
        <w:rPr>
          <w:b/>
          <w:bCs/>
          <w:sz w:val="28"/>
          <w:szCs w:val="28"/>
        </w:rPr>
        <w:t xml:space="preserve"> </w:t>
      </w:r>
      <w:r w:rsidRPr="0018076D">
        <w:rPr>
          <w:b/>
          <w:bCs/>
          <w:sz w:val="28"/>
          <w:szCs w:val="28"/>
        </w:rPr>
        <w:t>г. Кингисеппа в 2010г.</w:t>
      </w:r>
    </w:p>
    <w:p w:rsidR="005D77F5" w:rsidRPr="00FA72F4" w:rsidRDefault="005D77F5" w:rsidP="00027BCB">
      <w:pPr>
        <w:rPr>
          <w:sz w:val="16"/>
          <w:szCs w:val="16"/>
        </w:rPr>
      </w:pPr>
    </w:p>
    <w:p w:rsidR="005D77F5" w:rsidRPr="0018076D" w:rsidRDefault="005D77F5" w:rsidP="00027BCB">
      <w:pPr>
        <w:jc w:val="both"/>
        <w:rPr>
          <w:sz w:val="28"/>
          <w:szCs w:val="28"/>
        </w:rPr>
      </w:pPr>
      <w:r w:rsidRPr="0018076D">
        <w:rPr>
          <w:sz w:val="28"/>
          <w:szCs w:val="28"/>
        </w:rPr>
        <w:tab/>
        <w:t>В соответствии с решением Совета депутатов от 19.03.2010г.№</w:t>
      </w:r>
      <w:r>
        <w:rPr>
          <w:sz w:val="28"/>
          <w:szCs w:val="28"/>
        </w:rPr>
        <w:t xml:space="preserve"> </w:t>
      </w:r>
      <w:r w:rsidRPr="0018076D">
        <w:rPr>
          <w:sz w:val="28"/>
          <w:szCs w:val="28"/>
        </w:rPr>
        <w:t>99 «О проведении месячника по благоустройству на территории МО «Кингисеппское городское поселение» в 2010 году» в период с 12.04.2010</w:t>
      </w:r>
      <w:r>
        <w:rPr>
          <w:sz w:val="28"/>
          <w:szCs w:val="28"/>
        </w:rPr>
        <w:t xml:space="preserve"> </w:t>
      </w:r>
      <w:r w:rsidRPr="0018076D">
        <w:rPr>
          <w:sz w:val="28"/>
          <w:szCs w:val="28"/>
        </w:rPr>
        <w:t>г. по 07.05.2010г. проведены мероприятия по благоустройству территорий МО «Кин</w:t>
      </w:r>
      <w:r>
        <w:rPr>
          <w:sz w:val="28"/>
          <w:szCs w:val="28"/>
        </w:rPr>
        <w:t>гисеппское городское поселение»</w:t>
      </w:r>
      <w:r w:rsidRPr="001807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8076D">
        <w:rPr>
          <w:sz w:val="28"/>
          <w:szCs w:val="28"/>
        </w:rPr>
        <w:t>На основании распоряжения  Губернатора Ленинградской области от 16.04.2010г.№</w:t>
      </w:r>
      <w:r>
        <w:rPr>
          <w:sz w:val="28"/>
          <w:szCs w:val="28"/>
        </w:rPr>
        <w:t xml:space="preserve"> </w:t>
      </w:r>
      <w:r w:rsidRPr="0018076D">
        <w:rPr>
          <w:sz w:val="28"/>
          <w:szCs w:val="28"/>
        </w:rPr>
        <w:t>258-рг «О проведении экологической акции «Чистые города и населенные пункты» в Ленинградской области в апреле – мае 2010года» решением Совета депутатов от 14.05.2010г.</w:t>
      </w:r>
      <w:r>
        <w:rPr>
          <w:sz w:val="28"/>
          <w:szCs w:val="28"/>
        </w:rPr>
        <w:t xml:space="preserve"> № 131</w:t>
      </w:r>
      <w:r w:rsidRPr="00DE787F">
        <w:rPr>
          <w:sz w:val="28"/>
          <w:szCs w:val="28"/>
        </w:rPr>
        <w:t>, а также подготовкой гор</w:t>
      </w:r>
      <w:r w:rsidRPr="0018076D">
        <w:rPr>
          <w:sz w:val="28"/>
          <w:szCs w:val="28"/>
        </w:rPr>
        <w:t xml:space="preserve">ода к празднованию 83-й годовщины образования </w:t>
      </w:r>
      <w:r>
        <w:rPr>
          <w:sz w:val="28"/>
          <w:szCs w:val="28"/>
        </w:rPr>
        <w:t>Ленинградской области</w:t>
      </w:r>
      <w:r w:rsidRPr="0018076D">
        <w:rPr>
          <w:sz w:val="28"/>
          <w:szCs w:val="28"/>
        </w:rPr>
        <w:t>, сроки проведения были продлены до 28 мая 2010 год.</w:t>
      </w:r>
    </w:p>
    <w:p w:rsidR="005D77F5" w:rsidRPr="0018076D" w:rsidRDefault="005D77F5" w:rsidP="00027BCB">
      <w:pPr>
        <w:ind w:firstLine="708"/>
        <w:jc w:val="both"/>
        <w:rPr>
          <w:sz w:val="28"/>
          <w:szCs w:val="28"/>
        </w:rPr>
      </w:pPr>
      <w:r w:rsidRPr="0018076D">
        <w:rPr>
          <w:sz w:val="28"/>
          <w:szCs w:val="28"/>
        </w:rPr>
        <w:t>Обязанности по координации действий в период месячника благоустройства были возложены в соответствии с постановлением администрации МО «Кингисеппское городское поселение» от 02.04.2010 г. №</w:t>
      </w:r>
      <w:r>
        <w:rPr>
          <w:sz w:val="28"/>
          <w:szCs w:val="28"/>
        </w:rPr>
        <w:t xml:space="preserve"> </w:t>
      </w:r>
      <w:r w:rsidRPr="0018076D">
        <w:rPr>
          <w:sz w:val="28"/>
          <w:szCs w:val="28"/>
        </w:rPr>
        <w:t xml:space="preserve">418 на МУ «Служба заказчика». </w:t>
      </w:r>
    </w:p>
    <w:p w:rsidR="005D77F5" w:rsidRPr="0018076D" w:rsidRDefault="005D77F5" w:rsidP="00027BCB">
      <w:pPr>
        <w:ind w:firstLine="708"/>
        <w:jc w:val="both"/>
        <w:rPr>
          <w:sz w:val="28"/>
          <w:szCs w:val="28"/>
        </w:rPr>
      </w:pPr>
      <w:r w:rsidRPr="0018076D">
        <w:rPr>
          <w:sz w:val="28"/>
          <w:szCs w:val="28"/>
        </w:rPr>
        <w:t>Более 250 организаций приняли участие в месячнике благоустройства города. Активное участие в мероприятиях принял комитет по образованию АМО «Кингисеппский муниципальный район» с подведомственными ему учреждениями, 6 вузов и лицеев.</w:t>
      </w:r>
    </w:p>
    <w:p w:rsidR="005D77F5" w:rsidRPr="0018076D" w:rsidRDefault="005D77F5" w:rsidP="00027BCB">
      <w:pPr>
        <w:ind w:firstLine="426"/>
        <w:jc w:val="both"/>
        <w:rPr>
          <w:sz w:val="28"/>
          <w:szCs w:val="28"/>
        </w:rPr>
      </w:pPr>
      <w:r w:rsidRPr="0018076D">
        <w:rPr>
          <w:sz w:val="28"/>
          <w:szCs w:val="28"/>
        </w:rPr>
        <w:t>За время проведения работ в рамках месячника по благоустройству городских территорий были выполнены: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Санитарная уборка территорий города - 620000 м</w:t>
      </w:r>
      <w:r w:rsidRPr="00DE787F">
        <w:rPr>
          <w:sz w:val="28"/>
          <w:szCs w:val="28"/>
          <w:vertAlign w:val="superscript"/>
        </w:rPr>
        <w:t>2</w:t>
      </w:r>
      <w:r w:rsidRPr="0018076D">
        <w:rPr>
          <w:sz w:val="28"/>
          <w:szCs w:val="28"/>
        </w:rPr>
        <w:t>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Формирование крон деревьев, спиливание аварийно-опасных деревьев.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Ремонт скамеек в количестве 150 шт.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Ликвидированы несанкционированные свалки ТБО в количестве 32 шт., в объеме 1039м</w:t>
      </w:r>
      <w:r w:rsidRPr="00DE787F">
        <w:rPr>
          <w:sz w:val="28"/>
          <w:szCs w:val="28"/>
          <w:vertAlign w:val="superscript"/>
        </w:rPr>
        <w:t>3</w:t>
      </w:r>
      <w:r w:rsidRPr="0018076D">
        <w:rPr>
          <w:sz w:val="28"/>
          <w:szCs w:val="28"/>
        </w:rPr>
        <w:t>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Посадка цветов в количестве 36800 шт.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Ремонт асфальто-бетонного покрытия дорог - 425 м</w:t>
      </w:r>
      <w:r w:rsidRPr="00DE787F">
        <w:rPr>
          <w:sz w:val="28"/>
          <w:szCs w:val="28"/>
          <w:vertAlign w:val="superscript"/>
        </w:rPr>
        <w:t>2</w:t>
      </w:r>
      <w:r w:rsidRPr="0018076D">
        <w:rPr>
          <w:sz w:val="28"/>
          <w:szCs w:val="28"/>
        </w:rPr>
        <w:t xml:space="preserve"> (выборочный ремонт Восстановлено и отремонтировано детских и спортивных площадок, других малых архитектурных форм в количестве 75 шт.</w:t>
      </w:r>
    </w:p>
    <w:p w:rsidR="005D77F5" w:rsidRPr="0018076D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Приве</w:t>
      </w:r>
      <w:r w:rsidRPr="0018076D">
        <w:rPr>
          <w:sz w:val="28"/>
          <w:szCs w:val="28"/>
        </w:rPr>
        <w:t>дены в порядок 8 воинских памятников и мемориалов.</w:t>
      </w:r>
    </w:p>
    <w:p w:rsidR="005D77F5" w:rsidRDefault="005D77F5" w:rsidP="00027BCB">
      <w:pPr>
        <w:numPr>
          <w:ilvl w:val="0"/>
          <w:numId w:val="24"/>
        </w:numPr>
        <w:jc w:val="both"/>
        <w:rPr>
          <w:sz w:val="28"/>
          <w:szCs w:val="28"/>
        </w:rPr>
      </w:pPr>
      <w:r w:rsidRPr="0018076D">
        <w:rPr>
          <w:sz w:val="28"/>
          <w:szCs w:val="28"/>
        </w:rPr>
        <w:t>Завезено по заявкам жителей для оформления газонов и клумб на придомовых территориях МКД 147 м</w:t>
      </w:r>
      <w:r w:rsidRPr="002574C2">
        <w:rPr>
          <w:sz w:val="28"/>
          <w:szCs w:val="28"/>
          <w:vertAlign w:val="superscript"/>
        </w:rPr>
        <w:t>3</w:t>
      </w:r>
      <w:r w:rsidRPr="0018076D">
        <w:rPr>
          <w:sz w:val="28"/>
          <w:szCs w:val="28"/>
        </w:rPr>
        <w:t xml:space="preserve"> грунта.</w:t>
      </w:r>
    </w:p>
    <w:p w:rsidR="005D77F5" w:rsidRPr="00A61BCB" w:rsidRDefault="005D77F5" w:rsidP="00FA72F4">
      <w:pPr>
        <w:ind w:firstLine="708"/>
        <w:jc w:val="both"/>
        <w:rPr>
          <w:sz w:val="28"/>
          <w:szCs w:val="28"/>
        </w:rPr>
      </w:pPr>
      <w:r w:rsidRPr="0018076D">
        <w:rPr>
          <w:sz w:val="28"/>
          <w:szCs w:val="28"/>
        </w:rPr>
        <w:t>В целом, месячник по благоустройству городских территорий прошел удовлетворительно. Цели, поставленные оргкомитетом месячника перед его проведением, достигнуты. Силами работников предприятий и организаций города, частных предпринимателей и жителей многоквартирных домов выполнен большой объем работ по очистке территорий города от мусора по его благоустройству. В результате городские территории, памятные и мемориальные места, парковые зоны отдыха и придомовые территории были, в основном, подготовлены к празднованию Дня Победы, Дня города и 83-й годовщины образования Ленинградской  области.</w:t>
      </w:r>
    </w:p>
    <w:sectPr w:rsidR="005D77F5" w:rsidRPr="00A61BCB" w:rsidSect="00FA72F4">
      <w:pgSz w:w="11906" w:h="16838"/>
      <w:pgMar w:top="36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6411"/>
    <w:multiLevelType w:val="hybridMultilevel"/>
    <w:tmpl w:val="5A526762"/>
    <w:lvl w:ilvl="0" w:tplc="04190001">
      <w:start w:val="1"/>
      <w:numFmt w:val="bullet"/>
      <w:lvlText w:val=""/>
      <w:lvlJc w:val="left"/>
      <w:pPr>
        <w:ind w:left="265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09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81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25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97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415" w:hanging="360"/>
      </w:pPr>
      <w:rPr>
        <w:rFonts w:ascii="Wingdings" w:hAnsi="Wingdings" w:cs="Wingdings" w:hint="default"/>
      </w:rPr>
    </w:lvl>
  </w:abstractNum>
  <w:abstractNum w:abstractNumId="1">
    <w:nsid w:val="082B16BB"/>
    <w:multiLevelType w:val="hybridMultilevel"/>
    <w:tmpl w:val="73142778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  <w:lvl w:ilvl="1" w:tplc="A496824E">
      <w:numFmt w:val="bullet"/>
      <w:lvlText w:val="-"/>
      <w:lvlJc w:val="left"/>
      <w:pPr>
        <w:tabs>
          <w:tab w:val="num" w:pos="2856"/>
        </w:tabs>
        <w:ind w:left="2856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A36F9E"/>
    <w:multiLevelType w:val="hybridMultilevel"/>
    <w:tmpl w:val="959E4EBA"/>
    <w:lvl w:ilvl="0" w:tplc="CBD66EAE">
      <w:start w:val="5"/>
      <w:numFmt w:val="decimal"/>
      <w:lvlText w:val="%1."/>
      <w:lvlJc w:val="left"/>
      <w:pPr>
        <w:tabs>
          <w:tab w:val="num" w:pos="1140"/>
        </w:tabs>
        <w:ind w:left="1140" w:hanging="68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3">
    <w:nsid w:val="28BC6F5B"/>
    <w:multiLevelType w:val="hybridMultilevel"/>
    <w:tmpl w:val="1ED400F2"/>
    <w:lvl w:ilvl="0" w:tplc="4802FFC0">
      <w:start w:val="7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4">
    <w:nsid w:val="2BB32DBA"/>
    <w:multiLevelType w:val="hybridMultilevel"/>
    <w:tmpl w:val="E22AECAC"/>
    <w:lvl w:ilvl="0" w:tplc="19A05C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316C4B55"/>
    <w:multiLevelType w:val="hybridMultilevel"/>
    <w:tmpl w:val="455687D0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cs="Symbol" w:hint="default"/>
      </w:rPr>
    </w:lvl>
    <w:lvl w:ilvl="1" w:tplc="D5C8DC80">
      <w:start w:val="6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24D6F20"/>
    <w:multiLevelType w:val="hybridMultilevel"/>
    <w:tmpl w:val="C3BCB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38063B4"/>
    <w:multiLevelType w:val="hybridMultilevel"/>
    <w:tmpl w:val="894CAA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E124AA"/>
    <w:multiLevelType w:val="multilevel"/>
    <w:tmpl w:val="E1E00C1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9">
    <w:nsid w:val="4DD4114F"/>
    <w:multiLevelType w:val="hybridMultilevel"/>
    <w:tmpl w:val="C1AC863A"/>
    <w:lvl w:ilvl="0" w:tplc="19E008BE">
      <w:start w:val="4"/>
      <w:numFmt w:val="decimal"/>
      <w:lvlText w:val="%1."/>
      <w:lvlJc w:val="left"/>
      <w:pPr>
        <w:tabs>
          <w:tab w:val="num" w:pos="1140"/>
        </w:tabs>
        <w:ind w:left="1140" w:hanging="6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4F62EDC"/>
    <w:multiLevelType w:val="hybridMultilevel"/>
    <w:tmpl w:val="D5DA9F1A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9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0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38" w:hanging="360"/>
      </w:pPr>
      <w:rPr>
        <w:rFonts w:ascii="Wingdings" w:hAnsi="Wingdings" w:cs="Wingdings" w:hint="default"/>
      </w:rPr>
    </w:lvl>
  </w:abstractNum>
  <w:abstractNum w:abstractNumId="11">
    <w:nsid w:val="556E230B"/>
    <w:multiLevelType w:val="hybridMultilevel"/>
    <w:tmpl w:val="27BE23E6"/>
    <w:lvl w:ilvl="0" w:tplc="52EA73A6">
      <w:start w:val="7"/>
      <w:numFmt w:val="decimal"/>
      <w:lvlText w:val="%1."/>
      <w:lvlJc w:val="left"/>
      <w:pPr>
        <w:tabs>
          <w:tab w:val="num" w:pos="1140"/>
        </w:tabs>
        <w:ind w:left="114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56DA2BB8"/>
    <w:multiLevelType w:val="hybridMultilevel"/>
    <w:tmpl w:val="EFC4F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B4A6182"/>
    <w:multiLevelType w:val="hybridMultilevel"/>
    <w:tmpl w:val="2382A0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2E0DF1"/>
    <w:multiLevelType w:val="hybridMultilevel"/>
    <w:tmpl w:val="1876A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D3E6A5F"/>
    <w:multiLevelType w:val="hybridMultilevel"/>
    <w:tmpl w:val="11F2DC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DD04D9B"/>
    <w:multiLevelType w:val="hybridMultilevel"/>
    <w:tmpl w:val="DA00B01A"/>
    <w:lvl w:ilvl="0" w:tplc="04190001">
      <w:start w:val="1"/>
      <w:numFmt w:val="bullet"/>
      <w:lvlText w:val=""/>
      <w:lvlJc w:val="left"/>
      <w:pPr>
        <w:ind w:left="190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34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06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50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22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65" w:hanging="360"/>
      </w:pPr>
      <w:rPr>
        <w:rFonts w:ascii="Wingdings" w:hAnsi="Wingdings" w:cs="Wingdings" w:hint="default"/>
      </w:rPr>
    </w:lvl>
  </w:abstractNum>
  <w:abstractNum w:abstractNumId="17">
    <w:nsid w:val="5E145FC6"/>
    <w:multiLevelType w:val="hybridMultilevel"/>
    <w:tmpl w:val="6EF04DDC"/>
    <w:lvl w:ilvl="0" w:tplc="FA180E56">
      <w:start w:val="5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8">
    <w:nsid w:val="5FBF6907"/>
    <w:multiLevelType w:val="hybridMultilevel"/>
    <w:tmpl w:val="FBBE42FA"/>
    <w:lvl w:ilvl="0" w:tplc="FB1E67F8">
      <w:start w:val="2"/>
      <w:numFmt w:val="decimal"/>
      <w:lvlText w:val="%1."/>
      <w:lvlJc w:val="left"/>
      <w:pPr>
        <w:tabs>
          <w:tab w:val="num" w:pos="1335"/>
        </w:tabs>
        <w:ind w:left="1335" w:hanging="645"/>
      </w:pPr>
      <w:rPr>
        <w:rFonts w:hint="default"/>
      </w:rPr>
    </w:lvl>
    <w:lvl w:ilvl="1" w:tplc="F8A6B10C">
      <w:numFmt w:val="none"/>
      <w:lvlText w:val=""/>
      <w:lvlJc w:val="left"/>
      <w:pPr>
        <w:tabs>
          <w:tab w:val="num" w:pos="360"/>
        </w:tabs>
      </w:pPr>
    </w:lvl>
    <w:lvl w:ilvl="2" w:tplc="B5BC8A80">
      <w:numFmt w:val="none"/>
      <w:lvlText w:val=""/>
      <w:lvlJc w:val="left"/>
      <w:pPr>
        <w:tabs>
          <w:tab w:val="num" w:pos="360"/>
        </w:tabs>
      </w:pPr>
    </w:lvl>
    <w:lvl w:ilvl="3" w:tplc="E9782784">
      <w:numFmt w:val="none"/>
      <w:lvlText w:val=""/>
      <w:lvlJc w:val="left"/>
      <w:pPr>
        <w:tabs>
          <w:tab w:val="num" w:pos="360"/>
        </w:tabs>
      </w:pPr>
    </w:lvl>
    <w:lvl w:ilvl="4" w:tplc="7B723134">
      <w:numFmt w:val="none"/>
      <w:lvlText w:val=""/>
      <w:lvlJc w:val="left"/>
      <w:pPr>
        <w:tabs>
          <w:tab w:val="num" w:pos="360"/>
        </w:tabs>
      </w:pPr>
    </w:lvl>
    <w:lvl w:ilvl="5" w:tplc="F71A6426">
      <w:numFmt w:val="none"/>
      <w:lvlText w:val=""/>
      <w:lvlJc w:val="left"/>
      <w:pPr>
        <w:tabs>
          <w:tab w:val="num" w:pos="360"/>
        </w:tabs>
      </w:pPr>
    </w:lvl>
    <w:lvl w:ilvl="6" w:tplc="6180EC8C">
      <w:numFmt w:val="none"/>
      <w:lvlText w:val=""/>
      <w:lvlJc w:val="left"/>
      <w:pPr>
        <w:tabs>
          <w:tab w:val="num" w:pos="360"/>
        </w:tabs>
      </w:pPr>
    </w:lvl>
    <w:lvl w:ilvl="7" w:tplc="5B3A58B2">
      <w:numFmt w:val="none"/>
      <w:lvlText w:val=""/>
      <w:lvlJc w:val="left"/>
      <w:pPr>
        <w:tabs>
          <w:tab w:val="num" w:pos="360"/>
        </w:tabs>
      </w:pPr>
    </w:lvl>
    <w:lvl w:ilvl="8" w:tplc="FD32150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66EF2BF1"/>
    <w:multiLevelType w:val="hybridMultilevel"/>
    <w:tmpl w:val="F8C2F08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6B9035F3"/>
    <w:multiLevelType w:val="hybridMultilevel"/>
    <w:tmpl w:val="ADFE62A0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4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0" w:hanging="360"/>
      </w:pPr>
      <w:rPr>
        <w:rFonts w:ascii="Wingdings" w:hAnsi="Wingdings" w:cs="Wingdings" w:hint="default"/>
      </w:rPr>
    </w:lvl>
  </w:abstractNum>
  <w:abstractNum w:abstractNumId="21">
    <w:nsid w:val="7009530E"/>
    <w:multiLevelType w:val="hybridMultilevel"/>
    <w:tmpl w:val="F2F40FBA"/>
    <w:lvl w:ilvl="0" w:tplc="BBA2B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4B61EF"/>
    <w:multiLevelType w:val="multilevel"/>
    <w:tmpl w:val="E1E00C1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06"/>
        </w:tabs>
        <w:ind w:left="90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num w:numId="1">
    <w:abstractNumId w:val="18"/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1"/>
  </w:num>
  <w:num w:numId="6">
    <w:abstractNumId w:val="2"/>
  </w:num>
  <w:num w:numId="7">
    <w:abstractNumId w:val="17"/>
  </w:num>
  <w:num w:numId="8">
    <w:abstractNumId w:val="3"/>
  </w:num>
  <w:num w:numId="9">
    <w:abstractNumId w:val="8"/>
  </w:num>
  <w:num w:numId="10">
    <w:abstractNumId w:val="1"/>
  </w:num>
  <w:num w:numId="11">
    <w:abstractNumId w:val="15"/>
  </w:num>
  <w:num w:numId="12">
    <w:abstractNumId w:val="0"/>
  </w:num>
  <w:num w:numId="13">
    <w:abstractNumId w:val="14"/>
  </w:num>
  <w:num w:numId="14">
    <w:abstractNumId w:val="20"/>
  </w:num>
  <w:num w:numId="15">
    <w:abstractNumId w:val="16"/>
  </w:num>
  <w:num w:numId="16">
    <w:abstractNumId w:val="6"/>
  </w:num>
  <w:num w:numId="17">
    <w:abstractNumId w:val="10"/>
  </w:num>
  <w:num w:numId="18">
    <w:abstractNumId w:val="22"/>
  </w:num>
  <w:num w:numId="19">
    <w:abstractNumId w:val="4"/>
  </w:num>
  <w:num w:numId="20">
    <w:abstractNumId w:val="21"/>
  </w:num>
  <w:num w:numId="21">
    <w:abstractNumId w:val="12"/>
  </w:num>
  <w:num w:numId="22">
    <w:abstractNumId w:val="7"/>
  </w:num>
  <w:num w:numId="23">
    <w:abstractNumId w:val="13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502"/>
    <w:rsid w:val="00010663"/>
    <w:rsid w:val="00027BCB"/>
    <w:rsid w:val="00044EC7"/>
    <w:rsid w:val="000966EF"/>
    <w:rsid w:val="000B306A"/>
    <w:rsid w:val="00104FC3"/>
    <w:rsid w:val="00177859"/>
    <w:rsid w:val="0018076D"/>
    <w:rsid w:val="001A3953"/>
    <w:rsid w:val="001E361F"/>
    <w:rsid w:val="001E4917"/>
    <w:rsid w:val="001E6F3B"/>
    <w:rsid w:val="0024669D"/>
    <w:rsid w:val="002574C2"/>
    <w:rsid w:val="002E4658"/>
    <w:rsid w:val="00351D2E"/>
    <w:rsid w:val="004160FB"/>
    <w:rsid w:val="0046188A"/>
    <w:rsid w:val="004940A2"/>
    <w:rsid w:val="004D6D51"/>
    <w:rsid w:val="004F18E1"/>
    <w:rsid w:val="005248A3"/>
    <w:rsid w:val="0052506A"/>
    <w:rsid w:val="005572B1"/>
    <w:rsid w:val="00597502"/>
    <w:rsid w:val="005D77F5"/>
    <w:rsid w:val="00605622"/>
    <w:rsid w:val="006554B9"/>
    <w:rsid w:val="006921EE"/>
    <w:rsid w:val="006D61CC"/>
    <w:rsid w:val="006E6DC2"/>
    <w:rsid w:val="006F4DDA"/>
    <w:rsid w:val="007167E0"/>
    <w:rsid w:val="00721CB0"/>
    <w:rsid w:val="00726189"/>
    <w:rsid w:val="0076195A"/>
    <w:rsid w:val="007A199F"/>
    <w:rsid w:val="008669B4"/>
    <w:rsid w:val="00882011"/>
    <w:rsid w:val="008A2C72"/>
    <w:rsid w:val="008B2DF9"/>
    <w:rsid w:val="008B6C00"/>
    <w:rsid w:val="008E3863"/>
    <w:rsid w:val="00901E30"/>
    <w:rsid w:val="009131E8"/>
    <w:rsid w:val="00946BA7"/>
    <w:rsid w:val="009A2FC7"/>
    <w:rsid w:val="009B42ED"/>
    <w:rsid w:val="00A01642"/>
    <w:rsid w:val="00A23865"/>
    <w:rsid w:val="00A61BCB"/>
    <w:rsid w:val="00A83E87"/>
    <w:rsid w:val="00A8766D"/>
    <w:rsid w:val="00AE0917"/>
    <w:rsid w:val="00B807CB"/>
    <w:rsid w:val="00BB7B50"/>
    <w:rsid w:val="00BE1F83"/>
    <w:rsid w:val="00BE6817"/>
    <w:rsid w:val="00BE7FF2"/>
    <w:rsid w:val="00C26969"/>
    <w:rsid w:val="00C6100C"/>
    <w:rsid w:val="00D47201"/>
    <w:rsid w:val="00D74CFE"/>
    <w:rsid w:val="00D94C44"/>
    <w:rsid w:val="00DC46D3"/>
    <w:rsid w:val="00DE787F"/>
    <w:rsid w:val="00DF4605"/>
    <w:rsid w:val="00E41B22"/>
    <w:rsid w:val="00E63252"/>
    <w:rsid w:val="00E641C5"/>
    <w:rsid w:val="00F25392"/>
    <w:rsid w:val="00F630E8"/>
    <w:rsid w:val="00FA72F4"/>
    <w:rsid w:val="00FC73EA"/>
    <w:rsid w:val="00FD5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D3"/>
    <w:rPr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56D3"/>
    <w:pPr>
      <w:keepNext/>
      <w:widowControl w:val="0"/>
      <w:shd w:val="clear" w:color="auto" w:fill="FFFFFF"/>
      <w:spacing w:after="34" w:line="298" w:lineRule="exact"/>
      <w:ind w:left="754"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FD56D3"/>
    <w:pPr>
      <w:keepNext/>
      <w:widowControl w:val="0"/>
      <w:shd w:val="clear" w:color="auto" w:fill="FFFFFF"/>
      <w:spacing w:line="274" w:lineRule="exact"/>
      <w:ind w:right="43"/>
      <w:outlineLvl w:val="2"/>
    </w:pPr>
    <w:rPr>
      <w:b/>
      <w:bCs/>
      <w:color w:val="000000"/>
      <w:spacing w:val="-4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FD56D3"/>
    <w:pPr>
      <w:widowControl w:val="0"/>
      <w:shd w:val="clear" w:color="auto" w:fill="FFFFFF"/>
      <w:tabs>
        <w:tab w:val="left" w:pos="1246"/>
      </w:tabs>
      <w:spacing w:line="298" w:lineRule="exact"/>
      <w:ind w:left="-426" w:firstLine="426"/>
    </w:pPr>
    <w:rPr>
      <w:color w:val="000000"/>
      <w:spacing w:val="6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0"/>
      <w:szCs w:val="20"/>
    </w:rPr>
  </w:style>
  <w:style w:type="paragraph" w:customStyle="1" w:styleId="ConsTitle">
    <w:name w:val="ConsTitle"/>
    <w:uiPriority w:val="99"/>
    <w:rsid w:val="00FD56D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30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0B306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0"/>
      <w:szCs w:val="20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F25392"/>
    <w:rPr>
      <w:b/>
      <w:bCs/>
      <w:color w:val="000000"/>
      <w:spacing w:val="-4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E09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113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3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686</Words>
  <Characters>3914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13 июля 2010 года   №  177</dc:title>
  <dc:subject/>
  <dc:creator>User</dc:creator>
  <cp:keywords/>
  <dc:description/>
  <cp:lastModifiedBy>User</cp:lastModifiedBy>
  <cp:revision>2</cp:revision>
  <cp:lastPrinted>2010-06-30T13:08:00Z</cp:lastPrinted>
  <dcterms:created xsi:type="dcterms:W3CDTF">2010-07-15T11:30:00Z</dcterms:created>
  <dcterms:modified xsi:type="dcterms:W3CDTF">2010-07-15T11:30:00Z</dcterms:modified>
</cp:coreProperties>
</file>