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74E" w:rsidRDefault="0036474E" w:rsidP="006243E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36474E" w:rsidRDefault="0036474E" w:rsidP="006243EE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36474E" w:rsidRDefault="0036474E" w:rsidP="006243EE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36474E" w:rsidRDefault="0036474E" w:rsidP="006243EE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36474E" w:rsidRDefault="0036474E" w:rsidP="006243EE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36474E" w:rsidRDefault="0036474E" w:rsidP="006243EE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36474E" w:rsidRDefault="0036474E" w:rsidP="006243E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36474E" w:rsidRDefault="0036474E" w:rsidP="006243EE">
      <w:pPr>
        <w:jc w:val="center"/>
        <w:rPr>
          <w:b/>
          <w:bCs/>
          <w:sz w:val="28"/>
          <w:szCs w:val="28"/>
        </w:rPr>
      </w:pPr>
    </w:p>
    <w:p w:rsidR="0036474E" w:rsidRDefault="0036474E" w:rsidP="006243E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36474E" w:rsidRPr="00EA6D2E" w:rsidRDefault="0036474E" w:rsidP="006243EE">
      <w:pPr>
        <w:jc w:val="center"/>
        <w:rPr>
          <w:b/>
          <w:bCs/>
          <w:sz w:val="28"/>
          <w:szCs w:val="28"/>
        </w:rPr>
      </w:pPr>
    </w:p>
    <w:p w:rsidR="0036474E" w:rsidRPr="007B7E7B" w:rsidRDefault="0036474E" w:rsidP="00E30665">
      <w:pPr>
        <w:suppressAutoHyphens/>
        <w:rPr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173</w:t>
      </w:r>
    </w:p>
    <w:p w:rsidR="0036474E" w:rsidRPr="00732D74" w:rsidRDefault="0036474E" w:rsidP="00E30665">
      <w:pPr>
        <w:jc w:val="both"/>
        <w:rPr>
          <w:sz w:val="28"/>
          <w:szCs w:val="28"/>
        </w:rPr>
      </w:pPr>
    </w:p>
    <w:p w:rsidR="0036474E" w:rsidRDefault="0036474E" w:rsidP="00E3066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результатах работы в 1 полугодии 2010 года </w:t>
      </w:r>
    </w:p>
    <w:p w:rsidR="0036474E" w:rsidRPr="000B38A7" w:rsidRDefault="0036474E" w:rsidP="00E30665">
      <w:pPr>
        <w:rPr>
          <w:b/>
          <w:bCs/>
          <w:sz w:val="28"/>
          <w:szCs w:val="28"/>
        </w:rPr>
      </w:pPr>
      <w:r w:rsidRPr="000B38A7">
        <w:rPr>
          <w:b/>
          <w:bCs/>
          <w:sz w:val="28"/>
          <w:szCs w:val="28"/>
        </w:rPr>
        <w:t>ОУУМ ОВД по Кингисеппскому району ЛО</w:t>
      </w:r>
    </w:p>
    <w:p w:rsidR="0036474E" w:rsidRDefault="0036474E" w:rsidP="00E3066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административных участках расположенных </w:t>
      </w:r>
    </w:p>
    <w:p w:rsidR="0036474E" w:rsidRPr="006D50BC" w:rsidRDefault="0036474E" w:rsidP="00E3066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территории МО "Кингисеппское городское поселение"</w:t>
      </w:r>
    </w:p>
    <w:p w:rsidR="0036474E" w:rsidRPr="003853BF" w:rsidRDefault="0036474E" w:rsidP="00E30665">
      <w:pPr>
        <w:rPr>
          <w:b/>
          <w:bCs/>
        </w:rPr>
      </w:pPr>
    </w:p>
    <w:p w:rsidR="0036474E" w:rsidRPr="00801FBB" w:rsidRDefault="0036474E" w:rsidP="00801FBB">
      <w:pPr>
        <w:ind w:firstLine="708"/>
        <w:jc w:val="both"/>
        <w:rPr>
          <w:sz w:val="28"/>
          <w:szCs w:val="28"/>
        </w:rPr>
      </w:pPr>
      <w:r w:rsidRPr="000B38A7">
        <w:rPr>
          <w:sz w:val="28"/>
          <w:szCs w:val="28"/>
        </w:rPr>
        <w:t>Заслушав и обсудив информацию Перепонова А.В., и. о. начальника ОУУМ ОВД по Кингисеппскому району ЛО о результатах работы в 1</w:t>
      </w:r>
      <w:r w:rsidRPr="00801FBB">
        <w:rPr>
          <w:sz w:val="28"/>
          <w:szCs w:val="28"/>
        </w:rPr>
        <w:t xml:space="preserve"> полугодии 2010 года на административных участках расположенных на территории МО "Кингисеппское городское поселение",</w:t>
      </w:r>
    </w:p>
    <w:p w:rsidR="0036474E" w:rsidRPr="004609F8" w:rsidRDefault="0036474E" w:rsidP="00E30665">
      <w:pPr>
        <w:jc w:val="both"/>
        <w:rPr>
          <w:sz w:val="28"/>
          <w:szCs w:val="28"/>
        </w:rPr>
      </w:pPr>
      <w:r w:rsidRPr="004609F8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МО</w:t>
      </w:r>
      <w:r w:rsidRPr="004609F8">
        <w:rPr>
          <w:sz w:val="28"/>
          <w:szCs w:val="28"/>
        </w:rPr>
        <w:t xml:space="preserve"> «Кин</w:t>
      </w:r>
      <w:r>
        <w:rPr>
          <w:sz w:val="28"/>
          <w:szCs w:val="28"/>
        </w:rPr>
        <w:t>гисеппское городское поселение»</w:t>
      </w:r>
    </w:p>
    <w:p w:rsidR="0036474E" w:rsidRPr="004609F8" w:rsidRDefault="0036474E" w:rsidP="00E30665">
      <w:pPr>
        <w:tabs>
          <w:tab w:val="left" w:pos="991"/>
        </w:tabs>
        <w:jc w:val="both"/>
        <w:rPr>
          <w:sz w:val="28"/>
          <w:szCs w:val="28"/>
        </w:rPr>
      </w:pPr>
    </w:p>
    <w:p w:rsidR="0036474E" w:rsidRPr="00912221" w:rsidRDefault="0036474E" w:rsidP="00E30665">
      <w:pPr>
        <w:suppressAutoHyphens/>
        <w:jc w:val="both"/>
        <w:rPr>
          <w:b/>
          <w:bCs/>
          <w:sz w:val="28"/>
          <w:szCs w:val="28"/>
        </w:rPr>
      </w:pPr>
      <w:r w:rsidRPr="00912221">
        <w:rPr>
          <w:b/>
          <w:bCs/>
          <w:sz w:val="28"/>
          <w:szCs w:val="28"/>
        </w:rPr>
        <w:t>Р Е Ш И Л:</w:t>
      </w:r>
    </w:p>
    <w:p w:rsidR="0036474E" w:rsidRPr="004609F8" w:rsidRDefault="0036474E" w:rsidP="00E30665">
      <w:pPr>
        <w:jc w:val="both"/>
        <w:rPr>
          <w:sz w:val="28"/>
          <w:szCs w:val="28"/>
        </w:rPr>
      </w:pPr>
    </w:p>
    <w:p w:rsidR="0036474E" w:rsidRDefault="0036474E" w:rsidP="007E781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о</w:t>
      </w:r>
      <w:r w:rsidRPr="009515E3">
        <w:rPr>
          <w:sz w:val="28"/>
          <w:szCs w:val="28"/>
        </w:rPr>
        <w:t xml:space="preserve"> </w:t>
      </w:r>
      <w:r w:rsidRPr="00801FBB">
        <w:rPr>
          <w:sz w:val="28"/>
          <w:szCs w:val="28"/>
        </w:rPr>
        <w:t xml:space="preserve">результатах работы </w:t>
      </w:r>
      <w:r>
        <w:rPr>
          <w:sz w:val="28"/>
          <w:szCs w:val="28"/>
        </w:rPr>
        <w:t xml:space="preserve">ОУУМ ОВД по Кингисеппскому району ЛО </w:t>
      </w:r>
      <w:r w:rsidRPr="00801FBB">
        <w:rPr>
          <w:sz w:val="28"/>
          <w:szCs w:val="28"/>
        </w:rPr>
        <w:t>в 1 полугодии 2010 года на административных участках расположенных на территории МО "Кингисеппское городское поселение"</w:t>
      </w:r>
      <w:r>
        <w:rPr>
          <w:sz w:val="28"/>
          <w:szCs w:val="28"/>
        </w:rPr>
        <w:t xml:space="preserve"> </w:t>
      </w:r>
      <w:r w:rsidRPr="009515E3">
        <w:rPr>
          <w:sz w:val="28"/>
          <w:szCs w:val="28"/>
        </w:rPr>
        <w:t>принять к сведению</w:t>
      </w:r>
      <w:r>
        <w:rPr>
          <w:sz w:val="28"/>
          <w:szCs w:val="28"/>
        </w:rPr>
        <w:t>.</w:t>
      </w:r>
    </w:p>
    <w:p w:rsidR="0036474E" w:rsidRPr="00290CE0" w:rsidRDefault="0036474E" w:rsidP="000B38A7">
      <w:pPr>
        <w:jc w:val="both"/>
        <w:rPr>
          <w:sz w:val="16"/>
          <w:szCs w:val="16"/>
        </w:rPr>
      </w:pPr>
    </w:p>
    <w:p w:rsidR="0036474E" w:rsidRDefault="0036474E" w:rsidP="007E781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sz w:val="28"/>
          <w:szCs w:val="28"/>
        </w:rPr>
      </w:pPr>
      <w:r w:rsidRPr="00CE2D97">
        <w:rPr>
          <w:sz w:val="28"/>
          <w:szCs w:val="28"/>
        </w:rPr>
        <w:t xml:space="preserve">Поручить администрации МО «Кингисеппское городское поселение» </w:t>
      </w:r>
      <w:r>
        <w:rPr>
          <w:sz w:val="28"/>
          <w:szCs w:val="28"/>
        </w:rPr>
        <w:t>предусмотреть</w:t>
      </w:r>
      <w:r w:rsidRPr="00CE2D97">
        <w:rPr>
          <w:sz w:val="28"/>
          <w:szCs w:val="28"/>
        </w:rPr>
        <w:t xml:space="preserve"> денежные средства</w:t>
      </w:r>
      <w:r>
        <w:rPr>
          <w:sz w:val="28"/>
          <w:szCs w:val="28"/>
        </w:rPr>
        <w:t xml:space="preserve"> при формировании бюджета на 2011 год по целевой Программе «Правопорядок»</w:t>
      </w:r>
      <w:r w:rsidRPr="00A44B34">
        <w:rPr>
          <w:sz w:val="28"/>
          <w:szCs w:val="28"/>
        </w:rPr>
        <w:t>.</w:t>
      </w:r>
    </w:p>
    <w:p w:rsidR="0036474E" w:rsidRPr="00290CE0" w:rsidRDefault="0036474E" w:rsidP="00FE2BFD">
      <w:pPr>
        <w:jc w:val="both"/>
        <w:rPr>
          <w:sz w:val="16"/>
          <w:szCs w:val="16"/>
        </w:rPr>
      </w:pPr>
    </w:p>
    <w:p w:rsidR="0036474E" w:rsidRDefault="0036474E" w:rsidP="007E781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Поручить </w:t>
      </w:r>
      <w:r w:rsidRPr="00A44B34">
        <w:rPr>
          <w:sz w:val="28"/>
          <w:szCs w:val="28"/>
        </w:rPr>
        <w:t>постоянн</w:t>
      </w:r>
      <w:r>
        <w:rPr>
          <w:sz w:val="28"/>
          <w:szCs w:val="28"/>
        </w:rPr>
        <w:t>ой</w:t>
      </w:r>
      <w:r w:rsidRPr="00A44B34">
        <w:rPr>
          <w:sz w:val="28"/>
          <w:szCs w:val="28"/>
        </w:rPr>
        <w:t xml:space="preserve"> депутатск</w:t>
      </w:r>
      <w:r>
        <w:rPr>
          <w:sz w:val="28"/>
          <w:szCs w:val="28"/>
        </w:rPr>
        <w:t>ой</w:t>
      </w:r>
      <w:r w:rsidRPr="00A44B34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A44B34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Pr="00A845BE">
        <w:rPr>
          <w:sz w:val="28"/>
          <w:szCs w:val="28"/>
        </w:rPr>
        <w:t>городскому муниципальному хозяйству и земельным вопросам</w:t>
      </w:r>
      <w:r>
        <w:rPr>
          <w:sz w:val="28"/>
          <w:szCs w:val="28"/>
        </w:rPr>
        <w:t xml:space="preserve"> в срок до 13 августа 2010 года произвести проверку состояния помещений, укомплектованности и техническом оснащении участковых пунктов милиции расположенных на территории МО «Кингисеппское городское поселение».</w:t>
      </w:r>
    </w:p>
    <w:p w:rsidR="0036474E" w:rsidRPr="00290CE0" w:rsidRDefault="0036474E" w:rsidP="00684FDF">
      <w:pPr>
        <w:jc w:val="both"/>
        <w:rPr>
          <w:sz w:val="16"/>
          <w:szCs w:val="16"/>
        </w:rPr>
      </w:pPr>
    </w:p>
    <w:p w:rsidR="0036474E" w:rsidRPr="001C2DA3" w:rsidRDefault="0036474E" w:rsidP="00684FDF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sz w:val="28"/>
          <w:szCs w:val="28"/>
        </w:rPr>
      </w:pPr>
      <w:r w:rsidRPr="001C2DA3">
        <w:rPr>
          <w:sz w:val="28"/>
          <w:szCs w:val="28"/>
        </w:rPr>
        <w:t xml:space="preserve">Контроль за исполнение </w:t>
      </w:r>
      <w:r>
        <w:rPr>
          <w:sz w:val="28"/>
          <w:szCs w:val="28"/>
        </w:rPr>
        <w:t>настоящего</w:t>
      </w:r>
      <w:r w:rsidRPr="001C2DA3">
        <w:rPr>
          <w:sz w:val="28"/>
          <w:szCs w:val="28"/>
        </w:rPr>
        <w:t xml:space="preserve"> решения возложить на постоянную депутатскую комиссию  по бюджету, налогам и ценовой политике.</w:t>
      </w:r>
    </w:p>
    <w:p w:rsidR="0036474E" w:rsidRDefault="0036474E" w:rsidP="00E30665">
      <w:pPr>
        <w:jc w:val="both"/>
      </w:pPr>
    </w:p>
    <w:p w:rsidR="0036474E" w:rsidRDefault="0036474E" w:rsidP="00E30665">
      <w:pPr>
        <w:jc w:val="both"/>
      </w:pPr>
    </w:p>
    <w:p w:rsidR="0036474E" w:rsidRDefault="0036474E" w:rsidP="00E30665">
      <w:pPr>
        <w:jc w:val="both"/>
        <w:rPr>
          <w:sz w:val="28"/>
          <w:szCs w:val="28"/>
        </w:rPr>
      </w:pPr>
      <w:r w:rsidRPr="001C2DA3">
        <w:rPr>
          <w:sz w:val="28"/>
          <w:szCs w:val="28"/>
        </w:rPr>
        <w:t xml:space="preserve">Глава </w:t>
      </w:r>
    </w:p>
    <w:p w:rsidR="0036474E" w:rsidRDefault="0036474E" w:rsidP="00801FBB">
      <w:pPr>
        <w:jc w:val="both"/>
      </w:pPr>
      <w:r w:rsidRPr="001C2DA3">
        <w:rPr>
          <w:sz w:val="28"/>
          <w:szCs w:val="28"/>
        </w:rPr>
        <w:t>МО «Кингисеппское городс</w:t>
      </w:r>
      <w:r>
        <w:rPr>
          <w:sz w:val="28"/>
          <w:szCs w:val="28"/>
        </w:rPr>
        <w:t xml:space="preserve">кое поселение»                            </w:t>
      </w:r>
      <w:r w:rsidRPr="001C2DA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1C2DA3">
        <w:rPr>
          <w:sz w:val="28"/>
          <w:szCs w:val="28"/>
        </w:rPr>
        <w:t xml:space="preserve">  А.И. Невский</w:t>
      </w:r>
    </w:p>
    <w:sectPr w:rsidR="0036474E" w:rsidSect="00E30665">
      <w:pgSz w:w="11906" w:h="16838"/>
      <w:pgMar w:top="719" w:right="926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74CFD"/>
    <w:multiLevelType w:val="hybridMultilevel"/>
    <w:tmpl w:val="B338F2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013D15"/>
    <w:multiLevelType w:val="hybridMultilevel"/>
    <w:tmpl w:val="DA3A9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0665"/>
    <w:rsid w:val="000B38A7"/>
    <w:rsid w:val="001C2DA3"/>
    <w:rsid w:val="00290CE0"/>
    <w:rsid w:val="00327A91"/>
    <w:rsid w:val="0036474E"/>
    <w:rsid w:val="0037334A"/>
    <w:rsid w:val="003853BF"/>
    <w:rsid w:val="004609F8"/>
    <w:rsid w:val="005D0150"/>
    <w:rsid w:val="006243EE"/>
    <w:rsid w:val="0063663B"/>
    <w:rsid w:val="00684FDF"/>
    <w:rsid w:val="006C799D"/>
    <w:rsid w:val="006D50BC"/>
    <w:rsid w:val="00732D74"/>
    <w:rsid w:val="00742BCB"/>
    <w:rsid w:val="007B7E7B"/>
    <w:rsid w:val="007E7819"/>
    <w:rsid w:val="00801FBB"/>
    <w:rsid w:val="008D0F9F"/>
    <w:rsid w:val="00912221"/>
    <w:rsid w:val="00936C74"/>
    <w:rsid w:val="009515E3"/>
    <w:rsid w:val="00A00FBA"/>
    <w:rsid w:val="00A44B34"/>
    <w:rsid w:val="00A845BE"/>
    <w:rsid w:val="00C14075"/>
    <w:rsid w:val="00C900CE"/>
    <w:rsid w:val="00CE2D97"/>
    <w:rsid w:val="00E30665"/>
    <w:rsid w:val="00E52309"/>
    <w:rsid w:val="00EA6D2E"/>
    <w:rsid w:val="00ED48C0"/>
    <w:rsid w:val="00F43556"/>
    <w:rsid w:val="00FE2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66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243</Words>
  <Characters>1389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13 июля 2010 года   №  173</dc:title>
  <dc:subject/>
  <dc:creator>User</dc:creator>
  <cp:keywords/>
  <dc:description/>
  <cp:lastModifiedBy>User</cp:lastModifiedBy>
  <cp:revision>2</cp:revision>
  <cp:lastPrinted>2010-07-15T10:14:00Z</cp:lastPrinted>
  <dcterms:created xsi:type="dcterms:W3CDTF">2010-07-15T11:17:00Z</dcterms:created>
  <dcterms:modified xsi:type="dcterms:W3CDTF">2010-07-15T11:17:00Z</dcterms:modified>
</cp:coreProperties>
</file>