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67C" w:rsidRDefault="00A6567C" w:rsidP="003A42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A6567C" w:rsidRDefault="00A6567C" w:rsidP="003A42A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A6567C" w:rsidRDefault="00A6567C" w:rsidP="003A42A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A6567C" w:rsidRDefault="00A6567C" w:rsidP="003A42A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A6567C" w:rsidRDefault="00A6567C" w:rsidP="003A42A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A6567C" w:rsidRDefault="00A6567C" w:rsidP="003A42A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A6567C" w:rsidRDefault="00A6567C" w:rsidP="003A42A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A6567C" w:rsidRDefault="00A6567C" w:rsidP="003A42A7">
      <w:pPr>
        <w:jc w:val="center"/>
        <w:rPr>
          <w:b/>
          <w:bCs/>
          <w:sz w:val="28"/>
          <w:szCs w:val="28"/>
        </w:rPr>
      </w:pPr>
    </w:p>
    <w:p w:rsidR="00A6567C" w:rsidRDefault="00A6567C" w:rsidP="003A42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A6567C" w:rsidRPr="00EA6D2E" w:rsidRDefault="00A6567C" w:rsidP="002843BE">
      <w:pPr>
        <w:jc w:val="center"/>
        <w:rPr>
          <w:b/>
          <w:bCs/>
          <w:sz w:val="28"/>
          <w:szCs w:val="28"/>
        </w:rPr>
      </w:pPr>
    </w:p>
    <w:p w:rsidR="00A6567C" w:rsidRPr="00EA6D2E" w:rsidRDefault="00A6567C" w:rsidP="002843BE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14 </w:t>
      </w:r>
      <w:r w:rsidRPr="00EA6D2E">
        <w:rPr>
          <w:b/>
          <w:bCs/>
          <w:sz w:val="28"/>
          <w:szCs w:val="28"/>
        </w:rPr>
        <w:t xml:space="preserve"> ма</w:t>
      </w:r>
      <w:r>
        <w:rPr>
          <w:b/>
          <w:bCs/>
          <w:sz w:val="28"/>
          <w:szCs w:val="28"/>
        </w:rPr>
        <w:t>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130</w:t>
      </w:r>
    </w:p>
    <w:p w:rsidR="00A6567C" w:rsidRPr="002843BE" w:rsidRDefault="00A6567C" w:rsidP="00011004">
      <w:pPr>
        <w:rPr>
          <w:sz w:val="28"/>
          <w:szCs w:val="28"/>
        </w:rPr>
      </w:pP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О внесении  изменений  в решение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Совета депутатов МО «Кингисеппское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городское поселение» от  19.03.2010 г.   №100 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«Об утверждении  Адресной  программы 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капитального ремонта объектов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жилищно-коммунального, социально-культурного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и спортивного назначения </w:t>
      </w:r>
      <w:r>
        <w:rPr>
          <w:b/>
          <w:bCs/>
          <w:sz w:val="28"/>
          <w:szCs w:val="28"/>
        </w:rPr>
        <w:t xml:space="preserve">на территории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муниципального образования </w:t>
      </w:r>
    </w:p>
    <w:p w:rsidR="00A6567C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«Кингисеппское городское поселение»  </w:t>
      </w:r>
    </w:p>
    <w:p w:rsidR="00A6567C" w:rsidRPr="002843BE" w:rsidRDefault="00A6567C" w:rsidP="00011004">
      <w:pPr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 xml:space="preserve">на 2010 год </w:t>
      </w:r>
      <w:r>
        <w:rPr>
          <w:b/>
          <w:bCs/>
          <w:sz w:val="28"/>
          <w:szCs w:val="28"/>
        </w:rPr>
        <w:t>в новой редакции»</w:t>
      </w:r>
    </w:p>
    <w:p w:rsidR="00A6567C" w:rsidRPr="002843BE" w:rsidRDefault="00A6567C" w:rsidP="00011004">
      <w:pPr>
        <w:rPr>
          <w:sz w:val="28"/>
          <w:szCs w:val="28"/>
        </w:rPr>
      </w:pPr>
    </w:p>
    <w:p w:rsidR="00A6567C" w:rsidRDefault="00A6567C" w:rsidP="005E679F">
      <w:pPr>
        <w:jc w:val="both"/>
        <w:rPr>
          <w:sz w:val="28"/>
          <w:szCs w:val="28"/>
        </w:rPr>
      </w:pPr>
      <w:r w:rsidRPr="002843BE">
        <w:rPr>
          <w:sz w:val="28"/>
          <w:szCs w:val="28"/>
        </w:rPr>
        <w:t xml:space="preserve">         Заслушав и обсудив информацию Смирнова Е.П., председателя комитета ЖКХ, строительства и городской инфраструктуры о   необходимости  внесения  изменений в перечень мероприятиях планируемых  в рамках </w:t>
      </w:r>
      <w:r>
        <w:rPr>
          <w:sz w:val="28"/>
          <w:szCs w:val="28"/>
        </w:rPr>
        <w:t>А</w:t>
      </w:r>
      <w:r w:rsidRPr="002843BE">
        <w:rPr>
          <w:sz w:val="28"/>
          <w:szCs w:val="28"/>
        </w:rPr>
        <w:t xml:space="preserve">дресной  программы капитального ремонта объектов жилищно-коммунального, социально-культурного и спортивного назначения </w:t>
      </w:r>
      <w:r>
        <w:rPr>
          <w:sz w:val="28"/>
          <w:szCs w:val="28"/>
        </w:rPr>
        <w:t xml:space="preserve">на территории </w:t>
      </w:r>
      <w:r w:rsidRPr="002843BE">
        <w:rPr>
          <w:sz w:val="28"/>
          <w:szCs w:val="28"/>
        </w:rPr>
        <w:t xml:space="preserve">муниципального образования «Кингисеппское городское поселение» на 2010 год,  </w:t>
      </w:r>
    </w:p>
    <w:p w:rsidR="00A6567C" w:rsidRPr="002843BE" w:rsidRDefault="00A6567C" w:rsidP="005E679F">
      <w:pPr>
        <w:jc w:val="both"/>
        <w:rPr>
          <w:sz w:val="28"/>
          <w:szCs w:val="28"/>
        </w:rPr>
      </w:pPr>
      <w:r w:rsidRPr="002843BE">
        <w:rPr>
          <w:sz w:val="28"/>
          <w:szCs w:val="28"/>
        </w:rPr>
        <w:t>Совет депутатов МО «Кингисеппское городское поселение»</w:t>
      </w:r>
    </w:p>
    <w:p w:rsidR="00A6567C" w:rsidRPr="002843BE" w:rsidRDefault="00A6567C" w:rsidP="00011004">
      <w:pPr>
        <w:jc w:val="both"/>
        <w:rPr>
          <w:sz w:val="28"/>
          <w:szCs w:val="28"/>
        </w:rPr>
      </w:pPr>
      <w:r w:rsidRPr="002843BE">
        <w:rPr>
          <w:sz w:val="28"/>
          <w:szCs w:val="28"/>
        </w:rPr>
        <w:t xml:space="preserve">       </w:t>
      </w:r>
    </w:p>
    <w:p w:rsidR="00A6567C" w:rsidRPr="002843BE" w:rsidRDefault="00A6567C" w:rsidP="00011004">
      <w:pPr>
        <w:jc w:val="both"/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>РЕШИЛ:</w:t>
      </w:r>
    </w:p>
    <w:p w:rsidR="00A6567C" w:rsidRPr="002843BE" w:rsidRDefault="00A6567C" w:rsidP="00011004">
      <w:pPr>
        <w:jc w:val="both"/>
        <w:rPr>
          <w:sz w:val="28"/>
          <w:szCs w:val="28"/>
        </w:rPr>
      </w:pPr>
    </w:p>
    <w:p w:rsidR="00A6567C" w:rsidRPr="002843BE" w:rsidRDefault="00A6567C" w:rsidP="00A845BE">
      <w:pPr>
        <w:numPr>
          <w:ilvl w:val="0"/>
          <w:numId w:val="4"/>
        </w:numPr>
        <w:ind w:left="426" w:hanging="426"/>
        <w:jc w:val="both"/>
        <w:rPr>
          <w:sz w:val="28"/>
          <w:szCs w:val="28"/>
        </w:rPr>
      </w:pPr>
      <w:r w:rsidRPr="002843BE">
        <w:rPr>
          <w:sz w:val="28"/>
          <w:szCs w:val="28"/>
        </w:rPr>
        <w:t xml:space="preserve">Приложение к Адресной программе капитального ремонта объектов жилищно-коммунального, социально-культурного и спортивного назначения </w:t>
      </w:r>
      <w:r>
        <w:rPr>
          <w:sz w:val="28"/>
          <w:szCs w:val="28"/>
        </w:rPr>
        <w:t xml:space="preserve">на территории </w:t>
      </w:r>
      <w:r w:rsidRPr="002843BE">
        <w:rPr>
          <w:sz w:val="28"/>
          <w:szCs w:val="28"/>
        </w:rPr>
        <w:t>муниципального образования «Кингисеппское городское поселение» на 2010 год, изложить в новой редакции</w:t>
      </w:r>
      <w:r>
        <w:rPr>
          <w:sz w:val="28"/>
          <w:szCs w:val="28"/>
        </w:rPr>
        <w:t>, согласно приложению</w:t>
      </w:r>
      <w:r w:rsidRPr="002843BE">
        <w:rPr>
          <w:sz w:val="28"/>
          <w:szCs w:val="28"/>
        </w:rPr>
        <w:t xml:space="preserve">. </w:t>
      </w:r>
    </w:p>
    <w:p w:rsidR="00A6567C" w:rsidRDefault="00A6567C" w:rsidP="00A845BE">
      <w:pPr>
        <w:numPr>
          <w:ilvl w:val="0"/>
          <w:numId w:val="4"/>
        </w:numPr>
        <w:ind w:left="426" w:hanging="426"/>
        <w:jc w:val="both"/>
        <w:rPr>
          <w:sz w:val="28"/>
          <w:szCs w:val="28"/>
        </w:rPr>
      </w:pPr>
      <w:r w:rsidRPr="002843BE">
        <w:rPr>
          <w:sz w:val="28"/>
          <w:szCs w:val="28"/>
        </w:rPr>
        <w:t xml:space="preserve">Исполнение  </w:t>
      </w:r>
      <w:r>
        <w:rPr>
          <w:sz w:val="28"/>
          <w:szCs w:val="28"/>
        </w:rPr>
        <w:t xml:space="preserve">настоящего </w:t>
      </w:r>
      <w:r w:rsidRPr="002843BE">
        <w:rPr>
          <w:sz w:val="28"/>
          <w:szCs w:val="28"/>
        </w:rPr>
        <w:t>решения  возложить на  заместителя главы по ЖКХ, строительства  и городской инфраструктуры администрации МО «Кингисеппское городское поселение» В.Е.Мельникова.</w:t>
      </w:r>
    </w:p>
    <w:p w:rsidR="00A6567C" w:rsidRPr="002843BE" w:rsidRDefault="00A6567C" w:rsidP="00A845BE">
      <w:pPr>
        <w:ind w:left="426" w:hanging="426"/>
        <w:jc w:val="both"/>
        <w:rPr>
          <w:sz w:val="28"/>
          <w:szCs w:val="28"/>
        </w:rPr>
      </w:pPr>
    </w:p>
    <w:p w:rsidR="00A6567C" w:rsidRPr="00A845BE" w:rsidRDefault="00A6567C" w:rsidP="00A845BE">
      <w:pPr>
        <w:numPr>
          <w:ilvl w:val="0"/>
          <w:numId w:val="4"/>
        </w:numPr>
        <w:ind w:left="426" w:hanging="426"/>
        <w:jc w:val="both"/>
        <w:rPr>
          <w:sz w:val="28"/>
          <w:szCs w:val="28"/>
        </w:rPr>
      </w:pPr>
      <w:r w:rsidRPr="00A845BE">
        <w:rPr>
          <w:sz w:val="28"/>
          <w:szCs w:val="28"/>
        </w:rPr>
        <w:t>Контроль  за исполнением настоящего решения возложить на постоянную депутатскую комиссию  по городскому муниципальному хозяйству и земельным вопросам.</w:t>
      </w:r>
    </w:p>
    <w:p w:rsidR="00A6567C" w:rsidRPr="002843BE" w:rsidRDefault="00A6567C" w:rsidP="00011004">
      <w:pPr>
        <w:rPr>
          <w:sz w:val="28"/>
          <w:szCs w:val="28"/>
        </w:rPr>
      </w:pPr>
    </w:p>
    <w:p w:rsidR="00A6567C" w:rsidRPr="002843BE" w:rsidRDefault="00A6567C" w:rsidP="00011004">
      <w:pPr>
        <w:rPr>
          <w:sz w:val="28"/>
          <w:szCs w:val="28"/>
        </w:rPr>
      </w:pPr>
      <w:r w:rsidRPr="002843BE">
        <w:rPr>
          <w:sz w:val="28"/>
          <w:szCs w:val="28"/>
        </w:rPr>
        <w:t>Глава</w:t>
      </w:r>
    </w:p>
    <w:p w:rsidR="00A6567C" w:rsidRDefault="00A6567C">
      <w:pPr>
        <w:rPr>
          <w:sz w:val="28"/>
          <w:szCs w:val="28"/>
        </w:rPr>
      </w:pPr>
      <w:r w:rsidRPr="002843BE">
        <w:rPr>
          <w:sz w:val="28"/>
          <w:szCs w:val="28"/>
        </w:rPr>
        <w:t xml:space="preserve"> МО «Кингисеппское городское поселение»                                  А. И. Невский</w:t>
      </w:r>
    </w:p>
    <w:p w:rsidR="00A6567C" w:rsidRDefault="00A6567C"/>
    <w:p w:rsidR="00A6567C" w:rsidRDefault="00A6567C"/>
    <w:p w:rsidR="00A6567C" w:rsidRPr="005248A3" w:rsidRDefault="00A6567C" w:rsidP="00693A0D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</w:p>
    <w:p w:rsidR="00A6567C" w:rsidRPr="005248A3" w:rsidRDefault="00A6567C" w:rsidP="00693A0D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A6567C" w:rsidRPr="005248A3" w:rsidRDefault="00A6567C" w:rsidP="00693A0D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A6567C" w:rsidRPr="005248A3" w:rsidRDefault="00A6567C" w:rsidP="00693A0D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от  1</w:t>
      </w:r>
      <w:r>
        <w:rPr>
          <w:b/>
          <w:bCs/>
          <w:sz w:val="20"/>
          <w:szCs w:val="20"/>
        </w:rPr>
        <w:t>4</w:t>
      </w:r>
      <w:r w:rsidRPr="005248A3">
        <w:rPr>
          <w:b/>
          <w:bCs/>
          <w:sz w:val="20"/>
          <w:szCs w:val="20"/>
        </w:rPr>
        <w:t xml:space="preserve"> ма</w:t>
      </w:r>
      <w:r>
        <w:rPr>
          <w:b/>
          <w:bCs/>
          <w:sz w:val="20"/>
          <w:szCs w:val="20"/>
        </w:rPr>
        <w:t>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>130</w:t>
      </w:r>
    </w:p>
    <w:p w:rsidR="00A6567C" w:rsidRDefault="00A6567C" w:rsidP="00693A0D"/>
    <w:p w:rsidR="00A6567C" w:rsidRDefault="00A6567C" w:rsidP="00693A0D"/>
    <w:p w:rsidR="00A6567C" w:rsidRDefault="00A6567C" w:rsidP="00693A0D">
      <w:pPr>
        <w:jc w:val="center"/>
        <w:rPr>
          <w:b/>
          <w:bCs/>
          <w:sz w:val="28"/>
          <w:szCs w:val="28"/>
        </w:rPr>
      </w:pPr>
    </w:p>
    <w:p w:rsidR="00A6567C" w:rsidRDefault="00A6567C" w:rsidP="00693A0D">
      <w:pPr>
        <w:jc w:val="center"/>
        <w:rPr>
          <w:b/>
          <w:bCs/>
          <w:sz w:val="28"/>
          <w:szCs w:val="28"/>
        </w:rPr>
      </w:pPr>
    </w:p>
    <w:p w:rsidR="00A6567C" w:rsidRDefault="00A6567C" w:rsidP="00693A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АДРЕСНАЯ  ПРОГРАММА</w:t>
      </w:r>
    </w:p>
    <w:p w:rsidR="00A6567C" w:rsidRPr="00BE47EF" w:rsidRDefault="00A6567C" w:rsidP="00693A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капитального ремонта объектов </w:t>
      </w:r>
      <w:r w:rsidRPr="00BE47EF">
        <w:rPr>
          <w:b/>
          <w:bCs/>
          <w:sz w:val="28"/>
          <w:szCs w:val="28"/>
        </w:rPr>
        <w:t>жилищно-коммунального,</w:t>
      </w:r>
    </w:p>
    <w:p w:rsidR="00A6567C" w:rsidRPr="00BE47EF" w:rsidRDefault="00A6567C" w:rsidP="00693A0D">
      <w:pPr>
        <w:jc w:val="center"/>
        <w:rPr>
          <w:b/>
          <w:bCs/>
          <w:sz w:val="28"/>
          <w:szCs w:val="28"/>
        </w:rPr>
      </w:pPr>
      <w:r w:rsidRPr="00BE47EF">
        <w:rPr>
          <w:b/>
          <w:bCs/>
          <w:sz w:val="28"/>
          <w:szCs w:val="28"/>
        </w:rPr>
        <w:t>социально-культурного и спортивного назначения</w:t>
      </w:r>
      <w:r>
        <w:rPr>
          <w:b/>
          <w:bCs/>
          <w:sz w:val="28"/>
          <w:szCs w:val="28"/>
        </w:rPr>
        <w:t xml:space="preserve"> на территории</w:t>
      </w:r>
    </w:p>
    <w:p w:rsidR="00A6567C" w:rsidRPr="00DC5731" w:rsidRDefault="00A6567C" w:rsidP="00693A0D">
      <w:pPr>
        <w:rPr>
          <w:b/>
          <w:bCs/>
          <w:sz w:val="28"/>
          <w:szCs w:val="28"/>
        </w:rPr>
      </w:pPr>
      <w:r w:rsidRPr="00DC5731">
        <w:rPr>
          <w:b/>
          <w:bCs/>
          <w:sz w:val="28"/>
          <w:szCs w:val="28"/>
        </w:rPr>
        <w:t>муниципального образования</w:t>
      </w:r>
      <w:r>
        <w:rPr>
          <w:b/>
          <w:bCs/>
          <w:sz w:val="28"/>
          <w:szCs w:val="28"/>
        </w:rPr>
        <w:t xml:space="preserve"> </w:t>
      </w:r>
      <w:r w:rsidRPr="00DC5731">
        <w:rPr>
          <w:b/>
          <w:bCs/>
          <w:sz w:val="28"/>
          <w:szCs w:val="28"/>
        </w:rPr>
        <w:t xml:space="preserve">«Кингисеппское городское поселение» </w:t>
      </w:r>
    </w:p>
    <w:p w:rsidR="00A6567C" w:rsidRDefault="00A6567C" w:rsidP="00693A0D">
      <w:pPr>
        <w:jc w:val="center"/>
        <w:rPr>
          <w:b/>
          <w:bCs/>
          <w:sz w:val="28"/>
          <w:szCs w:val="28"/>
        </w:rPr>
      </w:pPr>
      <w:r w:rsidRPr="00DC5731">
        <w:rPr>
          <w:b/>
          <w:bCs/>
          <w:sz w:val="28"/>
          <w:szCs w:val="28"/>
        </w:rPr>
        <w:t>на 2010 год в новой редакции</w:t>
      </w:r>
    </w:p>
    <w:p w:rsidR="00A6567C" w:rsidRDefault="00A6567C" w:rsidP="00693A0D">
      <w:pPr>
        <w:rPr>
          <w:b/>
          <w:bCs/>
          <w:sz w:val="28"/>
          <w:szCs w:val="28"/>
        </w:rPr>
      </w:pPr>
    </w:p>
    <w:p w:rsidR="00A6567C" w:rsidRDefault="00A6567C" w:rsidP="00BE47EF">
      <w:pPr>
        <w:rPr>
          <w:b/>
          <w:bCs/>
          <w:sz w:val="28"/>
          <w:szCs w:val="28"/>
        </w:rPr>
      </w:pPr>
    </w:p>
    <w:p w:rsidR="00A6567C" w:rsidRDefault="00A6567C" w:rsidP="00BE47EF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7306"/>
        <w:gridCol w:w="1622"/>
      </w:tblGrid>
      <w:tr w:rsidR="00A6567C">
        <w:trPr>
          <w:trHeight w:val="383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306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2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Стоимость, тыс. руб.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06" w:type="dxa"/>
          </w:tcPr>
          <w:p w:rsidR="00A6567C" w:rsidRDefault="00A656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ПИР и экспертиза проекта капитального ремонта дороги по ул. Октябрьской.</w:t>
            </w:r>
          </w:p>
        </w:tc>
        <w:tc>
          <w:tcPr>
            <w:tcW w:w="1622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</w:p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2100,0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06" w:type="dxa"/>
          </w:tcPr>
          <w:p w:rsidR="00A6567C" w:rsidRDefault="00A656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ПИР комплексного благоустройства части мкр. А, ограниченной ул. Железнодорожной   ул.Воскова    и  проездом вдоль домов №6 ,№9 по пер.Аптекарскому </w:t>
            </w:r>
          </w:p>
        </w:tc>
        <w:tc>
          <w:tcPr>
            <w:tcW w:w="1622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306" w:type="dxa"/>
          </w:tcPr>
          <w:p w:rsidR="00A6567C" w:rsidRDefault="00A656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придомовой территории многоквартирного дома № 9 по  ул. Железнодорожной (ТСЖ).</w:t>
            </w:r>
          </w:p>
          <w:p w:rsidR="00A6567C" w:rsidRDefault="00A6567C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</w:p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1800,0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306" w:type="dxa"/>
          </w:tcPr>
          <w:p w:rsidR="00A6567C" w:rsidRDefault="00A656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Благоустройство ранее построенных детских игровых площадок, в т.ч.  установка  новых детских городков </w:t>
            </w:r>
          </w:p>
        </w:tc>
        <w:tc>
          <w:tcPr>
            <w:tcW w:w="1622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</w:p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5000,0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306" w:type="dxa"/>
          </w:tcPr>
          <w:p w:rsidR="00A6567C" w:rsidRDefault="00A6567C" w:rsidP="002D0B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ПИР, экспертиза , капитальный   ремонт  улиц, дорог , внутриквартальных  проездов , тротуаров , технических средств  организации  дорожного движения . </w:t>
            </w:r>
          </w:p>
        </w:tc>
        <w:tc>
          <w:tcPr>
            <w:tcW w:w="1622" w:type="dxa"/>
          </w:tcPr>
          <w:p w:rsidR="00A6567C" w:rsidRDefault="00A6567C" w:rsidP="00A845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10848,6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306" w:type="dxa"/>
          </w:tcPr>
          <w:p w:rsidR="00A6567C" w:rsidRDefault="00A6567C" w:rsidP="00124F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Кредиторская задолженность  по муниципальному  контракту «</w:t>
            </w:r>
            <w:r w:rsidRPr="00C8555D">
              <w:rPr>
                <w:sz w:val="28"/>
                <w:szCs w:val="28"/>
              </w:rPr>
              <w:t>Разработка проектно - сметной документации, монтаж и пуско-наладочные работы автоматической пожарной сигнализации в помещениях городской бани</w:t>
            </w:r>
            <w:r>
              <w:rPr>
                <w:sz w:val="28"/>
                <w:szCs w:val="28"/>
              </w:rPr>
              <w:t>»</w:t>
            </w:r>
            <w:r w:rsidRPr="00C8555D">
              <w:rPr>
                <w:sz w:val="28"/>
                <w:szCs w:val="28"/>
              </w:rPr>
              <w:t>.</w:t>
            </w:r>
          </w:p>
        </w:tc>
        <w:tc>
          <w:tcPr>
            <w:tcW w:w="1622" w:type="dxa"/>
          </w:tcPr>
          <w:p w:rsidR="00A6567C" w:rsidRDefault="00A6567C" w:rsidP="00124F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99,0</w:t>
            </w:r>
          </w:p>
        </w:tc>
      </w:tr>
      <w:tr w:rsidR="00A6567C">
        <w:trPr>
          <w:trHeight w:val="366"/>
        </w:trPr>
        <w:tc>
          <w:tcPr>
            <w:tcW w:w="643" w:type="dxa"/>
          </w:tcPr>
          <w:p w:rsidR="00A6567C" w:rsidRDefault="00A656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A6567C" w:rsidRDefault="00A656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ИТОГО:</w:t>
            </w:r>
          </w:p>
          <w:p w:rsidR="00A6567C" w:rsidRDefault="00A656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2" w:type="dxa"/>
          </w:tcPr>
          <w:p w:rsidR="00A6567C" w:rsidRDefault="00A6567C" w:rsidP="003670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20497,6</w:t>
            </w:r>
          </w:p>
        </w:tc>
      </w:tr>
    </w:tbl>
    <w:p w:rsidR="00A6567C" w:rsidRDefault="00A6567C" w:rsidP="00BE47EF">
      <w:pPr>
        <w:rPr>
          <w:sz w:val="28"/>
          <w:szCs w:val="28"/>
        </w:rPr>
      </w:pPr>
    </w:p>
    <w:sectPr w:rsidR="00A6567C" w:rsidSect="003A42A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D51FB"/>
    <w:multiLevelType w:val="hybridMultilevel"/>
    <w:tmpl w:val="A0BE3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C5FB2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FA20CF"/>
    <w:multiLevelType w:val="hybridMultilevel"/>
    <w:tmpl w:val="198460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004"/>
    <w:rsid w:val="00011004"/>
    <w:rsid w:val="000F51A1"/>
    <w:rsid w:val="00107D6D"/>
    <w:rsid w:val="00124FBE"/>
    <w:rsid w:val="00163C42"/>
    <w:rsid w:val="001976D6"/>
    <w:rsid w:val="001B3419"/>
    <w:rsid w:val="001C5555"/>
    <w:rsid w:val="002843BE"/>
    <w:rsid w:val="002D0B64"/>
    <w:rsid w:val="0032770E"/>
    <w:rsid w:val="003670D2"/>
    <w:rsid w:val="00371518"/>
    <w:rsid w:val="003A42A7"/>
    <w:rsid w:val="00412D8E"/>
    <w:rsid w:val="004414B0"/>
    <w:rsid w:val="00443133"/>
    <w:rsid w:val="00480C81"/>
    <w:rsid w:val="004915F0"/>
    <w:rsid w:val="005248A3"/>
    <w:rsid w:val="005C0F5C"/>
    <w:rsid w:val="005E679F"/>
    <w:rsid w:val="005F1A82"/>
    <w:rsid w:val="00601B78"/>
    <w:rsid w:val="00693A0D"/>
    <w:rsid w:val="00733EC7"/>
    <w:rsid w:val="007B1C0A"/>
    <w:rsid w:val="007D1F16"/>
    <w:rsid w:val="00866D6A"/>
    <w:rsid w:val="009945BF"/>
    <w:rsid w:val="00A6567C"/>
    <w:rsid w:val="00A845BE"/>
    <w:rsid w:val="00B5412F"/>
    <w:rsid w:val="00B74D27"/>
    <w:rsid w:val="00BA2063"/>
    <w:rsid w:val="00BE47EF"/>
    <w:rsid w:val="00C20736"/>
    <w:rsid w:val="00C474E5"/>
    <w:rsid w:val="00C64C28"/>
    <w:rsid w:val="00C8555D"/>
    <w:rsid w:val="00C866AB"/>
    <w:rsid w:val="00D94EE8"/>
    <w:rsid w:val="00DC5731"/>
    <w:rsid w:val="00E2464A"/>
    <w:rsid w:val="00E51D16"/>
    <w:rsid w:val="00EA6D2E"/>
    <w:rsid w:val="00F040D5"/>
    <w:rsid w:val="00F257FB"/>
    <w:rsid w:val="00F80793"/>
    <w:rsid w:val="00F9333E"/>
    <w:rsid w:val="00FB4B55"/>
    <w:rsid w:val="00FE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0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100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5F4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11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453</Words>
  <Characters>2584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Lubov.Gladchenko</dc:creator>
  <cp:keywords/>
  <dc:description/>
  <cp:lastModifiedBy>User</cp:lastModifiedBy>
  <cp:revision>2</cp:revision>
  <cp:lastPrinted>2010-04-28T11:15:00Z</cp:lastPrinted>
  <dcterms:created xsi:type="dcterms:W3CDTF">2010-06-21T11:19:00Z</dcterms:created>
  <dcterms:modified xsi:type="dcterms:W3CDTF">2010-06-21T11:19:00Z</dcterms:modified>
</cp:coreProperties>
</file>