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F79" w:rsidRDefault="00B05F79" w:rsidP="00262A6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B05F79" w:rsidRDefault="00B05F79" w:rsidP="00262A6B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B05F79" w:rsidRDefault="00B05F79" w:rsidP="00262A6B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B05F79" w:rsidRDefault="00B05F79" w:rsidP="00262A6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B05F79" w:rsidRDefault="00B05F79" w:rsidP="00262A6B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B05F79" w:rsidRDefault="00B05F79" w:rsidP="00262A6B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B05F79" w:rsidRDefault="00B05F79" w:rsidP="00262A6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B05F79" w:rsidRDefault="00B05F79" w:rsidP="00262A6B">
      <w:pPr>
        <w:jc w:val="center"/>
        <w:rPr>
          <w:b/>
          <w:bCs/>
          <w:sz w:val="28"/>
          <w:szCs w:val="28"/>
        </w:rPr>
      </w:pPr>
    </w:p>
    <w:p w:rsidR="00B05F79" w:rsidRDefault="00B05F79" w:rsidP="00262A6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B05F79" w:rsidRPr="00797CE2" w:rsidRDefault="00B05F79" w:rsidP="00FE1203">
      <w:pPr>
        <w:jc w:val="center"/>
        <w:rPr>
          <w:b/>
          <w:bCs/>
          <w:sz w:val="28"/>
          <w:szCs w:val="28"/>
        </w:rPr>
      </w:pPr>
    </w:p>
    <w:p w:rsidR="00B05F79" w:rsidRPr="00797CE2" w:rsidRDefault="00B05F79" w:rsidP="00FE1203">
      <w:pPr>
        <w:rPr>
          <w:b/>
          <w:bCs/>
          <w:sz w:val="28"/>
          <w:szCs w:val="28"/>
        </w:rPr>
      </w:pPr>
      <w:r w:rsidRPr="00797CE2">
        <w:rPr>
          <w:b/>
          <w:bCs/>
          <w:sz w:val="28"/>
          <w:szCs w:val="28"/>
        </w:rPr>
        <w:t xml:space="preserve">от 14 мая 2010 года   № </w:t>
      </w:r>
      <w:r>
        <w:rPr>
          <w:b/>
          <w:bCs/>
          <w:sz w:val="28"/>
          <w:szCs w:val="28"/>
        </w:rPr>
        <w:t>124</w:t>
      </w:r>
    </w:p>
    <w:p w:rsidR="00B05F79" w:rsidRPr="00797CE2" w:rsidRDefault="00B05F79" w:rsidP="00FE1203">
      <w:pPr>
        <w:rPr>
          <w:sz w:val="28"/>
          <w:szCs w:val="28"/>
        </w:rPr>
      </w:pPr>
    </w:p>
    <w:p w:rsidR="00B05F79" w:rsidRDefault="00B05F79" w:rsidP="00FE1203">
      <w:pPr>
        <w:rPr>
          <w:b/>
          <w:bCs/>
          <w:sz w:val="28"/>
          <w:szCs w:val="28"/>
        </w:rPr>
      </w:pPr>
      <w:r w:rsidRPr="000C16A3">
        <w:rPr>
          <w:b/>
          <w:bCs/>
          <w:sz w:val="28"/>
          <w:szCs w:val="28"/>
        </w:rPr>
        <w:t>О работе ОАО «Эксплу</w:t>
      </w:r>
      <w:r>
        <w:rPr>
          <w:b/>
          <w:bCs/>
          <w:sz w:val="28"/>
          <w:szCs w:val="28"/>
        </w:rPr>
        <w:t>а</w:t>
      </w:r>
      <w:r w:rsidRPr="000C16A3">
        <w:rPr>
          <w:b/>
          <w:bCs/>
          <w:sz w:val="28"/>
          <w:szCs w:val="28"/>
        </w:rPr>
        <w:t>тационно-</w:t>
      </w:r>
    </w:p>
    <w:p w:rsidR="00B05F79" w:rsidRDefault="00B05F79" w:rsidP="00FE1203">
      <w:pPr>
        <w:rPr>
          <w:b/>
          <w:bCs/>
          <w:sz w:val="28"/>
          <w:szCs w:val="28"/>
        </w:rPr>
      </w:pPr>
      <w:r w:rsidRPr="000C16A3">
        <w:rPr>
          <w:b/>
          <w:bCs/>
          <w:sz w:val="28"/>
          <w:szCs w:val="28"/>
        </w:rPr>
        <w:t xml:space="preserve">хозяйственное объединение» по </w:t>
      </w:r>
    </w:p>
    <w:p w:rsidR="00B05F79" w:rsidRDefault="00B05F79" w:rsidP="00FE1203">
      <w:pPr>
        <w:rPr>
          <w:b/>
          <w:bCs/>
          <w:sz w:val="28"/>
          <w:szCs w:val="28"/>
        </w:rPr>
      </w:pPr>
      <w:r w:rsidRPr="000C16A3">
        <w:rPr>
          <w:b/>
          <w:bCs/>
          <w:sz w:val="28"/>
          <w:szCs w:val="28"/>
        </w:rPr>
        <w:t xml:space="preserve">организации механизированной и </w:t>
      </w:r>
    </w:p>
    <w:p w:rsidR="00B05F79" w:rsidRPr="000C16A3" w:rsidRDefault="00B05F79" w:rsidP="00FE1203">
      <w:pPr>
        <w:rPr>
          <w:b/>
          <w:bCs/>
          <w:sz w:val="28"/>
          <w:szCs w:val="28"/>
        </w:rPr>
      </w:pPr>
      <w:r w:rsidRPr="000C16A3">
        <w:rPr>
          <w:b/>
          <w:bCs/>
          <w:sz w:val="28"/>
          <w:szCs w:val="28"/>
        </w:rPr>
        <w:t>ручной уборки городской территории</w:t>
      </w:r>
    </w:p>
    <w:p w:rsidR="00B05F79" w:rsidRPr="00797CE2" w:rsidRDefault="00B05F79" w:rsidP="00FE1203">
      <w:pPr>
        <w:rPr>
          <w:sz w:val="28"/>
          <w:szCs w:val="28"/>
        </w:rPr>
      </w:pPr>
    </w:p>
    <w:p w:rsidR="00B05F79" w:rsidRPr="000C16A3" w:rsidRDefault="00B05F79" w:rsidP="002779B4">
      <w:pPr>
        <w:ind w:firstLine="708"/>
        <w:jc w:val="both"/>
        <w:rPr>
          <w:sz w:val="28"/>
          <w:szCs w:val="28"/>
        </w:rPr>
      </w:pPr>
      <w:r w:rsidRPr="00797CE2">
        <w:rPr>
          <w:sz w:val="28"/>
          <w:szCs w:val="28"/>
        </w:rPr>
        <w:t xml:space="preserve">Заслушав информацию </w:t>
      </w:r>
      <w:r>
        <w:rPr>
          <w:sz w:val="28"/>
          <w:szCs w:val="28"/>
        </w:rPr>
        <w:t>главного инженера Л.Н.Анисимовой</w:t>
      </w:r>
      <w:r w:rsidRPr="000C16A3">
        <w:rPr>
          <w:sz w:val="28"/>
          <w:szCs w:val="28"/>
        </w:rPr>
        <w:t xml:space="preserve"> о работе ОАО «Эксплуатационно-хозяйственное объединение» по организации механизированной и ручной уборки городской территории,</w:t>
      </w:r>
    </w:p>
    <w:p w:rsidR="00B05F79" w:rsidRPr="000C16A3" w:rsidRDefault="00B05F79" w:rsidP="00FE1203">
      <w:pPr>
        <w:jc w:val="both"/>
        <w:rPr>
          <w:sz w:val="28"/>
          <w:szCs w:val="28"/>
        </w:rPr>
      </w:pPr>
      <w:r w:rsidRPr="000C16A3">
        <w:rPr>
          <w:sz w:val="28"/>
          <w:szCs w:val="28"/>
        </w:rPr>
        <w:t xml:space="preserve">Совет депутатов  МО «Кингисеппское городское поселение» </w:t>
      </w:r>
    </w:p>
    <w:p w:rsidR="00B05F79" w:rsidRPr="00797CE2" w:rsidRDefault="00B05F79" w:rsidP="00FE1203">
      <w:pPr>
        <w:jc w:val="both"/>
        <w:rPr>
          <w:b/>
          <w:bCs/>
          <w:sz w:val="28"/>
          <w:szCs w:val="28"/>
        </w:rPr>
      </w:pPr>
    </w:p>
    <w:p w:rsidR="00B05F79" w:rsidRPr="00797CE2" w:rsidRDefault="00B05F79" w:rsidP="00FE1203">
      <w:pPr>
        <w:jc w:val="both"/>
        <w:rPr>
          <w:b/>
          <w:bCs/>
          <w:sz w:val="28"/>
          <w:szCs w:val="28"/>
        </w:rPr>
      </w:pPr>
      <w:r w:rsidRPr="00797CE2">
        <w:rPr>
          <w:b/>
          <w:bCs/>
          <w:sz w:val="28"/>
          <w:szCs w:val="28"/>
        </w:rPr>
        <w:t>Р Е Ш И Л:</w:t>
      </w:r>
    </w:p>
    <w:p w:rsidR="00B05F79" w:rsidRPr="00797CE2" w:rsidRDefault="00B05F79" w:rsidP="00FE1203">
      <w:pPr>
        <w:jc w:val="both"/>
        <w:rPr>
          <w:sz w:val="28"/>
          <w:szCs w:val="28"/>
        </w:rPr>
      </w:pPr>
    </w:p>
    <w:p w:rsidR="00B05F79" w:rsidRPr="00D85E95" w:rsidRDefault="00B05F79" w:rsidP="00FE1203">
      <w:pPr>
        <w:ind w:firstLine="708"/>
        <w:jc w:val="both"/>
        <w:rPr>
          <w:sz w:val="28"/>
          <w:szCs w:val="28"/>
        </w:rPr>
      </w:pPr>
      <w:r w:rsidRPr="00EA6D2E">
        <w:rPr>
          <w:sz w:val="28"/>
          <w:szCs w:val="28"/>
        </w:rPr>
        <w:t xml:space="preserve">Принять к сведению информацию </w:t>
      </w:r>
      <w:r w:rsidRPr="000C16A3">
        <w:rPr>
          <w:sz w:val="28"/>
          <w:szCs w:val="28"/>
        </w:rPr>
        <w:t xml:space="preserve">о работе ОАО «Эксплуатационно-хозяйственное объединение» по организации механизированной и ручной </w:t>
      </w:r>
      <w:r w:rsidRPr="00D85E95">
        <w:rPr>
          <w:sz w:val="28"/>
          <w:szCs w:val="28"/>
        </w:rPr>
        <w:t>уборки городской территории.</w:t>
      </w:r>
    </w:p>
    <w:p w:rsidR="00B05F79" w:rsidRPr="00797CE2" w:rsidRDefault="00B05F79" w:rsidP="00FE1203">
      <w:pPr>
        <w:ind w:left="360"/>
        <w:jc w:val="both"/>
        <w:rPr>
          <w:sz w:val="28"/>
          <w:szCs w:val="28"/>
        </w:rPr>
      </w:pPr>
    </w:p>
    <w:p w:rsidR="00B05F79" w:rsidRPr="00797CE2" w:rsidRDefault="00B05F79" w:rsidP="00FE1203">
      <w:pPr>
        <w:ind w:left="360"/>
        <w:jc w:val="both"/>
        <w:rPr>
          <w:sz w:val="28"/>
          <w:szCs w:val="28"/>
        </w:rPr>
      </w:pPr>
    </w:p>
    <w:p w:rsidR="00B05F79" w:rsidRPr="00797CE2" w:rsidRDefault="00B05F79" w:rsidP="00FE1203">
      <w:pPr>
        <w:jc w:val="both"/>
        <w:rPr>
          <w:sz w:val="28"/>
          <w:szCs w:val="28"/>
        </w:rPr>
      </w:pPr>
      <w:r w:rsidRPr="00797CE2">
        <w:rPr>
          <w:sz w:val="28"/>
          <w:szCs w:val="28"/>
        </w:rPr>
        <w:t xml:space="preserve">Глава </w:t>
      </w:r>
    </w:p>
    <w:p w:rsidR="00B05F79" w:rsidRDefault="00B05F79" w:rsidP="002779B4">
      <w:pPr>
        <w:jc w:val="both"/>
      </w:pPr>
      <w:r w:rsidRPr="00797CE2">
        <w:rPr>
          <w:sz w:val="28"/>
          <w:szCs w:val="28"/>
        </w:rPr>
        <w:t xml:space="preserve">МО «Кингисеппское городское поселение»   </w:t>
      </w:r>
      <w:r>
        <w:rPr>
          <w:sz w:val="28"/>
          <w:szCs w:val="28"/>
        </w:rPr>
        <w:t xml:space="preserve"> </w:t>
      </w:r>
      <w:r w:rsidRPr="00797CE2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</w:t>
      </w:r>
      <w:r w:rsidRPr="00797CE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797CE2">
        <w:rPr>
          <w:sz w:val="28"/>
          <w:szCs w:val="28"/>
        </w:rPr>
        <w:t>А.И.Невский</w:t>
      </w:r>
    </w:p>
    <w:sectPr w:rsidR="00B05F79" w:rsidSect="00BB4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1203"/>
    <w:rsid w:val="000C16A3"/>
    <w:rsid w:val="00262A6B"/>
    <w:rsid w:val="002779B4"/>
    <w:rsid w:val="003D1469"/>
    <w:rsid w:val="00450319"/>
    <w:rsid w:val="006F2823"/>
    <w:rsid w:val="00797CE2"/>
    <w:rsid w:val="009D59C7"/>
    <w:rsid w:val="00AF3CD9"/>
    <w:rsid w:val="00B05F79"/>
    <w:rsid w:val="00BB496A"/>
    <w:rsid w:val="00CD7168"/>
    <w:rsid w:val="00D85E95"/>
    <w:rsid w:val="00EA6D2E"/>
    <w:rsid w:val="00F95390"/>
    <w:rsid w:val="00FE1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20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503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5031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255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128</Words>
  <Characters>730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2010-05-17T07:52:00Z</cp:lastPrinted>
  <dcterms:created xsi:type="dcterms:W3CDTF">2010-06-21T11:18:00Z</dcterms:created>
  <dcterms:modified xsi:type="dcterms:W3CDTF">2010-06-21T11:18:00Z</dcterms:modified>
</cp:coreProperties>
</file>