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5C" w:rsidRDefault="002B355C" w:rsidP="002D3E9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B355C" w:rsidRDefault="002B355C" w:rsidP="002D3E9B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B355C" w:rsidRDefault="002B355C" w:rsidP="002D3E9B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B355C" w:rsidRDefault="002B355C" w:rsidP="002D3E9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B355C" w:rsidRDefault="002B355C" w:rsidP="002D3E9B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B355C" w:rsidRDefault="002B355C" w:rsidP="002D3E9B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B355C" w:rsidRDefault="002B355C" w:rsidP="002D3E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B355C" w:rsidRDefault="002B355C" w:rsidP="002D3E9B">
      <w:pPr>
        <w:jc w:val="center"/>
        <w:rPr>
          <w:b/>
          <w:bCs/>
          <w:sz w:val="28"/>
          <w:szCs w:val="28"/>
        </w:rPr>
      </w:pPr>
    </w:p>
    <w:p w:rsidR="002B355C" w:rsidRDefault="002B355C" w:rsidP="002D3E9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B355C" w:rsidRPr="00EA6D2E" w:rsidRDefault="002B355C" w:rsidP="00156613">
      <w:pPr>
        <w:jc w:val="center"/>
        <w:rPr>
          <w:b/>
          <w:bCs/>
          <w:sz w:val="28"/>
          <w:szCs w:val="28"/>
        </w:rPr>
      </w:pPr>
    </w:p>
    <w:p w:rsidR="002B355C" w:rsidRPr="00EA6D2E" w:rsidRDefault="002B355C" w:rsidP="00156613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14 </w:t>
      </w:r>
      <w:r w:rsidRPr="00EA6D2E">
        <w:rPr>
          <w:b/>
          <w:bCs/>
          <w:sz w:val="28"/>
          <w:szCs w:val="28"/>
        </w:rPr>
        <w:t xml:space="preserve"> ма</w:t>
      </w:r>
      <w:r>
        <w:rPr>
          <w:b/>
          <w:bCs/>
          <w:sz w:val="28"/>
          <w:szCs w:val="28"/>
        </w:rPr>
        <w:t>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2010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123</w:t>
      </w:r>
    </w:p>
    <w:p w:rsidR="002B355C" w:rsidRPr="00EA6D2E" w:rsidRDefault="002B355C" w:rsidP="00156613">
      <w:pPr>
        <w:rPr>
          <w:b/>
          <w:bCs/>
          <w:sz w:val="28"/>
          <w:szCs w:val="28"/>
        </w:rPr>
      </w:pPr>
    </w:p>
    <w:p w:rsidR="002B355C" w:rsidRDefault="002B355C" w:rsidP="00156613">
      <w:pPr>
        <w:jc w:val="both"/>
        <w:rPr>
          <w:b/>
          <w:bCs/>
          <w:sz w:val="28"/>
          <w:szCs w:val="28"/>
        </w:rPr>
      </w:pPr>
      <w:r w:rsidRPr="00156613">
        <w:rPr>
          <w:b/>
          <w:bCs/>
          <w:sz w:val="28"/>
          <w:szCs w:val="28"/>
        </w:rPr>
        <w:t xml:space="preserve">О работе </w:t>
      </w:r>
      <w:r>
        <w:rPr>
          <w:b/>
          <w:bCs/>
          <w:sz w:val="28"/>
          <w:szCs w:val="28"/>
        </w:rPr>
        <w:t xml:space="preserve">муниципального </w:t>
      </w:r>
    </w:p>
    <w:p w:rsidR="002B355C" w:rsidRDefault="002B355C" w:rsidP="001566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унитарного предприятия</w:t>
      </w:r>
      <w:r w:rsidRPr="00156613">
        <w:rPr>
          <w:b/>
          <w:bCs/>
          <w:sz w:val="28"/>
          <w:szCs w:val="28"/>
        </w:rPr>
        <w:t xml:space="preserve"> </w:t>
      </w:r>
    </w:p>
    <w:p w:rsidR="002B355C" w:rsidRPr="00156613" w:rsidRDefault="002B355C" w:rsidP="0015661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«Коммунально</w:t>
      </w:r>
      <w:r w:rsidRPr="00156613">
        <w:rPr>
          <w:b/>
          <w:bCs/>
          <w:sz w:val="28"/>
          <w:szCs w:val="28"/>
        </w:rPr>
        <w:t>–бытовое хозяйство»</w:t>
      </w:r>
    </w:p>
    <w:p w:rsidR="002B355C" w:rsidRPr="00156613" w:rsidRDefault="002B355C" w:rsidP="00156613">
      <w:pPr>
        <w:rPr>
          <w:sz w:val="28"/>
          <w:szCs w:val="28"/>
        </w:rPr>
      </w:pPr>
    </w:p>
    <w:p w:rsidR="002B355C" w:rsidRPr="00156613" w:rsidRDefault="002B355C" w:rsidP="00156613">
      <w:pPr>
        <w:ind w:firstLine="708"/>
        <w:jc w:val="both"/>
        <w:rPr>
          <w:sz w:val="28"/>
          <w:szCs w:val="28"/>
        </w:rPr>
      </w:pPr>
      <w:r w:rsidRPr="00156613">
        <w:rPr>
          <w:sz w:val="28"/>
          <w:szCs w:val="28"/>
        </w:rPr>
        <w:t>Заслушав информацию директора И.А. Харенко</w:t>
      </w:r>
      <w:r>
        <w:rPr>
          <w:sz w:val="28"/>
          <w:szCs w:val="28"/>
        </w:rPr>
        <w:t>ва о работе МУП «Коммунально</w:t>
      </w:r>
      <w:r w:rsidRPr="00156613">
        <w:rPr>
          <w:sz w:val="28"/>
          <w:szCs w:val="28"/>
        </w:rPr>
        <w:t xml:space="preserve">-бытовое хозяйство», </w:t>
      </w:r>
    </w:p>
    <w:p w:rsidR="002B355C" w:rsidRPr="00EA6D2E" w:rsidRDefault="002B355C" w:rsidP="00156613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Совет депутатов  МО «Кингисеппское городское поселение»</w:t>
      </w:r>
    </w:p>
    <w:p w:rsidR="002B355C" w:rsidRPr="00EA6D2E" w:rsidRDefault="002B355C" w:rsidP="00156613">
      <w:pPr>
        <w:jc w:val="both"/>
        <w:rPr>
          <w:sz w:val="28"/>
          <w:szCs w:val="28"/>
        </w:rPr>
      </w:pPr>
    </w:p>
    <w:p w:rsidR="002B355C" w:rsidRPr="00EA6D2E" w:rsidRDefault="002B355C" w:rsidP="00156613">
      <w:pPr>
        <w:jc w:val="both"/>
        <w:rPr>
          <w:sz w:val="28"/>
          <w:szCs w:val="28"/>
        </w:rPr>
      </w:pPr>
      <w:r w:rsidRPr="00EA6D2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2B355C" w:rsidRPr="00EA6D2E" w:rsidRDefault="002B355C" w:rsidP="00156613">
      <w:pPr>
        <w:jc w:val="both"/>
        <w:rPr>
          <w:sz w:val="28"/>
          <w:szCs w:val="28"/>
        </w:rPr>
      </w:pPr>
    </w:p>
    <w:p w:rsidR="002B355C" w:rsidRPr="00566855" w:rsidRDefault="002B355C" w:rsidP="00156613">
      <w:pPr>
        <w:ind w:firstLine="708"/>
        <w:jc w:val="both"/>
        <w:rPr>
          <w:sz w:val="28"/>
          <w:szCs w:val="28"/>
        </w:rPr>
      </w:pPr>
      <w:r w:rsidRPr="00EA6D2E">
        <w:rPr>
          <w:sz w:val="28"/>
          <w:szCs w:val="28"/>
        </w:rPr>
        <w:t xml:space="preserve">Принять к сведению информацию о работе </w:t>
      </w:r>
      <w:r>
        <w:rPr>
          <w:sz w:val="28"/>
          <w:szCs w:val="28"/>
        </w:rPr>
        <w:t xml:space="preserve">муниципального унитарного предприятия </w:t>
      </w:r>
      <w:r w:rsidRPr="00566855">
        <w:rPr>
          <w:sz w:val="28"/>
          <w:szCs w:val="28"/>
        </w:rPr>
        <w:t>«К</w:t>
      </w:r>
      <w:r>
        <w:rPr>
          <w:sz w:val="28"/>
          <w:szCs w:val="28"/>
        </w:rPr>
        <w:t>оммунально-бытовое хозяйство</w:t>
      </w:r>
      <w:r w:rsidRPr="00566855">
        <w:rPr>
          <w:sz w:val="28"/>
          <w:szCs w:val="28"/>
        </w:rPr>
        <w:t>».</w:t>
      </w:r>
    </w:p>
    <w:p w:rsidR="002B355C" w:rsidRPr="00EA6D2E" w:rsidRDefault="002B355C" w:rsidP="00156613">
      <w:pPr>
        <w:jc w:val="both"/>
        <w:rPr>
          <w:sz w:val="28"/>
          <w:szCs w:val="28"/>
        </w:rPr>
      </w:pPr>
    </w:p>
    <w:p w:rsidR="002B355C" w:rsidRPr="00EA6D2E" w:rsidRDefault="002B355C" w:rsidP="00156613">
      <w:pPr>
        <w:jc w:val="both"/>
        <w:rPr>
          <w:sz w:val="28"/>
          <w:szCs w:val="28"/>
        </w:rPr>
      </w:pPr>
    </w:p>
    <w:p w:rsidR="002B355C" w:rsidRPr="00EA6D2E" w:rsidRDefault="002B355C" w:rsidP="00156613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2B355C" w:rsidRPr="00EA6D2E" w:rsidRDefault="002B355C" w:rsidP="00156613">
      <w:pPr>
        <w:jc w:val="both"/>
        <w:rPr>
          <w:b/>
          <w:bCs/>
          <w:sz w:val="28"/>
          <w:szCs w:val="28"/>
        </w:rPr>
      </w:pPr>
      <w:r w:rsidRPr="00EA6D2E">
        <w:rPr>
          <w:sz w:val="28"/>
          <w:szCs w:val="28"/>
        </w:rPr>
        <w:t xml:space="preserve">МО «Кингисеппское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А.И.Невский</w:t>
      </w:r>
    </w:p>
    <w:p w:rsidR="002B355C" w:rsidRDefault="002B355C" w:rsidP="00156613"/>
    <w:p w:rsidR="002B355C" w:rsidRDefault="002B355C"/>
    <w:sectPr w:rsidR="002B355C" w:rsidSect="00EA6D2E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B1D59"/>
    <w:multiLevelType w:val="hybridMultilevel"/>
    <w:tmpl w:val="549C473A"/>
    <w:lvl w:ilvl="0" w:tplc="F3E2DF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613"/>
    <w:rsid w:val="000D0FD3"/>
    <w:rsid w:val="00156613"/>
    <w:rsid w:val="002B355C"/>
    <w:rsid w:val="002D3E9B"/>
    <w:rsid w:val="003D1B9D"/>
    <w:rsid w:val="00486713"/>
    <w:rsid w:val="00566855"/>
    <w:rsid w:val="007A4131"/>
    <w:rsid w:val="008154C4"/>
    <w:rsid w:val="008F025A"/>
    <w:rsid w:val="0094064A"/>
    <w:rsid w:val="00A07F21"/>
    <w:rsid w:val="00AF3CD9"/>
    <w:rsid w:val="00CF40AD"/>
    <w:rsid w:val="00DD67F6"/>
    <w:rsid w:val="00DE003D"/>
    <w:rsid w:val="00E26619"/>
    <w:rsid w:val="00EA6D2E"/>
    <w:rsid w:val="00FA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61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40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064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45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101</Words>
  <Characters>576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2010-05-17T07:54:00Z</cp:lastPrinted>
  <dcterms:created xsi:type="dcterms:W3CDTF">2010-06-21T11:18:00Z</dcterms:created>
  <dcterms:modified xsi:type="dcterms:W3CDTF">2010-06-21T11:18:00Z</dcterms:modified>
</cp:coreProperties>
</file>